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MediumGrid3-Accent5"/>
        <w:tblW w:w="0" w:type="auto"/>
        <w:tblLook w:val="04A0" w:firstRow="1" w:lastRow="0" w:firstColumn="1" w:lastColumn="0" w:noHBand="0" w:noVBand="1"/>
      </w:tblPr>
      <w:tblGrid>
        <w:gridCol w:w="959"/>
        <w:gridCol w:w="8327"/>
      </w:tblGrid>
      <w:tr w:rsidR="001412CC" w:rsidTr="001412CC">
        <w:trPr>
          <w:cnfStyle w:val="100000000000" w:firstRow="1" w:lastRow="0" w:firstColumn="0" w:lastColumn="0" w:oddVBand="0" w:evenVBand="0" w:oddHBand="0"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959" w:type="dxa"/>
            <w:tcBorders>
              <w:top w:val="single" w:sz="24" w:space="0" w:color="FFFFFF" w:themeColor="background1"/>
              <w:left w:val="single" w:sz="24" w:space="0" w:color="FFFFFF" w:themeColor="background1"/>
              <w:right w:val="single" w:sz="24" w:space="0" w:color="FFFFFF" w:themeColor="background1"/>
            </w:tcBorders>
            <w:shd w:val="clear" w:color="auto" w:fill="FF637D"/>
            <w:vAlign w:val="center"/>
          </w:tcPr>
          <w:p w:rsidR="001412CC" w:rsidRDefault="00F50A5C" w:rsidP="00F7221E">
            <w:pPr>
              <w:rPr>
                <w:b w:val="0"/>
              </w:rPr>
            </w:pPr>
            <w:r>
              <w:rPr>
                <w:b w:val="0"/>
              </w:rPr>
              <w:t xml:space="preserve"> </w:t>
            </w:r>
          </w:p>
        </w:tc>
        <w:tc>
          <w:tcPr>
            <w:tcW w:w="8327" w:type="dxa"/>
            <w:tcBorders>
              <w:top w:val="single" w:sz="24" w:space="0" w:color="FFFFFF" w:themeColor="background1"/>
              <w:left w:val="single" w:sz="24" w:space="0" w:color="FFFFFF" w:themeColor="background1"/>
              <w:right w:val="single" w:sz="24" w:space="0" w:color="FFFFFF" w:themeColor="background1"/>
            </w:tcBorders>
            <w:shd w:val="clear" w:color="auto" w:fill="FF637D"/>
            <w:vAlign w:val="center"/>
          </w:tcPr>
          <w:p w:rsidR="001412CC" w:rsidRDefault="001412CC" w:rsidP="00F7221E">
            <w:pPr>
              <w:cnfStyle w:val="100000000000" w:firstRow="1" w:lastRow="0" w:firstColumn="0" w:lastColumn="0" w:oddVBand="0" w:evenVBand="0" w:oddHBand="0" w:evenHBand="0" w:firstRowFirstColumn="0" w:firstRowLastColumn="0" w:lastRowFirstColumn="0" w:lastRowLastColumn="0"/>
              <w:rPr>
                <w:sz w:val="48"/>
              </w:rPr>
            </w:pPr>
            <w:r>
              <w:rPr>
                <w:sz w:val="48"/>
              </w:rPr>
              <w:t>Promoting Ramsey</w:t>
            </w:r>
          </w:p>
          <w:p w:rsidR="001412CC" w:rsidRDefault="001412CC" w:rsidP="00F7221E">
            <w:pPr>
              <w:cnfStyle w:val="100000000000" w:firstRow="1" w:lastRow="0" w:firstColumn="0" w:lastColumn="0" w:oddVBand="0" w:evenVBand="0" w:oddHBand="0" w:evenHBand="0" w:firstRowFirstColumn="0" w:firstRowLastColumn="0" w:lastRowFirstColumn="0" w:lastRowLastColumn="0"/>
              <w:rPr>
                <w:sz w:val="48"/>
              </w:rPr>
            </w:pPr>
          </w:p>
          <w:p w:rsidR="001412CC" w:rsidRPr="003C7029" w:rsidRDefault="001412CC" w:rsidP="00F7221E">
            <w:pPr>
              <w:cnfStyle w:val="100000000000" w:firstRow="1" w:lastRow="0" w:firstColumn="0" w:lastColumn="0" w:oddVBand="0" w:evenVBand="0" w:oddHBand="0" w:evenHBand="0" w:firstRowFirstColumn="0" w:firstRowLastColumn="0" w:lastRowFirstColumn="0" w:lastRowLastColumn="0"/>
              <w:rPr>
                <w:sz w:val="48"/>
              </w:rPr>
            </w:pPr>
            <w:r>
              <w:rPr>
                <w:sz w:val="48"/>
              </w:rPr>
              <w:t>Project Evaluation Report</w:t>
            </w:r>
          </w:p>
        </w:tc>
      </w:tr>
      <w:tr w:rsidR="001412CC" w:rsidTr="001412CC">
        <w:trPr>
          <w:cnfStyle w:val="000000100000" w:firstRow="0" w:lastRow="0" w:firstColumn="0" w:lastColumn="0" w:oddVBand="0" w:evenVBand="0" w:oddHBand="1" w:evenHBand="0" w:firstRowFirstColumn="0" w:firstRowLastColumn="0" w:lastRowFirstColumn="0" w:lastRowLastColumn="0"/>
          <w:trHeight w:val="6236"/>
        </w:trPr>
        <w:tc>
          <w:tcPr>
            <w:cnfStyle w:val="001000000000" w:firstRow="0" w:lastRow="0" w:firstColumn="1" w:lastColumn="0" w:oddVBand="0" w:evenVBand="0" w:oddHBand="0" w:evenHBand="0" w:firstRowFirstColumn="0" w:firstRowLastColumn="0" w:lastRowFirstColumn="0" w:lastRowLastColumn="0"/>
            <w:tcW w:w="959" w:type="dxa"/>
            <w:tcBorders>
              <w:top w:val="single" w:sz="24" w:space="0" w:color="FFFFFF" w:themeColor="background1"/>
              <w:left w:val="single" w:sz="24" w:space="0" w:color="FFFFFF" w:themeColor="background1"/>
              <w:bottom w:val="single" w:sz="6" w:space="0" w:color="FFFFFF" w:themeColor="background1"/>
            </w:tcBorders>
            <w:shd w:val="clear" w:color="auto" w:fill="FF637D"/>
            <w:vAlign w:val="center"/>
          </w:tcPr>
          <w:p w:rsidR="001412CC" w:rsidRDefault="001412CC" w:rsidP="00F7221E">
            <w:pPr>
              <w:jc w:val="center"/>
              <w:rPr>
                <w:b w:val="0"/>
              </w:rPr>
            </w:pPr>
          </w:p>
        </w:tc>
        <w:tc>
          <w:tcPr>
            <w:tcW w:w="8327" w:type="dxa"/>
            <w:tcBorders>
              <w:top w:val="single" w:sz="24" w:space="0" w:color="FFFFFF" w:themeColor="background1"/>
            </w:tcBorders>
            <w:shd w:val="clear" w:color="auto" w:fill="FFC9D2"/>
            <w:vAlign w:val="center"/>
          </w:tcPr>
          <w:p w:rsidR="001412CC" w:rsidRDefault="001412CC" w:rsidP="001412CC">
            <w:pPr>
              <w:jc w:val="center"/>
              <w:cnfStyle w:val="000000100000" w:firstRow="0" w:lastRow="0" w:firstColumn="0" w:lastColumn="0" w:oddVBand="0" w:evenVBand="0" w:oddHBand="1" w:evenHBand="0" w:firstRowFirstColumn="0" w:firstRowLastColumn="0" w:lastRowFirstColumn="0" w:lastRowLastColumn="0"/>
              <w:rPr>
                <w:b/>
              </w:rPr>
            </w:pPr>
            <w:r>
              <w:rPr>
                <w:b/>
                <w:noProof/>
                <w:lang w:eastAsia="en-GB"/>
              </w:rPr>
              <w:drawing>
                <wp:inline distT="0" distB="0" distL="0" distR="0" wp14:anchorId="68EE354D" wp14:editId="157FB0A7">
                  <wp:extent cx="4664575" cy="260985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9781" cy="2618358"/>
                          </a:xfrm>
                          <a:prstGeom prst="rect">
                            <a:avLst/>
                          </a:prstGeom>
                          <a:noFill/>
                        </pic:spPr>
                      </pic:pic>
                    </a:graphicData>
                  </a:graphic>
                </wp:inline>
              </w:drawing>
            </w:r>
          </w:p>
        </w:tc>
      </w:tr>
      <w:tr w:rsidR="001412CC" w:rsidTr="001412CC">
        <w:trPr>
          <w:trHeight w:val="567"/>
        </w:trPr>
        <w:tc>
          <w:tcPr>
            <w:cnfStyle w:val="001000000000" w:firstRow="0" w:lastRow="0" w:firstColumn="1" w:lastColumn="0" w:oddVBand="0" w:evenVBand="0" w:oddHBand="0" w:evenHBand="0" w:firstRowFirstColumn="0" w:firstRowLastColumn="0" w:lastRowFirstColumn="0" w:lastRowLastColumn="0"/>
            <w:tcW w:w="959" w:type="dxa"/>
            <w:tcBorders>
              <w:top w:val="single" w:sz="6" w:space="0" w:color="FFFFFF" w:themeColor="background1"/>
              <w:left w:val="single" w:sz="24" w:space="0" w:color="FFFFFF" w:themeColor="background1"/>
              <w:bottom w:val="single" w:sz="8" w:space="0" w:color="FFFFFF" w:themeColor="background1"/>
            </w:tcBorders>
            <w:shd w:val="clear" w:color="auto" w:fill="FF637D"/>
            <w:vAlign w:val="center"/>
          </w:tcPr>
          <w:p w:rsidR="001412CC" w:rsidRDefault="001412CC" w:rsidP="00F7221E">
            <w:pPr>
              <w:rPr>
                <w:b w:val="0"/>
              </w:rPr>
            </w:pPr>
          </w:p>
        </w:tc>
        <w:tc>
          <w:tcPr>
            <w:tcW w:w="8327" w:type="dxa"/>
            <w:tcBorders>
              <w:bottom w:val="single" w:sz="8" w:space="0" w:color="FFFFFF" w:themeColor="background1"/>
            </w:tcBorders>
            <w:shd w:val="clear" w:color="auto" w:fill="FFE5E9"/>
            <w:vAlign w:val="center"/>
          </w:tcPr>
          <w:p w:rsidR="001412CC" w:rsidRPr="001412CC" w:rsidRDefault="001412CC" w:rsidP="00F7221E">
            <w:pPr>
              <w:spacing w:before="120" w:after="120"/>
              <w:cnfStyle w:val="000000000000" w:firstRow="0" w:lastRow="0" w:firstColumn="0" w:lastColumn="0" w:oddVBand="0" w:evenVBand="0" w:oddHBand="0" w:evenHBand="0" w:firstRowFirstColumn="0" w:firstRowLastColumn="0" w:lastRowFirstColumn="0" w:lastRowLastColumn="0"/>
              <w:rPr>
                <w:b/>
                <w:color w:val="FF637D"/>
              </w:rPr>
            </w:pPr>
            <w:r w:rsidRPr="001412CC">
              <w:rPr>
                <w:b/>
                <w:color w:val="FF637D"/>
              </w:rPr>
              <w:t>A final evaluation of the Big Local-funded ‘Promoting Ramsey’ Project</w:t>
            </w:r>
            <w:r w:rsidR="00F7221E">
              <w:rPr>
                <w:b/>
                <w:color w:val="FF637D"/>
              </w:rPr>
              <w:t xml:space="preserve"> – October 2017</w:t>
            </w:r>
          </w:p>
        </w:tc>
      </w:tr>
    </w:tbl>
    <w:p w:rsidR="001412CC" w:rsidRPr="00010974" w:rsidRDefault="001412CC" w:rsidP="00010974">
      <w:pPr>
        <w:spacing w:after="0" w:line="240" w:lineRule="auto"/>
      </w:pPr>
    </w:p>
    <w:p w:rsidR="001412CC" w:rsidRPr="00010974" w:rsidRDefault="001412CC" w:rsidP="00010974">
      <w:pPr>
        <w:spacing w:after="0" w:line="240" w:lineRule="auto"/>
      </w:pPr>
    </w:p>
    <w:p w:rsidR="001412CC" w:rsidRPr="00010974" w:rsidRDefault="001412CC" w:rsidP="00A84AE1">
      <w:pPr>
        <w:spacing w:after="0" w:line="240" w:lineRule="auto"/>
      </w:pPr>
    </w:p>
    <w:p w:rsidR="00F7221E" w:rsidRPr="00010974" w:rsidRDefault="00F7221E" w:rsidP="00A84AE1">
      <w:pPr>
        <w:spacing w:after="0" w:line="240" w:lineRule="auto"/>
      </w:pPr>
    </w:p>
    <w:p w:rsidR="00F7221E" w:rsidRPr="00010974" w:rsidRDefault="00F7221E" w:rsidP="00A84AE1">
      <w:pPr>
        <w:spacing w:after="0" w:line="240" w:lineRule="auto"/>
      </w:pPr>
    </w:p>
    <w:p w:rsidR="00F7221E" w:rsidRPr="00AB4A2E" w:rsidRDefault="00F7221E" w:rsidP="00A84AE1">
      <w:pPr>
        <w:spacing w:after="0" w:line="240" w:lineRule="auto"/>
        <w:jc w:val="center"/>
      </w:pPr>
      <w:r>
        <w:rPr>
          <w:noProof/>
          <w:lang w:eastAsia="en-GB"/>
        </w:rPr>
        <w:drawing>
          <wp:anchor distT="0" distB="0" distL="114300" distR="114300" simplePos="0" relativeHeight="251684864" behindDoc="0" locked="0" layoutInCell="1" allowOverlap="1" wp14:anchorId="654B3FDC" wp14:editId="12DDBD02">
            <wp:simplePos x="0" y="0"/>
            <wp:positionH relativeFrom="column">
              <wp:posOffset>3183255</wp:posOffset>
            </wp:positionH>
            <wp:positionV relativeFrom="paragraph">
              <wp:posOffset>0</wp:posOffset>
            </wp:positionV>
            <wp:extent cx="752475" cy="503555"/>
            <wp:effectExtent l="0" t="0" r="9525" b="0"/>
            <wp:wrapNone/>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Lottery Log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2475" cy="5035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3840" behindDoc="0" locked="0" layoutInCell="1" allowOverlap="1" wp14:anchorId="5FA8A049" wp14:editId="6319F0F3">
            <wp:simplePos x="0" y="0"/>
            <wp:positionH relativeFrom="column">
              <wp:posOffset>4471035</wp:posOffset>
            </wp:positionH>
            <wp:positionV relativeFrom="paragraph">
              <wp:posOffset>1270</wp:posOffset>
            </wp:positionV>
            <wp:extent cx="1219200" cy="500380"/>
            <wp:effectExtent l="0" t="0" r="0"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200" cy="5003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2816" behindDoc="0" locked="0" layoutInCell="1" allowOverlap="1" wp14:anchorId="753D91B6" wp14:editId="560BE17C">
            <wp:simplePos x="0" y="0"/>
            <wp:positionH relativeFrom="column">
              <wp:posOffset>9525</wp:posOffset>
            </wp:positionH>
            <wp:positionV relativeFrom="paragraph">
              <wp:posOffset>88900</wp:posOffset>
            </wp:positionV>
            <wp:extent cx="1673225" cy="325755"/>
            <wp:effectExtent l="0" t="0" r="3175"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Trust_BigLocal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3225" cy="3257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5888" behindDoc="0" locked="0" layoutInCell="1" allowOverlap="1" wp14:anchorId="20D64151" wp14:editId="56949026">
            <wp:simplePos x="0" y="0"/>
            <wp:positionH relativeFrom="column">
              <wp:posOffset>2218055</wp:posOffset>
            </wp:positionH>
            <wp:positionV relativeFrom="paragraph">
              <wp:posOffset>41910</wp:posOffset>
            </wp:positionV>
            <wp:extent cx="429895" cy="419100"/>
            <wp:effectExtent l="0" t="0" r="8255"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MP Log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9895" cy="419100"/>
                    </a:xfrm>
                    <a:prstGeom prst="rect">
                      <a:avLst/>
                    </a:prstGeom>
                  </pic:spPr>
                </pic:pic>
              </a:graphicData>
            </a:graphic>
            <wp14:sizeRelH relativeFrom="page">
              <wp14:pctWidth>0</wp14:pctWidth>
            </wp14:sizeRelH>
            <wp14:sizeRelV relativeFrom="page">
              <wp14:pctHeight>0</wp14:pctHeight>
            </wp14:sizeRelV>
          </wp:anchor>
        </w:drawing>
      </w:r>
    </w:p>
    <w:p w:rsidR="00F7221E" w:rsidRDefault="00F7221E" w:rsidP="00A84AE1">
      <w:pPr>
        <w:spacing w:after="0" w:line="240" w:lineRule="auto"/>
        <w:jc w:val="both"/>
        <w:rPr>
          <w:b/>
          <w:u w:val="single"/>
        </w:rPr>
      </w:pPr>
    </w:p>
    <w:p w:rsidR="00A84AE1" w:rsidRDefault="00A84AE1" w:rsidP="00A84AE1">
      <w:pPr>
        <w:spacing w:after="0" w:line="240" w:lineRule="auto"/>
        <w:jc w:val="both"/>
        <w:rPr>
          <w:b/>
          <w:u w:val="single"/>
        </w:rPr>
      </w:pPr>
    </w:p>
    <w:p w:rsidR="00A84AE1" w:rsidRDefault="00A84AE1" w:rsidP="00A84AE1">
      <w:pPr>
        <w:spacing w:after="0" w:line="240" w:lineRule="auto"/>
        <w:jc w:val="both"/>
        <w:rPr>
          <w:b/>
          <w:u w:val="single"/>
        </w:rPr>
      </w:pPr>
    </w:p>
    <w:p w:rsidR="001412CC" w:rsidRDefault="001412CC" w:rsidP="00A84AE1">
      <w:pPr>
        <w:spacing w:after="0" w:line="240" w:lineRule="auto"/>
        <w:rPr>
          <w:b/>
        </w:rPr>
      </w:pPr>
    </w:p>
    <w:p w:rsidR="00A84AE1" w:rsidRDefault="00A84AE1" w:rsidP="00A84AE1">
      <w:pPr>
        <w:spacing w:after="0" w:line="240" w:lineRule="auto"/>
        <w:rPr>
          <w:b/>
        </w:rPr>
      </w:pPr>
    </w:p>
    <w:p w:rsidR="00A84AE1" w:rsidRDefault="00A84AE1" w:rsidP="00A84AE1">
      <w:pPr>
        <w:spacing w:after="0" w:line="240" w:lineRule="auto"/>
        <w:rPr>
          <w:b/>
        </w:rPr>
        <w:sectPr w:rsidR="00A84AE1" w:rsidSect="00F7221E">
          <w:headerReference w:type="default" r:id="rId14"/>
          <w:footerReference w:type="default" r:id="rId15"/>
          <w:pgSz w:w="11906" w:h="16838" w:code="9"/>
          <w:pgMar w:top="1418" w:right="1418" w:bottom="1418" w:left="1418" w:header="709" w:footer="709"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D726C9" w:rsidRPr="003172DA" w:rsidTr="00D726C9">
        <w:trPr>
          <w:trHeight w:val="567"/>
        </w:trPr>
        <w:tc>
          <w:tcPr>
            <w:tcW w:w="9286" w:type="dxa"/>
            <w:shd w:val="clear" w:color="auto" w:fill="FFE5E9"/>
            <w:vAlign w:val="center"/>
          </w:tcPr>
          <w:p w:rsidR="00D726C9" w:rsidRPr="00CB0A56" w:rsidRDefault="00D726C9" w:rsidP="00D726C9">
            <w:pPr>
              <w:rPr>
                <w:b/>
                <w:color w:val="FF637D"/>
              </w:rPr>
            </w:pPr>
            <w:r w:rsidRPr="00CB0A56">
              <w:rPr>
                <w:b/>
                <w:color w:val="FF637D"/>
              </w:rPr>
              <w:lastRenderedPageBreak/>
              <w:t>Contents</w:t>
            </w:r>
          </w:p>
        </w:tc>
      </w:tr>
    </w:tbl>
    <w:p w:rsidR="00D726C9" w:rsidRDefault="00D726C9" w:rsidP="00931BA6">
      <w:pPr>
        <w:spacing w:after="0" w:line="240" w:lineRule="auto"/>
        <w:rPr>
          <w:rFonts w:cstheme="minorHAnsi"/>
          <w:b/>
        </w:rPr>
      </w:pPr>
    </w:p>
    <w:p w:rsidR="007E54FE" w:rsidRDefault="007E54FE" w:rsidP="00931BA6">
      <w:pPr>
        <w:spacing w:after="0" w:line="240" w:lineRule="auto"/>
        <w:rPr>
          <w:rFonts w:cstheme="minorHAnsi"/>
          <w:b/>
        </w:rPr>
      </w:pPr>
    </w:p>
    <w:p w:rsidR="00D726C9" w:rsidRPr="007E54FE" w:rsidRDefault="00931BA6" w:rsidP="00CB0A56">
      <w:pPr>
        <w:pStyle w:val="ListParagraph"/>
        <w:numPr>
          <w:ilvl w:val="0"/>
          <w:numId w:val="8"/>
        </w:numPr>
        <w:spacing w:after="0" w:line="240" w:lineRule="auto"/>
        <w:rPr>
          <w:b/>
          <w:color w:val="FF637D"/>
        </w:rPr>
      </w:pPr>
      <w:r w:rsidRPr="007E54FE">
        <w:rPr>
          <w:b/>
          <w:color w:val="FF637D"/>
        </w:rPr>
        <w:t>Summary</w:t>
      </w:r>
    </w:p>
    <w:p w:rsidR="00A1473F" w:rsidRDefault="00A1473F" w:rsidP="00931BA6">
      <w:pPr>
        <w:spacing w:after="0" w:line="240" w:lineRule="auto"/>
      </w:pPr>
    </w:p>
    <w:p w:rsidR="00D726C9" w:rsidRPr="007E54FE" w:rsidRDefault="00A1473F" w:rsidP="00CB0A56">
      <w:pPr>
        <w:pStyle w:val="ListParagraph"/>
        <w:numPr>
          <w:ilvl w:val="0"/>
          <w:numId w:val="8"/>
        </w:numPr>
        <w:spacing w:after="0" w:line="240" w:lineRule="auto"/>
        <w:rPr>
          <w:b/>
          <w:color w:val="FF637D"/>
        </w:rPr>
      </w:pPr>
      <w:r>
        <w:rPr>
          <w:b/>
          <w:color w:val="FF637D"/>
        </w:rPr>
        <w:t>Introduction to the Promoting Ramsey p</w:t>
      </w:r>
      <w:r w:rsidR="00931BA6" w:rsidRPr="007E54FE">
        <w:rPr>
          <w:b/>
          <w:color w:val="FF637D"/>
        </w:rPr>
        <w:t>roject</w:t>
      </w:r>
    </w:p>
    <w:p w:rsidR="00604379" w:rsidRDefault="00604379" w:rsidP="00604379">
      <w:pPr>
        <w:pStyle w:val="ListParagraph"/>
        <w:spacing w:after="0" w:line="240" w:lineRule="auto"/>
        <w:ind w:left="792"/>
      </w:pPr>
    </w:p>
    <w:p w:rsidR="00D726C9" w:rsidRPr="00D726C9" w:rsidRDefault="00931BA6" w:rsidP="00CB0A56">
      <w:pPr>
        <w:pStyle w:val="ListParagraph"/>
        <w:numPr>
          <w:ilvl w:val="1"/>
          <w:numId w:val="8"/>
        </w:numPr>
        <w:spacing w:after="0" w:line="240" w:lineRule="auto"/>
      </w:pPr>
      <w:r w:rsidRPr="00D726C9">
        <w:t>Project</w:t>
      </w:r>
      <w:r w:rsidR="00A1473F">
        <w:t xml:space="preserve"> a</w:t>
      </w:r>
      <w:r>
        <w:t>ims</w:t>
      </w:r>
    </w:p>
    <w:p w:rsidR="00604379" w:rsidRDefault="00604379" w:rsidP="00604379">
      <w:pPr>
        <w:pStyle w:val="ListParagraph"/>
        <w:spacing w:after="0" w:line="240" w:lineRule="auto"/>
        <w:ind w:left="792"/>
      </w:pPr>
    </w:p>
    <w:p w:rsidR="00D726C9" w:rsidRPr="00D726C9" w:rsidRDefault="00931BA6" w:rsidP="00CB0A56">
      <w:pPr>
        <w:pStyle w:val="ListParagraph"/>
        <w:numPr>
          <w:ilvl w:val="1"/>
          <w:numId w:val="8"/>
        </w:numPr>
        <w:spacing w:after="0" w:line="240" w:lineRule="auto"/>
      </w:pPr>
      <w:r w:rsidRPr="00D726C9">
        <w:t xml:space="preserve">Methods </w:t>
      </w:r>
      <w:r w:rsidR="00A1473F">
        <w:t>of e</w:t>
      </w:r>
      <w:r w:rsidRPr="00D726C9">
        <w:t>valuation</w:t>
      </w:r>
    </w:p>
    <w:p w:rsidR="00A1473F" w:rsidRDefault="00A1473F" w:rsidP="00D726C9">
      <w:pPr>
        <w:spacing w:after="0" w:line="240" w:lineRule="auto"/>
      </w:pPr>
    </w:p>
    <w:p w:rsidR="00D726C9" w:rsidRPr="007E54FE" w:rsidRDefault="00CB0A56" w:rsidP="00CB0A56">
      <w:pPr>
        <w:pStyle w:val="ListParagraph"/>
        <w:numPr>
          <w:ilvl w:val="0"/>
          <w:numId w:val="8"/>
        </w:numPr>
        <w:spacing w:after="0" w:line="240" w:lineRule="auto"/>
        <w:rPr>
          <w:b/>
          <w:color w:val="FF637D"/>
        </w:rPr>
      </w:pPr>
      <w:r w:rsidRPr="007E54FE">
        <w:rPr>
          <w:b/>
          <w:color w:val="FF637D"/>
        </w:rPr>
        <w:t xml:space="preserve">Assessing the delivery of </w:t>
      </w:r>
      <w:r w:rsidR="00931BA6" w:rsidRPr="007E54FE">
        <w:rPr>
          <w:b/>
          <w:color w:val="FF637D"/>
        </w:rPr>
        <w:t>Specific Aim 1</w:t>
      </w:r>
      <w:r w:rsidRPr="007E54FE">
        <w:rPr>
          <w:b/>
          <w:color w:val="FF637D"/>
        </w:rPr>
        <w:t xml:space="preserve"> – To create and de</w:t>
      </w:r>
      <w:r w:rsidR="00931BA6" w:rsidRPr="007E54FE">
        <w:rPr>
          <w:b/>
          <w:color w:val="FF637D"/>
        </w:rPr>
        <w:t xml:space="preserve">liver </w:t>
      </w:r>
      <w:r w:rsidRPr="007E54FE">
        <w:rPr>
          <w:b/>
          <w:color w:val="FF637D"/>
        </w:rPr>
        <w:t>a</w:t>
      </w:r>
      <w:r w:rsidR="00931BA6" w:rsidRPr="007E54FE">
        <w:rPr>
          <w:b/>
          <w:color w:val="FF637D"/>
        </w:rPr>
        <w:t xml:space="preserve"> </w:t>
      </w:r>
      <w:r w:rsidRPr="007E54FE">
        <w:rPr>
          <w:b/>
          <w:color w:val="FF637D"/>
        </w:rPr>
        <w:t>strategy for promoting h</w:t>
      </w:r>
      <w:r w:rsidR="00931BA6" w:rsidRPr="007E54FE">
        <w:rPr>
          <w:b/>
          <w:color w:val="FF637D"/>
        </w:rPr>
        <w:t xml:space="preserve">eritage </w:t>
      </w:r>
      <w:r w:rsidRPr="007E54FE">
        <w:rPr>
          <w:b/>
          <w:color w:val="FF637D"/>
        </w:rPr>
        <w:t>business and tourism in Ramsey</w:t>
      </w:r>
    </w:p>
    <w:p w:rsidR="00931BA6" w:rsidRDefault="00931BA6" w:rsidP="00D726C9">
      <w:pPr>
        <w:spacing w:after="0" w:line="240" w:lineRule="auto"/>
      </w:pPr>
    </w:p>
    <w:p w:rsidR="00D726C9" w:rsidRPr="00D726C9" w:rsidRDefault="00931BA6" w:rsidP="00CB0A56">
      <w:pPr>
        <w:pStyle w:val="ListParagraph"/>
        <w:numPr>
          <w:ilvl w:val="1"/>
          <w:numId w:val="8"/>
        </w:numPr>
        <w:spacing w:after="0" w:line="240" w:lineRule="auto"/>
      </w:pPr>
      <w:r w:rsidRPr="00D726C9">
        <w:t xml:space="preserve">Have </w:t>
      </w:r>
      <w:r w:rsidR="00CB0A56">
        <w:t>t</w:t>
      </w:r>
      <w:r w:rsidRPr="00D726C9">
        <w:t xml:space="preserve">he </w:t>
      </w:r>
      <w:r w:rsidR="00CB0A56">
        <w:t>n</w:t>
      </w:r>
      <w:r w:rsidRPr="00D726C9">
        <w:t xml:space="preserve">eeds </w:t>
      </w:r>
      <w:r w:rsidR="00CB0A56">
        <w:t>of local heritage and t</w:t>
      </w:r>
      <w:r w:rsidRPr="00D726C9">
        <w:t xml:space="preserve">ourism </w:t>
      </w:r>
      <w:r w:rsidR="00CB0A56">
        <w:t>businesses b</w:t>
      </w:r>
      <w:r w:rsidRPr="00D726C9">
        <w:t xml:space="preserve">een </w:t>
      </w:r>
      <w:r w:rsidR="00CB0A56">
        <w:t>u</w:t>
      </w:r>
      <w:r w:rsidRPr="00D726C9">
        <w:t xml:space="preserve">nderstood </w:t>
      </w:r>
      <w:r w:rsidR="00CB0A56">
        <w:t>a</w:t>
      </w:r>
      <w:r w:rsidRPr="00D726C9">
        <w:t xml:space="preserve">nd </w:t>
      </w:r>
      <w:r w:rsidR="00CB0A56">
        <w:t>f</w:t>
      </w:r>
      <w:r w:rsidRPr="00D726C9">
        <w:t xml:space="preserve">actored </w:t>
      </w:r>
      <w:r w:rsidR="00CB0A56">
        <w:t>i</w:t>
      </w:r>
      <w:r w:rsidRPr="00D726C9">
        <w:t>n</w:t>
      </w:r>
      <w:r w:rsidR="00CB0A56">
        <w:t>to the p</w:t>
      </w:r>
      <w:r w:rsidRPr="00D726C9">
        <w:t xml:space="preserve">romotional </w:t>
      </w:r>
      <w:r w:rsidR="00CB0A56">
        <w:t>strategy? Have t</w:t>
      </w:r>
      <w:r w:rsidRPr="00D726C9">
        <w:t xml:space="preserve">hey </w:t>
      </w:r>
      <w:r w:rsidR="00CB0A56">
        <w:t>b</w:t>
      </w:r>
      <w:r w:rsidRPr="00D726C9">
        <w:t xml:space="preserve">een </w:t>
      </w:r>
      <w:r w:rsidR="00CB0A56">
        <w:t>i</w:t>
      </w:r>
      <w:r w:rsidRPr="00D726C9">
        <w:t>nvolved?</w:t>
      </w:r>
    </w:p>
    <w:p w:rsidR="00D726C9" w:rsidRPr="00D726C9" w:rsidRDefault="00931BA6" w:rsidP="00CB0A56">
      <w:pPr>
        <w:pStyle w:val="ListParagraph"/>
        <w:numPr>
          <w:ilvl w:val="2"/>
          <w:numId w:val="8"/>
        </w:numPr>
        <w:spacing w:after="0" w:line="240" w:lineRule="auto"/>
      </w:pPr>
      <w:r w:rsidRPr="00D726C9">
        <w:t>Local Residents</w:t>
      </w:r>
    </w:p>
    <w:p w:rsidR="00D726C9" w:rsidRPr="00D726C9" w:rsidRDefault="00931BA6" w:rsidP="00CB0A56">
      <w:pPr>
        <w:pStyle w:val="ListParagraph"/>
        <w:numPr>
          <w:ilvl w:val="2"/>
          <w:numId w:val="8"/>
        </w:numPr>
        <w:spacing w:after="0" w:line="240" w:lineRule="auto"/>
      </w:pPr>
      <w:r w:rsidRPr="00D726C9">
        <w:t>Steering Group</w:t>
      </w:r>
    </w:p>
    <w:p w:rsidR="00D726C9" w:rsidRPr="00D726C9" w:rsidRDefault="00931BA6" w:rsidP="00CB0A56">
      <w:pPr>
        <w:pStyle w:val="ListParagraph"/>
        <w:numPr>
          <w:ilvl w:val="2"/>
          <w:numId w:val="8"/>
        </w:numPr>
        <w:spacing w:after="0" w:line="240" w:lineRule="auto"/>
      </w:pPr>
      <w:r w:rsidRPr="00D726C9">
        <w:t>Local Business</w:t>
      </w:r>
    </w:p>
    <w:p w:rsidR="00D726C9" w:rsidRPr="00D726C9" w:rsidRDefault="00931BA6" w:rsidP="00CB0A56">
      <w:pPr>
        <w:pStyle w:val="ListParagraph"/>
        <w:numPr>
          <w:ilvl w:val="2"/>
          <w:numId w:val="8"/>
        </w:numPr>
        <w:spacing w:after="0" w:line="240" w:lineRule="auto"/>
      </w:pPr>
      <w:r w:rsidRPr="00D726C9">
        <w:t>Heritage Attractions</w:t>
      </w:r>
    </w:p>
    <w:p w:rsidR="00D726C9" w:rsidRPr="00D726C9" w:rsidRDefault="00931BA6" w:rsidP="00CB0A56">
      <w:pPr>
        <w:pStyle w:val="ListParagraph"/>
        <w:numPr>
          <w:ilvl w:val="2"/>
          <w:numId w:val="8"/>
        </w:numPr>
        <w:spacing w:after="0" w:line="240" w:lineRule="auto"/>
      </w:pPr>
      <w:r w:rsidRPr="00D726C9">
        <w:t xml:space="preserve">Awareness </w:t>
      </w:r>
      <w:r w:rsidR="00CB0A56">
        <w:t>o</w:t>
      </w:r>
      <w:r w:rsidR="004545D4">
        <w:t>f p</w:t>
      </w:r>
      <w:r w:rsidRPr="00D726C9">
        <w:t>roject</w:t>
      </w:r>
    </w:p>
    <w:p w:rsidR="00931BA6" w:rsidRDefault="00931BA6" w:rsidP="00D726C9">
      <w:pPr>
        <w:spacing w:after="0" w:line="240" w:lineRule="auto"/>
      </w:pPr>
    </w:p>
    <w:p w:rsidR="00D726C9" w:rsidRPr="00D726C9" w:rsidRDefault="00CB0A56" w:rsidP="00CB0A56">
      <w:pPr>
        <w:pStyle w:val="ListParagraph"/>
        <w:numPr>
          <w:ilvl w:val="1"/>
          <w:numId w:val="8"/>
        </w:numPr>
        <w:spacing w:after="0" w:line="240" w:lineRule="auto"/>
      </w:pPr>
      <w:r w:rsidRPr="00D726C9">
        <w:t>D</w:t>
      </w:r>
      <w:r>
        <w:t>o local people have a pride in R</w:t>
      </w:r>
      <w:r w:rsidRPr="00D726C9">
        <w:t xml:space="preserve">amsey? Do people have </w:t>
      </w:r>
      <w:r>
        <w:t>a better understanding of what R</w:t>
      </w:r>
      <w:r w:rsidRPr="00D726C9">
        <w:t>amsey has to offer them for leisure and retail? Are the website and social media are being used?</w:t>
      </w:r>
    </w:p>
    <w:p w:rsidR="00D726C9" w:rsidRPr="00D726C9" w:rsidRDefault="00931BA6" w:rsidP="00CB0A56">
      <w:pPr>
        <w:pStyle w:val="ListParagraph"/>
        <w:numPr>
          <w:ilvl w:val="2"/>
          <w:numId w:val="8"/>
        </w:numPr>
        <w:spacing w:after="0" w:line="240" w:lineRule="auto"/>
      </w:pPr>
      <w:r w:rsidRPr="00D726C9">
        <w:t>Local Pride</w:t>
      </w:r>
    </w:p>
    <w:p w:rsidR="00D726C9" w:rsidRPr="00D726C9" w:rsidRDefault="00931BA6" w:rsidP="00CB0A56">
      <w:pPr>
        <w:pStyle w:val="ListParagraph"/>
        <w:numPr>
          <w:ilvl w:val="2"/>
          <w:numId w:val="8"/>
        </w:numPr>
        <w:spacing w:after="0" w:line="240" w:lineRule="auto"/>
      </w:pPr>
      <w:r w:rsidRPr="00D726C9">
        <w:t>One Single Brand</w:t>
      </w:r>
    </w:p>
    <w:p w:rsidR="00D726C9" w:rsidRPr="00D726C9" w:rsidRDefault="00CB0A56" w:rsidP="00CB0A56">
      <w:pPr>
        <w:pStyle w:val="ListParagraph"/>
        <w:numPr>
          <w:ilvl w:val="2"/>
          <w:numId w:val="8"/>
        </w:numPr>
        <w:spacing w:after="0" w:line="240" w:lineRule="auto"/>
      </w:pPr>
      <w:r>
        <w:t>Awareness Levels o</w:t>
      </w:r>
      <w:r w:rsidR="00931BA6" w:rsidRPr="00D726C9">
        <w:t>f Events</w:t>
      </w:r>
    </w:p>
    <w:p w:rsidR="00D726C9" w:rsidRPr="00D726C9" w:rsidRDefault="00931BA6" w:rsidP="00CB0A56">
      <w:pPr>
        <w:pStyle w:val="ListParagraph"/>
        <w:numPr>
          <w:ilvl w:val="2"/>
          <w:numId w:val="8"/>
        </w:numPr>
        <w:spacing w:after="0" w:line="240" w:lineRule="auto"/>
      </w:pPr>
      <w:r w:rsidRPr="00D726C9">
        <w:t xml:space="preserve">Website </w:t>
      </w:r>
      <w:r w:rsidR="00CB0A56">
        <w:t>and</w:t>
      </w:r>
      <w:r w:rsidRPr="00D726C9">
        <w:t xml:space="preserve"> Social Media</w:t>
      </w:r>
    </w:p>
    <w:p w:rsidR="00D726C9" w:rsidRPr="00D726C9" w:rsidRDefault="00931BA6" w:rsidP="00CB0A56">
      <w:pPr>
        <w:pStyle w:val="ListParagraph"/>
        <w:numPr>
          <w:ilvl w:val="2"/>
          <w:numId w:val="8"/>
        </w:numPr>
        <w:spacing w:after="0" w:line="240" w:lineRule="auto"/>
      </w:pPr>
      <w:r w:rsidRPr="00D726C9">
        <w:t>Other Websites</w:t>
      </w:r>
    </w:p>
    <w:p w:rsidR="00D726C9" w:rsidRPr="00D726C9" w:rsidRDefault="00931BA6" w:rsidP="00CB0A56">
      <w:pPr>
        <w:pStyle w:val="ListParagraph"/>
        <w:numPr>
          <w:ilvl w:val="2"/>
          <w:numId w:val="8"/>
        </w:numPr>
        <w:spacing w:after="0" w:line="240" w:lineRule="auto"/>
      </w:pPr>
      <w:r w:rsidRPr="00D726C9">
        <w:t>Press Releases</w:t>
      </w:r>
    </w:p>
    <w:p w:rsidR="00931BA6" w:rsidRDefault="00931BA6" w:rsidP="00D726C9">
      <w:pPr>
        <w:spacing w:after="0" w:line="240" w:lineRule="auto"/>
      </w:pPr>
    </w:p>
    <w:p w:rsidR="00D726C9" w:rsidRPr="00D726C9" w:rsidRDefault="00CB0A56" w:rsidP="00CB0A56">
      <w:pPr>
        <w:pStyle w:val="ListParagraph"/>
        <w:numPr>
          <w:ilvl w:val="1"/>
          <w:numId w:val="8"/>
        </w:numPr>
        <w:spacing w:after="0" w:line="240" w:lineRule="auto"/>
      </w:pPr>
      <w:r w:rsidRPr="00D726C9">
        <w:t>Are groups working better together? Are there more joint events being delivered?</w:t>
      </w:r>
    </w:p>
    <w:p w:rsidR="00D726C9" w:rsidRPr="00D726C9" w:rsidRDefault="00931BA6" w:rsidP="00CB0A56">
      <w:pPr>
        <w:pStyle w:val="ListParagraph"/>
        <w:numPr>
          <w:ilvl w:val="2"/>
          <w:numId w:val="8"/>
        </w:numPr>
        <w:spacing w:after="0" w:line="240" w:lineRule="auto"/>
      </w:pPr>
      <w:r w:rsidRPr="00D726C9">
        <w:t>Heritage Group Meetings</w:t>
      </w:r>
    </w:p>
    <w:p w:rsidR="00D726C9" w:rsidRPr="00D726C9" w:rsidRDefault="00931BA6" w:rsidP="00CB0A56">
      <w:pPr>
        <w:pStyle w:val="ListParagraph"/>
        <w:numPr>
          <w:ilvl w:val="2"/>
          <w:numId w:val="8"/>
        </w:numPr>
        <w:spacing w:after="0" w:line="240" w:lineRule="auto"/>
      </w:pPr>
      <w:r w:rsidRPr="00D726C9">
        <w:t>Arts Groups</w:t>
      </w:r>
    </w:p>
    <w:p w:rsidR="00D726C9" w:rsidRPr="00D726C9" w:rsidRDefault="00931BA6" w:rsidP="00CB0A56">
      <w:pPr>
        <w:pStyle w:val="ListParagraph"/>
        <w:numPr>
          <w:ilvl w:val="2"/>
          <w:numId w:val="8"/>
        </w:numPr>
        <w:spacing w:after="0" w:line="240" w:lineRule="auto"/>
      </w:pPr>
      <w:r w:rsidRPr="00D726C9">
        <w:t xml:space="preserve">Partnerships </w:t>
      </w:r>
      <w:r w:rsidR="00CB0A56">
        <w:t>o</w:t>
      </w:r>
      <w:r w:rsidRPr="00D726C9">
        <w:t>utside Ramsey</w:t>
      </w:r>
    </w:p>
    <w:p w:rsidR="00931BA6" w:rsidRDefault="00931BA6" w:rsidP="00D726C9">
      <w:pPr>
        <w:spacing w:after="0" w:line="240" w:lineRule="auto"/>
      </w:pPr>
    </w:p>
    <w:p w:rsidR="00A1473F" w:rsidRDefault="00A1473F" w:rsidP="00D726C9">
      <w:pPr>
        <w:spacing w:after="0" w:line="240" w:lineRule="auto"/>
      </w:pPr>
    </w:p>
    <w:p w:rsidR="00D726C9" w:rsidRPr="00604379" w:rsidRDefault="00CB0A56" w:rsidP="00CB0A56">
      <w:pPr>
        <w:pStyle w:val="ListParagraph"/>
        <w:numPr>
          <w:ilvl w:val="0"/>
          <w:numId w:val="8"/>
        </w:numPr>
        <w:spacing w:after="0" w:line="240" w:lineRule="auto"/>
        <w:rPr>
          <w:b/>
          <w:color w:val="FF637D"/>
        </w:rPr>
      </w:pPr>
      <w:r w:rsidRPr="00604379">
        <w:rPr>
          <w:b/>
          <w:color w:val="FF637D"/>
        </w:rPr>
        <w:t xml:space="preserve">Assessing the delivery of </w:t>
      </w:r>
      <w:r w:rsidR="00931BA6" w:rsidRPr="00604379">
        <w:rPr>
          <w:b/>
          <w:color w:val="FF637D"/>
        </w:rPr>
        <w:t>Specific Aim 2</w:t>
      </w:r>
      <w:r w:rsidRPr="00604379">
        <w:rPr>
          <w:b/>
          <w:color w:val="FF637D"/>
        </w:rPr>
        <w:t xml:space="preserve"> - </w:t>
      </w:r>
      <w:r w:rsidR="007E54FE" w:rsidRPr="00604379">
        <w:rPr>
          <w:b/>
          <w:color w:val="FF637D"/>
        </w:rPr>
        <w:t>T</w:t>
      </w:r>
      <w:r w:rsidRPr="00604379">
        <w:rPr>
          <w:b/>
          <w:color w:val="FF637D"/>
        </w:rPr>
        <w:t>o make Ramsey’s heritage and tourism offer more appealing to visitors</w:t>
      </w:r>
    </w:p>
    <w:p w:rsidR="00931BA6" w:rsidRDefault="00931BA6" w:rsidP="00D726C9">
      <w:pPr>
        <w:spacing w:after="0" w:line="240" w:lineRule="auto"/>
      </w:pPr>
    </w:p>
    <w:p w:rsidR="00D726C9" w:rsidRPr="00D726C9" w:rsidRDefault="00931BA6" w:rsidP="00CB0A56">
      <w:pPr>
        <w:pStyle w:val="ListParagraph"/>
        <w:numPr>
          <w:ilvl w:val="1"/>
          <w:numId w:val="8"/>
        </w:numPr>
        <w:spacing w:after="0" w:line="240" w:lineRule="auto"/>
      </w:pPr>
      <w:r w:rsidRPr="00D726C9">
        <w:t xml:space="preserve">Are Ramsey’s </w:t>
      </w:r>
      <w:r w:rsidR="00CB0A56">
        <w:t>heritage and tourism attractions b</w:t>
      </w:r>
      <w:r w:rsidRPr="00D726C9">
        <w:t xml:space="preserve">eing </w:t>
      </w:r>
      <w:r w:rsidR="00CB0A56">
        <w:t>b</w:t>
      </w:r>
      <w:r w:rsidRPr="00D726C9">
        <w:t xml:space="preserve">etter </w:t>
      </w:r>
      <w:r w:rsidR="00CB0A56">
        <w:t>u</w:t>
      </w:r>
      <w:r w:rsidRPr="00D726C9">
        <w:t>sed?</w:t>
      </w:r>
    </w:p>
    <w:p w:rsidR="00D726C9" w:rsidRPr="00D726C9" w:rsidRDefault="00931BA6" w:rsidP="00CB0A56">
      <w:pPr>
        <w:pStyle w:val="ListParagraph"/>
        <w:numPr>
          <w:ilvl w:val="2"/>
          <w:numId w:val="8"/>
        </w:numPr>
        <w:spacing w:after="0" w:line="240" w:lineRule="auto"/>
      </w:pPr>
      <w:r w:rsidRPr="00D726C9">
        <w:t xml:space="preserve">Heritage Sites </w:t>
      </w:r>
      <w:r w:rsidR="00CB0A56">
        <w:t>m</w:t>
      </w:r>
      <w:r w:rsidRPr="00D726C9">
        <w:t xml:space="preserve">ore </w:t>
      </w:r>
      <w:r w:rsidR="00CB0A56">
        <w:t>v</w:t>
      </w:r>
      <w:r w:rsidRPr="00D726C9">
        <w:t>isited</w:t>
      </w:r>
    </w:p>
    <w:p w:rsidR="00D726C9" w:rsidRPr="00D726C9" w:rsidRDefault="00931BA6" w:rsidP="00CB0A56">
      <w:pPr>
        <w:pStyle w:val="ListParagraph"/>
        <w:numPr>
          <w:ilvl w:val="2"/>
          <w:numId w:val="8"/>
        </w:numPr>
        <w:spacing w:after="0" w:line="240" w:lineRule="auto"/>
      </w:pPr>
      <w:r w:rsidRPr="00D726C9">
        <w:t>National Heritage Open Day</w:t>
      </w:r>
    </w:p>
    <w:p w:rsidR="00D726C9" w:rsidRPr="00D726C9" w:rsidRDefault="00CB0A56" w:rsidP="00CB0A56">
      <w:pPr>
        <w:pStyle w:val="ListParagraph"/>
        <w:numPr>
          <w:ilvl w:val="2"/>
          <w:numId w:val="8"/>
        </w:numPr>
        <w:spacing w:after="0" w:line="240" w:lineRule="auto"/>
      </w:pPr>
      <w:r>
        <w:t>Visitors from o</w:t>
      </w:r>
      <w:r w:rsidR="00931BA6" w:rsidRPr="00D726C9">
        <w:t>utside Ramsey</w:t>
      </w:r>
    </w:p>
    <w:p w:rsidR="00D726C9" w:rsidRPr="00D726C9" w:rsidRDefault="00931BA6" w:rsidP="00CB0A56">
      <w:pPr>
        <w:pStyle w:val="ListParagraph"/>
        <w:numPr>
          <w:ilvl w:val="2"/>
          <w:numId w:val="8"/>
        </w:numPr>
        <w:spacing w:after="0" w:line="240" w:lineRule="auto"/>
      </w:pPr>
      <w:r w:rsidRPr="00D726C9">
        <w:t xml:space="preserve">Two Spring Heritage Days: Duck Race </w:t>
      </w:r>
      <w:r w:rsidR="00CB0A56">
        <w:t>and</w:t>
      </w:r>
      <w:r w:rsidRPr="00D726C9">
        <w:t xml:space="preserve"> A Journey Through Time</w:t>
      </w:r>
    </w:p>
    <w:p w:rsidR="00D726C9" w:rsidRPr="00D726C9" w:rsidRDefault="00CB0A56" w:rsidP="00CB0A56">
      <w:pPr>
        <w:pStyle w:val="ListParagraph"/>
        <w:numPr>
          <w:ilvl w:val="2"/>
          <w:numId w:val="8"/>
        </w:numPr>
        <w:spacing w:after="0" w:line="240" w:lineRule="auto"/>
      </w:pPr>
      <w:r>
        <w:t>Use o</w:t>
      </w:r>
      <w:r w:rsidR="00931BA6" w:rsidRPr="00D726C9">
        <w:t>f Heritage Sites</w:t>
      </w:r>
    </w:p>
    <w:p w:rsidR="00931BA6" w:rsidRDefault="00931BA6" w:rsidP="00D726C9">
      <w:pPr>
        <w:spacing w:after="0" w:line="240" w:lineRule="auto"/>
      </w:pPr>
    </w:p>
    <w:p w:rsidR="00A1473F" w:rsidRDefault="00A1473F" w:rsidP="00D726C9">
      <w:pPr>
        <w:spacing w:after="0" w:line="240" w:lineRule="auto"/>
      </w:pPr>
    </w:p>
    <w:p w:rsidR="00D726C9" w:rsidRPr="00604379" w:rsidRDefault="007E54FE" w:rsidP="00CB0A56">
      <w:pPr>
        <w:pStyle w:val="ListParagraph"/>
        <w:numPr>
          <w:ilvl w:val="0"/>
          <w:numId w:val="8"/>
        </w:numPr>
        <w:spacing w:after="0" w:line="240" w:lineRule="auto"/>
        <w:rPr>
          <w:b/>
          <w:color w:val="FF637D"/>
        </w:rPr>
      </w:pPr>
      <w:r w:rsidRPr="00604379">
        <w:rPr>
          <w:b/>
          <w:color w:val="FF637D"/>
        </w:rPr>
        <w:lastRenderedPageBreak/>
        <w:t xml:space="preserve">Assessing the delivery of </w:t>
      </w:r>
      <w:r w:rsidR="00931BA6" w:rsidRPr="00604379">
        <w:rPr>
          <w:b/>
          <w:color w:val="FF637D"/>
        </w:rPr>
        <w:t>Specific Aim 3</w:t>
      </w:r>
      <w:r w:rsidRPr="00604379">
        <w:rPr>
          <w:b/>
          <w:color w:val="FF637D"/>
        </w:rPr>
        <w:t xml:space="preserve"> -</w:t>
      </w:r>
      <w:r w:rsidR="00931BA6" w:rsidRPr="00604379">
        <w:rPr>
          <w:b/>
          <w:color w:val="FF637D"/>
        </w:rPr>
        <w:t xml:space="preserve"> To</w:t>
      </w:r>
      <w:r w:rsidRPr="00604379">
        <w:rPr>
          <w:b/>
          <w:color w:val="FF637D"/>
        </w:rPr>
        <w:t xml:space="preserve"> increase individual and community capacity for taking forward own ideas for r</w:t>
      </w:r>
      <w:r w:rsidR="00931BA6" w:rsidRPr="00604379">
        <w:rPr>
          <w:b/>
          <w:color w:val="FF637D"/>
        </w:rPr>
        <w:t>evitalising Ramsey</w:t>
      </w:r>
    </w:p>
    <w:p w:rsidR="00931BA6" w:rsidRDefault="00931BA6" w:rsidP="00D726C9">
      <w:pPr>
        <w:spacing w:after="0" w:line="240" w:lineRule="auto"/>
      </w:pPr>
    </w:p>
    <w:p w:rsidR="00D726C9" w:rsidRPr="00D726C9" w:rsidRDefault="00931BA6" w:rsidP="007E54FE">
      <w:pPr>
        <w:pStyle w:val="ListParagraph"/>
        <w:numPr>
          <w:ilvl w:val="1"/>
          <w:numId w:val="8"/>
        </w:numPr>
        <w:spacing w:after="0" w:line="240" w:lineRule="auto"/>
      </w:pPr>
      <w:r w:rsidRPr="00D726C9">
        <w:t xml:space="preserve">Are </w:t>
      </w:r>
      <w:r w:rsidR="007E54FE" w:rsidRPr="00D726C9">
        <w:t>individuals and community groups involved in a meaningful way in partnership with each other?</w:t>
      </w:r>
    </w:p>
    <w:p w:rsidR="00D726C9" w:rsidRPr="00D726C9" w:rsidRDefault="00931BA6" w:rsidP="007E54FE">
      <w:pPr>
        <w:pStyle w:val="ListParagraph"/>
        <w:numPr>
          <w:ilvl w:val="2"/>
          <w:numId w:val="8"/>
        </w:numPr>
        <w:spacing w:after="0" w:line="240" w:lineRule="auto"/>
      </w:pPr>
      <w:r w:rsidRPr="00D726C9">
        <w:t>Steering Group Meetings</w:t>
      </w:r>
    </w:p>
    <w:p w:rsidR="00D726C9" w:rsidRPr="00D726C9" w:rsidRDefault="00931BA6" w:rsidP="007E54FE">
      <w:pPr>
        <w:pStyle w:val="ListParagraph"/>
        <w:numPr>
          <w:ilvl w:val="2"/>
          <w:numId w:val="8"/>
        </w:numPr>
        <w:spacing w:after="0" w:line="240" w:lineRule="auto"/>
      </w:pPr>
      <w:r w:rsidRPr="00D726C9">
        <w:t>Heritage Group Meetings</w:t>
      </w:r>
    </w:p>
    <w:p w:rsidR="00D726C9" w:rsidRPr="00D726C9" w:rsidRDefault="00931BA6" w:rsidP="007E54FE">
      <w:pPr>
        <w:pStyle w:val="ListParagraph"/>
        <w:numPr>
          <w:ilvl w:val="2"/>
          <w:numId w:val="8"/>
        </w:numPr>
        <w:spacing w:after="0" w:line="240" w:lineRule="auto"/>
      </w:pPr>
      <w:r w:rsidRPr="00D726C9">
        <w:t>Exhibitions</w:t>
      </w:r>
    </w:p>
    <w:p w:rsidR="00931BA6" w:rsidRDefault="00931BA6" w:rsidP="00D726C9">
      <w:pPr>
        <w:spacing w:after="0" w:line="240" w:lineRule="auto"/>
      </w:pPr>
    </w:p>
    <w:p w:rsidR="00D726C9" w:rsidRPr="00D726C9" w:rsidRDefault="007E54FE" w:rsidP="007E54FE">
      <w:pPr>
        <w:pStyle w:val="ListParagraph"/>
        <w:numPr>
          <w:ilvl w:val="1"/>
          <w:numId w:val="8"/>
        </w:numPr>
        <w:spacing w:after="0" w:line="240" w:lineRule="auto"/>
      </w:pPr>
      <w:r w:rsidRPr="00D726C9">
        <w:t>Are volunteers gaining skills in destination marketing and promotion?</w:t>
      </w:r>
    </w:p>
    <w:p w:rsidR="00D726C9" w:rsidRPr="00D726C9" w:rsidRDefault="00931BA6" w:rsidP="007E54FE">
      <w:pPr>
        <w:pStyle w:val="ListParagraph"/>
        <w:numPr>
          <w:ilvl w:val="2"/>
          <w:numId w:val="8"/>
        </w:numPr>
        <w:spacing w:after="0" w:line="240" w:lineRule="auto"/>
      </w:pPr>
      <w:r w:rsidRPr="00D726C9">
        <w:t>Visitor Information Points</w:t>
      </w:r>
    </w:p>
    <w:p w:rsidR="00931BA6" w:rsidRDefault="00931BA6" w:rsidP="00D726C9">
      <w:pPr>
        <w:spacing w:after="0" w:line="240" w:lineRule="auto"/>
      </w:pPr>
    </w:p>
    <w:p w:rsidR="00D726C9" w:rsidRPr="00D726C9" w:rsidRDefault="007E54FE" w:rsidP="007E54FE">
      <w:pPr>
        <w:pStyle w:val="ListParagraph"/>
        <w:numPr>
          <w:ilvl w:val="1"/>
          <w:numId w:val="8"/>
        </w:numPr>
        <w:spacing w:after="0" w:line="240" w:lineRule="auto"/>
      </w:pPr>
      <w:r w:rsidRPr="00D726C9">
        <w:t>Do voluntee</w:t>
      </w:r>
      <w:r>
        <w:t>rs feel confident promoting R</w:t>
      </w:r>
      <w:r w:rsidRPr="00D726C9">
        <w:t>amsey with those they come into contact with?</w:t>
      </w:r>
    </w:p>
    <w:p w:rsidR="00D726C9" w:rsidRPr="00D726C9" w:rsidRDefault="00931BA6" w:rsidP="007E54FE">
      <w:pPr>
        <w:pStyle w:val="ListParagraph"/>
        <w:numPr>
          <w:ilvl w:val="2"/>
          <w:numId w:val="8"/>
        </w:numPr>
        <w:spacing w:after="0" w:line="240" w:lineRule="auto"/>
      </w:pPr>
      <w:r w:rsidRPr="00D726C9">
        <w:t xml:space="preserve">Volunteers </w:t>
      </w:r>
      <w:r w:rsidR="007E54FE">
        <w:t>a</w:t>
      </w:r>
      <w:r w:rsidRPr="00D726C9">
        <w:t xml:space="preserve">t </w:t>
      </w:r>
      <w:r w:rsidR="007E54FE">
        <w:t>e</w:t>
      </w:r>
      <w:r w:rsidRPr="00D726C9">
        <w:t>vents</w:t>
      </w:r>
    </w:p>
    <w:p w:rsidR="00D726C9" w:rsidRPr="00D726C9" w:rsidRDefault="004545D4" w:rsidP="007E54FE">
      <w:pPr>
        <w:pStyle w:val="ListParagraph"/>
        <w:numPr>
          <w:ilvl w:val="2"/>
          <w:numId w:val="8"/>
        </w:numPr>
        <w:spacing w:after="0" w:line="240" w:lineRule="auto"/>
      </w:pPr>
      <w:r>
        <w:t xml:space="preserve">Volunteers at </w:t>
      </w:r>
      <w:r w:rsidR="00931BA6">
        <w:t>V</w:t>
      </w:r>
      <w:r>
        <w:t xml:space="preserve">isitor </w:t>
      </w:r>
      <w:r w:rsidR="00931BA6">
        <w:t>I</w:t>
      </w:r>
      <w:r>
        <w:t xml:space="preserve">nformation </w:t>
      </w:r>
      <w:r w:rsidR="00931BA6">
        <w:t>P</w:t>
      </w:r>
      <w:r>
        <w:t>oint</w:t>
      </w:r>
      <w:r w:rsidR="00931BA6">
        <w:t>s</w:t>
      </w:r>
    </w:p>
    <w:p w:rsidR="00931BA6" w:rsidRDefault="00931BA6" w:rsidP="00D726C9">
      <w:pPr>
        <w:spacing w:after="0" w:line="240" w:lineRule="auto"/>
      </w:pPr>
    </w:p>
    <w:p w:rsidR="00A1473F" w:rsidRDefault="00A1473F" w:rsidP="00D726C9">
      <w:pPr>
        <w:spacing w:after="0" w:line="240" w:lineRule="auto"/>
      </w:pPr>
    </w:p>
    <w:p w:rsidR="00D726C9" w:rsidRPr="00604379" w:rsidRDefault="00931BA6" w:rsidP="00604379">
      <w:pPr>
        <w:pStyle w:val="ListParagraph"/>
        <w:numPr>
          <w:ilvl w:val="0"/>
          <w:numId w:val="8"/>
        </w:numPr>
        <w:spacing w:after="0" w:line="240" w:lineRule="auto"/>
        <w:rPr>
          <w:b/>
          <w:color w:val="FF637D"/>
        </w:rPr>
      </w:pPr>
      <w:r w:rsidRPr="00604379">
        <w:rPr>
          <w:b/>
          <w:color w:val="FF637D"/>
        </w:rPr>
        <w:t xml:space="preserve">What </w:t>
      </w:r>
      <w:r w:rsidR="00604379" w:rsidRPr="00604379">
        <w:rPr>
          <w:b/>
          <w:color w:val="FF637D"/>
        </w:rPr>
        <w:t>could have been done differently and other influencing factors</w:t>
      </w:r>
    </w:p>
    <w:p w:rsidR="00931BA6" w:rsidRDefault="00931BA6" w:rsidP="00D726C9">
      <w:pPr>
        <w:spacing w:after="0" w:line="240" w:lineRule="auto"/>
      </w:pPr>
    </w:p>
    <w:p w:rsidR="00D726C9" w:rsidRPr="00D726C9" w:rsidRDefault="00604379" w:rsidP="00CB0A56">
      <w:pPr>
        <w:pStyle w:val="ListParagraph"/>
        <w:numPr>
          <w:ilvl w:val="1"/>
          <w:numId w:val="8"/>
        </w:numPr>
        <w:spacing w:after="0" w:line="240" w:lineRule="auto"/>
      </w:pPr>
      <w:r>
        <w:t>What could have been done differently</w:t>
      </w:r>
    </w:p>
    <w:p w:rsidR="00D726C9" w:rsidRPr="00D726C9" w:rsidRDefault="004545D4" w:rsidP="00CB0A56">
      <w:pPr>
        <w:pStyle w:val="ListParagraph"/>
        <w:numPr>
          <w:ilvl w:val="2"/>
          <w:numId w:val="8"/>
        </w:numPr>
        <w:spacing w:after="0" w:line="240" w:lineRule="auto"/>
      </w:pPr>
      <w:r>
        <w:t>Re-p</w:t>
      </w:r>
      <w:r w:rsidR="00604379">
        <w:t>rofiling o</w:t>
      </w:r>
      <w:r w:rsidR="00931BA6" w:rsidRPr="00D726C9">
        <w:t xml:space="preserve">f </w:t>
      </w:r>
      <w:r>
        <w:t xml:space="preserve">the </w:t>
      </w:r>
      <w:r w:rsidR="00604379">
        <w:t>p</w:t>
      </w:r>
      <w:r w:rsidR="00931BA6" w:rsidRPr="00D726C9">
        <w:t>roject</w:t>
      </w:r>
    </w:p>
    <w:p w:rsidR="00D726C9" w:rsidRPr="00D726C9" w:rsidRDefault="00604379" w:rsidP="00CB0A56">
      <w:pPr>
        <w:pStyle w:val="ListParagraph"/>
        <w:numPr>
          <w:ilvl w:val="2"/>
          <w:numId w:val="8"/>
        </w:numPr>
        <w:spacing w:after="0" w:line="240" w:lineRule="auto"/>
      </w:pPr>
      <w:r>
        <w:t>Media c</w:t>
      </w:r>
      <w:r w:rsidR="00931BA6" w:rsidRPr="00D726C9">
        <w:t>overage</w:t>
      </w:r>
    </w:p>
    <w:p w:rsidR="00D726C9" w:rsidRPr="00D726C9" w:rsidRDefault="00604379" w:rsidP="00CB0A56">
      <w:pPr>
        <w:pStyle w:val="ListParagraph"/>
        <w:numPr>
          <w:ilvl w:val="2"/>
          <w:numId w:val="8"/>
        </w:numPr>
        <w:spacing w:after="0" w:line="240" w:lineRule="auto"/>
      </w:pPr>
      <w:r>
        <w:t>More i</w:t>
      </w:r>
      <w:r w:rsidR="00931BA6" w:rsidRPr="00D726C9">
        <w:t xml:space="preserve">nvolvement </w:t>
      </w:r>
      <w:r>
        <w:t>of l</w:t>
      </w:r>
      <w:r w:rsidR="00931BA6" w:rsidRPr="00D726C9">
        <w:t>ocal</w:t>
      </w:r>
      <w:r>
        <w:t xml:space="preserve"> b</w:t>
      </w:r>
      <w:r w:rsidR="00931BA6" w:rsidRPr="00D726C9">
        <w:t>usiness</w:t>
      </w:r>
    </w:p>
    <w:p w:rsidR="00931BA6" w:rsidRDefault="00931BA6" w:rsidP="00D726C9">
      <w:pPr>
        <w:spacing w:after="0" w:line="240" w:lineRule="auto"/>
      </w:pPr>
    </w:p>
    <w:p w:rsidR="00D726C9" w:rsidRPr="00D726C9" w:rsidRDefault="00604379" w:rsidP="00CB0A56">
      <w:pPr>
        <w:pStyle w:val="ListParagraph"/>
        <w:numPr>
          <w:ilvl w:val="1"/>
          <w:numId w:val="8"/>
        </w:numPr>
        <w:spacing w:after="0" w:line="240" w:lineRule="auto"/>
      </w:pPr>
      <w:r>
        <w:t>Other influencing factors</w:t>
      </w:r>
    </w:p>
    <w:p w:rsidR="00D726C9" w:rsidRPr="00D726C9" w:rsidRDefault="004545D4" w:rsidP="00CB0A56">
      <w:pPr>
        <w:pStyle w:val="ListParagraph"/>
        <w:numPr>
          <w:ilvl w:val="2"/>
          <w:numId w:val="8"/>
        </w:numPr>
        <w:spacing w:after="0" w:line="240" w:lineRule="auto"/>
      </w:pPr>
      <w:r>
        <w:t>A local p</w:t>
      </w:r>
      <w:r w:rsidR="00931BA6" w:rsidRPr="00D726C9">
        <w:t xml:space="preserve">roject </w:t>
      </w:r>
      <w:r>
        <w:t>o</w:t>
      </w:r>
      <w:r w:rsidR="00931BA6" w:rsidRPr="00D726C9">
        <w:t>fficer</w:t>
      </w:r>
    </w:p>
    <w:p w:rsidR="00D726C9" w:rsidRPr="00D726C9" w:rsidRDefault="00931BA6" w:rsidP="00CB0A56">
      <w:pPr>
        <w:pStyle w:val="ListParagraph"/>
        <w:numPr>
          <w:ilvl w:val="2"/>
          <w:numId w:val="8"/>
        </w:numPr>
        <w:spacing w:after="0" w:line="240" w:lineRule="auto"/>
      </w:pPr>
      <w:r w:rsidRPr="00D726C9">
        <w:t xml:space="preserve">Team </w:t>
      </w:r>
      <w:r w:rsidR="004545D4">
        <w:t>w</w:t>
      </w:r>
      <w:r w:rsidRPr="00D726C9">
        <w:t>orking</w:t>
      </w:r>
    </w:p>
    <w:p w:rsidR="00D56124" w:rsidRDefault="00931BA6" w:rsidP="00CB0A56">
      <w:pPr>
        <w:pStyle w:val="ListParagraph"/>
        <w:numPr>
          <w:ilvl w:val="2"/>
          <w:numId w:val="8"/>
        </w:numPr>
        <w:spacing w:after="0" w:line="240" w:lineRule="auto"/>
      </w:pPr>
      <w:r w:rsidRPr="00D726C9">
        <w:t>Big Local</w:t>
      </w:r>
    </w:p>
    <w:p w:rsidR="00D726C9" w:rsidRDefault="00D56124" w:rsidP="00CB0A56">
      <w:pPr>
        <w:pStyle w:val="ListParagraph"/>
        <w:numPr>
          <w:ilvl w:val="2"/>
          <w:numId w:val="8"/>
        </w:numPr>
        <w:spacing w:after="0" w:line="240" w:lineRule="auto"/>
      </w:pPr>
      <w:r>
        <w:t>Strength of brand</w:t>
      </w:r>
    </w:p>
    <w:p w:rsidR="00D56124" w:rsidRDefault="00D56124" w:rsidP="00CB0A56">
      <w:pPr>
        <w:pStyle w:val="ListParagraph"/>
        <w:numPr>
          <w:ilvl w:val="2"/>
          <w:numId w:val="8"/>
        </w:numPr>
        <w:spacing w:after="0" w:line="240" w:lineRule="auto"/>
      </w:pPr>
      <w:r>
        <w:t>A wide range of events</w:t>
      </w:r>
    </w:p>
    <w:p w:rsidR="00D56124" w:rsidRDefault="00D56124" w:rsidP="00CB0A56">
      <w:pPr>
        <w:pStyle w:val="ListParagraph"/>
        <w:numPr>
          <w:ilvl w:val="2"/>
          <w:numId w:val="8"/>
        </w:numPr>
        <w:spacing w:after="0" w:line="240" w:lineRule="auto"/>
      </w:pPr>
      <w:r>
        <w:t>Heritage groups and business work together</w:t>
      </w:r>
    </w:p>
    <w:p w:rsidR="00D56124" w:rsidRDefault="00D56124" w:rsidP="00CB0A56">
      <w:pPr>
        <w:pStyle w:val="ListParagraph"/>
        <w:numPr>
          <w:ilvl w:val="2"/>
          <w:numId w:val="8"/>
        </w:numPr>
        <w:spacing w:after="0" w:line="240" w:lineRule="auto"/>
      </w:pPr>
      <w:r>
        <w:t>Wider promotion</w:t>
      </w:r>
    </w:p>
    <w:p w:rsidR="00D56124" w:rsidRDefault="00D56124" w:rsidP="00CB0A56">
      <w:pPr>
        <w:pStyle w:val="ListParagraph"/>
        <w:numPr>
          <w:ilvl w:val="2"/>
          <w:numId w:val="8"/>
        </w:numPr>
        <w:spacing w:after="0" w:line="240" w:lineRule="auto"/>
      </w:pPr>
      <w:r>
        <w:t>Budget</w:t>
      </w:r>
    </w:p>
    <w:p w:rsidR="00004E23" w:rsidRDefault="00004E23" w:rsidP="00D726C9">
      <w:pPr>
        <w:spacing w:after="0" w:line="240" w:lineRule="auto"/>
      </w:pPr>
    </w:p>
    <w:p w:rsidR="00004E23" w:rsidRDefault="00004E23" w:rsidP="00D726C9">
      <w:pPr>
        <w:spacing w:after="0" w:line="240" w:lineRule="auto"/>
      </w:pPr>
    </w:p>
    <w:p w:rsidR="00004E23" w:rsidRPr="004545D4" w:rsidRDefault="004545D4" w:rsidP="00D726C9">
      <w:pPr>
        <w:spacing w:after="0" w:line="240" w:lineRule="auto"/>
        <w:rPr>
          <w:b/>
          <w:color w:val="FF637D"/>
        </w:rPr>
      </w:pPr>
      <w:r w:rsidRPr="004545D4">
        <w:rPr>
          <w:b/>
          <w:color w:val="FF637D"/>
        </w:rPr>
        <w:t>Appendix 1: Perception Survey conducted June 2015</w:t>
      </w:r>
    </w:p>
    <w:p w:rsidR="004545D4" w:rsidRDefault="004545D4" w:rsidP="00D726C9">
      <w:pPr>
        <w:spacing w:after="0" w:line="240" w:lineRule="auto"/>
      </w:pPr>
    </w:p>
    <w:p w:rsidR="004545D4" w:rsidRDefault="004545D4" w:rsidP="00D726C9">
      <w:pPr>
        <w:spacing w:after="0" w:line="240" w:lineRule="auto"/>
      </w:pPr>
    </w:p>
    <w:p w:rsidR="004545D4" w:rsidRPr="004545D4" w:rsidRDefault="004545D4" w:rsidP="00D726C9">
      <w:pPr>
        <w:spacing w:after="0" w:line="240" w:lineRule="auto"/>
        <w:rPr>
          <w:b/>
          <w:color w:val="FF637D"/>
        </w:rPr>
      </w:pPr>
      <w:r w:rsidRPr="004545D4">
        <w:rPr>
          <w:b/>
          <w:color w:val="FF637D"/>
        </w:rPr>
        <w:t>Appendix 2: General Questionnaire conducted November 2016</w:t>
      </w:r>
    </w:p>
    <w:p w:rsidR="004545D4" w:rsidRDefault="004545D4" w:rsidP="00D726C9">
      <w:pPr>
        <w:spacing w:after="0" w:line="240" w:lineRule="auto"/>
      </w:pPr>
    </w:p>
    <w:p w:rsidR="004545D4" w:rsidRDefault="004545D4" w:rsidP="00D726C9">
      <w:pPr>
        <w:spacing w:after="0" w:line="240" w:lineRule="auto"/>
      </w:pPr>
    </w:p>
    <w:p w:rsidR="004545D4" w:rsidRPr="004545D4" w:rsidRDefault="004545D4" w:rsidP="00D726C9">
      <w:pPr>
        <w:spacing w:after="0" w:line="240" w:lineRule="auto"/>
        <w:rPr>
          <w:b/>
          <w:color w:val="FF637D"/>
        </w:rPr>
      </w:pPr>
      <w:r w:rsidRPr="004545D4">
        <w:rPr>
          <w:b/>
          <w:color w:val="FF637D"/>
        </w:rPr>
        <w:t>Appendix 3: Perception Survey conducted July 2017</w:t>
      </w:r>
    </w:p>
    <w:p w:rsidR="004545D4" w:rsidRDefault="004545D4" w:rsidP="00D726C9">
      <w:pPr>
        <w:spacing w:after="0" w:line="240" w:lineRule="auto"/>
      </w:pPr>
    </w:p>
    <w:p w:rsidR="004545D4" w:rsidRDefault="004545D4" w:rsidP="00D726C9">
      <w:pPr>
        <w:spacing w:after="0" w:line="240" w:lineRule="auto"/>
      </w:pPr>
    </w:p>
    <w:p w:rsidR="004545D4" w:rsidRDefault="004545D4" w:rsidP="00D726C9">
      <w:pPr>
        <w:spacing w:after="0" w:line="240" w:lineRule="auto"/>
        <w:rPr>
          <w:b/>
          <w:color w:val="FF637D"/>
        </w:rPr>
      </w:pPr>
      <w:r w:rsidRPr="004545D4">
        <w:rPr>
          <w:b/>
          <w:color w:val="FF637D"/>
        </w:rPr>
        <w:t xml:space="preserve">Appendix 4: ‘The story of the </w:t>
      </w:r>
      <w:proofErr w:type="spellStart"/>
      <w:r w:rsidRPr="004545D4">
        <w:rPr>
          <w:b/>
          <w:color w:val="FF637D"/>
        </w:rPr>
        <w:t>brand’</w:t>
      </w:r>
      <w:proofErr w:type="spellEnd"/>
      <w:r w:rsidRPr="004545D4">
        <w:rPr>
          <w:b/>
          <w:color w:val="FF637D"/>
        </w:rPr>
        <w:t xml:space="preserve"> leaflet</w:t>
      </w:r>
    </w:p>
    <w:p w:rsidR="009F1002" w:rsidRDefault="009F1002" w:rsidP="00D726C9">
      <w:pPr>
        <w:spacing w:after="0" w:line="240" w:lineRule="auto"/>
        <w:rPr>
          <w:b/>
          <w:color w:val="FF637D"/>
        </w:rPr>
      </w:pPr>
    </w:p>
    <w:p w:rsidR="009F1002" w:rsidRDefault="009F1002" w:rsidP="00D726C9">
      <w:pPr>
        <w:spacing w:after="0" w:line="240" w:lineRule="auto"/>
        <w:rPr>
          <w:b/>
          <w:color w:val="FF637D"/>
        </w:rPr>
      </w:pPr>
    </w:p>
    <w:p w:rsidR="009F1002" w:rsidRDefault="009F1002" w:rsidP="00D726C9">
      <w:pPr>
        <w:spacing w:after="0" w:line="240" w:lineRule="auto"/>
        <w:rPr>
          <w:b/>
          <w:color w:val="FF637D"/>
        </w:rPr>
      </w:pPr>
      <w:r>
        <w:rPr>
          <w:b/>
          <w:color w:val="FF637D"/>
        </w:rPr>
        <w:t>Appendix 5: Resources produced</w:t>
      </w:r>
    </w:p>
    <w:p w:rsidR="009F1002" w:rsidRDefault="009F1002" w:rsidP="00D726C9">
      <w:pPr>
        <w:spacing w:after="0" w:line="240" w:lineRule="auto"/>
        <w:rPr>
          <w:b/>
          <w:color w:val="FF637D"/>
        </w:rPr>
      </w:pPr>
    </w:p>
    <w:p w:rsidR="009F1002" w:rsidRDefault="009F1002" w:rsidP="00D726C9">
      <w:pPr>
        <w:spacing w:after="0" w:line="240" w:lineRule="auto"/>
        <w:rPr>
          <w:b/>
          <w:color w:val="FF637D"/>
        </w:rPr>
      </w:pPr>
    </w:p>
    <w:p w:rsidR="009F1002" w:rsidRPr="004545D4" w:rsidRDefault="009F1002" w:rsidP="00D726C9">
      <w:pPr>
        <w:spacing w:after="0" w:line="240" w:lineRule="auto"/>
        <w:rPr>
          <w:b/>
          <w:color w:val="FF637D"/>
        </w:rPr>
      </w:pPr>
      <w:r>
        <w:rPr>
          <w:b/>
          <w:color w:val="FF637D"/>
        </w:rPr>
        <w:t>Appendix 6: How this could be used elsewhere</w:t>
      </w:r>
    </w:p>
    <w:p w:rsidR="004545D4" w:rsidRPr="00D726C9" w:rsidRDefault="004545D4" w:rsidP="00D726C9">
      <w:pPr>
        <w:spacing w:after="0" w:line="240" w:lineRule="auto"/>
        <w:sectPr w:rsidR="004545D4" w:rsidRPr="00D726C9" w:rsidSect="00D726C9">
          <w:headerReference w:type="default" r:id="rId16"/>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D726C9" w:rsidRPr="003172DA" w:rsidTr="00D726C9">
        <w:trPr>
          <w:trHeight w:val="567"/>
        </w:trPr>
        <w:tc>
          <w:tcPr>
            <w:tcW w:w="9286" w:type="dxa"/>
            <w:shd w:val="clear" w:color="auto" w:fill="FFE5E9"/>
            <w:vAlign w:val="center"/>
          </w:tcPr>
          <w:p w:rsidR="00D726C9" w:rsidRPr="00CB0A56" w:rsidRDefault="00D726C9" w:rsidP="00CB0A56">
            <w:pPr>
              <w:pStyle w:val="ListParagraph"/>
              <w:numPr>
                <w:ilvl w:val="0"/>
                <w:numId w:val="7"/>
              </w:numPr>
              <w:rPr>
                <w:b/>
                <w:color w:val="FF637D"/>
              </w:rPr>
            </w:pPr>
            <w:r w:rsidRPr="00CB0A56">
              <w:rPr>
                <w:b/>
                <w:color w:val="FF637D"/>
              </w:rPr>
              <w:lastRenderedPageBreak/>
              <w:t>Summary</w:t>
            </w:r>
          </w:p>
        </w:tc>
      </w:tr>
    </w:tbl>
    <w:p w:rsidR="00D726C9" w:rsidRDefault="00D726C9" w:rsidP="00D726C9">
      <w:pPr>
        <w:spacing w:after="0" w:line="240" w:lineRule="auto"/>
        <w:rPr>
          <w:rFonts w:cstheme="minorHAnsi"/>
          <w:b/>
        </w:rPr>
      </w:pPr>
    </w:p>
    <w:p w:rsidR="00D726C9" w:rsidRDefault="00D726C9" w:rsidP="00D726C9">
      <w:pPr>
        <w:spacing w:after="0" w:line="240" w:lineRule="auto"/>
      </w:pPr>
      <w:r w:rsidRPr="00D726C9">
        <w:t xml:space="preserve">This report </w:t>
      </w:r>
      <w:r w:rsidR="00931BA6">
        <w:t xml:space="preserve">aims to </w:t>
      </w:r>
      <w:r w:rsidRPr="00D726C9">
        <w:t>answer the question o</w:t>
      </w:r>
      <w:r w:rsidR="00931BA6">
        <w:t>f whether the Promoting Ramsey project has me</w:t>
      </w:r>
      <w:r w:rsidRPr="00D726C9">
        <w:t>t</w:t>
      </w:r>
      <w:r w:rsidR="00931BA6">
        <w:t xml:space="preserve"> its three specific aims. In summary:</w:t>
      </w:r>
    </w:p>
    <w:p w:rsidR="00931BA6" w:rsidRPr="00D726C9" w:rsidRDefault="00931BA6" w:rsidP="00D726C9">
      <w:pPr>
        <w:spacing w:after="0" w:line="240" w:lineRule="auto"/>
      </w:pPr>
    </w:p>
    <w:p w:rsidR="00D726C9" w:rsidRPr="00D726C9" w:rsidRDefault="00D726C9" w:rsidP="00931BA6">
      <w:pPr>
        <w:pStyle w:val="ListParagraph"/>
        <w:numPr>
          <w:ilvl w:val="0"/>
          <w:numId w:val="6"/>
        </w:numPr>
        <w:spacing w:after="0" w:line="240" w:lineRule="auto"/>
        <w:ind w:left="360"/>
      </w:pPr>
      <w:r w:rsidRPr="00D726C9">
        <w:t xml:space="preserve">All </w:t>
      </w:r>
      <w:r w:rsidR="00931BA6">
        <w:t>activity h</w:t>
      </w:r>
      <w:r w:rsidRPr="00D726C9">
        <w:t>a</w:t>
      </w:r>
      <w:r w:rsidR="00931BA6">
        <w:t>s</w:t>
      </w:r>
      <w:r w:rsidRPr="00D726C9">
        <w:t xml:space="preserve"> been </w:t>
      </w:r>
      <w:r w:rsidR="00931BA6">
        <w:t xml:space="preserve">delivered </w:t>
      </w:r>
      <w:r w:rsidRPr="00D726C9">
        <w:t>within budget</w:t>
      </w:r>
      <w:r w:rsidR="00931BA6">
        <w:t>.</w:t>
      </w:r>
    </w:p>
    <w:p w:rsidR="00931BA6" w:rsidRDefault="00931BA6" w:rsidP="00931BA6">
      <w:pPr>
        <w:spacing w:after="0" w:line="240" w:lineRule="auto"/>
      </w:pPr>
    </w:p>
    <w:p w:rsidR="00D726C9" w:rsidRPr="00D726C9" w:rsidRDefault="00D726C9" w:rsidP="00931BA6">
      <w:pPr>
        <w:pStyle w:val="ListParagraph"/>
        <w:numPr>
          <w:ilvl w:val="0"/>
          <w:numId w:val="6"/>
        </w:numPr>
        <w:spacing w:after="0" w:line="240" w:lineRule="auto"/>
        <w:ind w:left="360"/>
      </w:pPr>
      <w:r w:rsidRPr="00D726C9">
        <w:t>A strategy for promoting Ramsey was created and delivered on time</w:t>
      </w:r>
      <w:r w:rsidR="00931BA6">
        <w:t>.</w:t>
      </w:r>
    </w:p>
    <w:p w:rsidR="00931BA6" w:rsidRDefault="00931BA6" w:rsidP="00931BA6">
      <w:pPr>
        <w:spacing w:after="0" w:line="240" w:lineRule="auto"/>
      </w:pPr>
    </w:p>
    <w:p w:rsidR="00D726C9" w:rsidRPr="00D726C9" w:rsidRDefault="00D726C9" w:rsidP="00931BA6">
      <w:pPr>
        <w:pStyle w:val="ListParagraph"/>
        <w:numPr>
          <w:ilvl w:val="0"/>
          <w:numId w:val="6"/>
        </w:numPr>
        <w:spacing w:after="0" w:line="240" w:lineRule="auto"/>
        <w:ind w:left="360"/>
      </w:pPr>
      <w:r w:rsidRPr="00D726C9">
        <w:t>Heritage, business, tourism and community groups were consulted, involved and worked together on the project</w:t>
      </w:r>
      <w:r w:rsidR="00931BA6">
        <w:t>.</w:t>
      </w:r>
    </w:p>
    <w:p w:rsidR="00931BA6"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A single brand and a website with social media platforms were delivered ahead of schedule</w:t>
      </w:r>
      <w:r w:rsidR="00931BA6">
        <w:t>.</w:t>
      </w:r>
    </w:p>
    <w:p w:rsidR="00931BA6" w:rsidRPr="00D726C9" w:rsidRDefault="00931BA6" w:rsidP="00931BA6">
      <w:pPr>
        <w:spacing w:after="0" w:line="240" w:lineRule="auto"/>
      </w:pPr>
    </w:p>
    <w:p w:rsidR="00D726C9" w:rsidRPr="00D726C9" w:rsidRDefault="00D726C9" w:rsidP="00931BA6">
      <w:pPr>
        <w:pStyle w:val="ListParagraph"/>
        <w:numPr>
          <w:ilvl w:val="0"/>
          <w:numId w:val="6"/>
        </w:numPr>
        <w:spacing w:after="0" w:line="240" w:lineRule="auto"/>
        <w:ind w:left="360"/>
      </w:pPr>
      <w:r w:rsidRPr="00D726C9">
        <w:t>96% have seen and recognised the branding, 84% are aware of the Promoting Rams</w:t>
      </w:r>
      <w:r w:rsidR="00931BA6">
        <w:t>ey p</w:t>
      </w:r>
      <w:r w:rsidRPr="00D726C9">
        <w:t>roject and 48% had seen the Discover Ramsey website (Survey November 2016)</w:t>
      </w:r>
      <w:r w:rsidR="00931BA6">
        <w:t>.</w:t>
      </w:r>
    </w:p>
    <w:p w:rsidR="00931BA6"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Positive feelings about living in Ramsey have improved – only 4% felt that there was a less positive feeling about the town compared with 2 years ago</w:t>
      </w:r>
      <w:r w:rsidR="00931BA6">
        <w:t>.</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 xml:space="preserve">Awareness of </w:t>
      </w:r>
      <w:r w:rsidR="00931BA6">
        <w:t>p</w:t>
      </w:r>
      <w:r w:rsidRPr="00D726C9">
        <w:t>roject events is high: heritage days 83%, craft festival 83%, Gaiety Night 66%</w:t>
      </w:r>
      <w:r w:rsidR="00931BA6">
        <w:t>.</w:t>
      </w:r>
    </w:p>
    <w:p w:rsidR="00931BA6" w:rsidRPr="00D726C9" w:rsidRDefault="00931BA6" w:rsidP="00931BA6">
      <w:pPr>
        <w:spacing w:after="0" w:line="240" w:lineRule="auto"/>
      </w:pPr>
    </w:p>
    <w:p w:rsidR="00D726C9" w:rsidRDefault="00931BA6" w:rsidP="00931BA6">
      <w:pPr>
        <w:pStyle w:val="ListParagraph"/>
        <w:numPr>
          <w:ilvl w:val="0"/>
          <w:numId w:val="6"/>
        </w:numPr>
        <w:spacing w:after="0" w:line="240" w:lineRule="auto"/>
        <w:ind w:left="360"/>
      </w:pPr>
      <w:r>
        <w:t>Ramsey’s presence on</w:t>
      </w:r>
      <w:r w:rsidR="00D726C9" w:rsidRPr="00D726C9">
        <w:t>line is growing: both on Discover Ramsey platforms and on other’s websites</w:t>
      </w:r>
      <w:r>
        <w:t>.</w:t>
      </w:r>
    </w:p>
    <w:p w:rsidR="00931BA6" w:rsidRPr="00D726C9" w:rsidRDefault="00931BA6" w:rsidP="00931BA6">
      <w:pPr>
        <w:spacing w:after="0" w:line="240" w:lineRule="auto"/>
      </w:pPr>
    </w:p>
    <w:p w:rsidR="00D726C9" w:rsidRPr="00D726C9" w:rsidRDefault="00D726C9" w:rsidP="00931BA6">
      <w:pPr>
        <w:pStyle w:val="ListParagraph"/>
        <w:numPr>
          <w:ilvl w:val="0"/>
          <w:numId w:val="6"/>
        </w:numPr>
        <w:spacing w:after="0" w:line="240" w:lineRule="auto"/>
        <w:ind w:left="360"/>
      </w:pPr>
      <w:r w:rsidRPr="00D726C9">
        <w:t xml:space="preserve">Press releases have successful and have averaged a take up in the press of </w:t>
      </w:r>
      <w:r w:rsidR="00931BA6">
        <w:t>five</w:t>
      </w:r>
      <w:r w:rsidRPr="00D726C9">
        <w:t xml:space="preserve"> per month</w:t>
      </w:r>
      <w:r w:rsidR="00931BA6">
        <w:t>.</w:t>
      </w:r>
    </w:p>
    <w:p w:rsidR="00931BA6"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Heritage Open Days have doubled in number per year and visitor num</w:t>
      </w:r>
      <w:r w:rsidR="00931BA6">
        <w:t>bers have continually increased.</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The two Craft Street Festivals were the second busiest Saturdays of the year (Christmas Light switch on is the busiest)</w:t>
      </w:r>
      <w:r w:rsidR="00931BA6">
        <w:t>.</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Partnership working with tourist destinations within 20 miles has been successful with around 450 Ramsey Open for Discovery folders being dist</w:t>
      </w:r>
      <w:r w:rsidR="00931BA6">
        <w:t>ributed from Ely, Peterborough and</w:t>
      </w:r>
      <w:r w:rsidRPr="00D726C9">
        <w:t xml:space="preserve"> Cambridge tourist offices, accommodation providers and attractions. The website also features on Visit Cambridge, Visit Peterborough, National Heritage and Visit England</w:t>
      </w:r>
      <w:r w:rsidR="00931BA6">
        <w:t>.</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 xml:space="preserve">500 Ramsey information Packs have been distributed at exhibitions and via retailers/hotels/camp sites/libraries </w:t>
      </w:r>
      <w:proofErr w:type="spellStart"/>
      <w:r w:rsidRPr="00D726C9">
        <w:t>etc</w:t>
      </w:r>
      <w:proofErr w:type="spellEnd"/>
      <w:r w:rsidRPr="00D726C9">
        <w:t xml:space="preserve"> in the local area</w:t>
      </w:r>
      <w:r w:rsidR="00931BA6">
        <w:t>.</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Visitor Information Points in Ramsey’s retailers, pubs, cafes and the library have distributed around 750 Ramsey Open for Discovery Folders and acted as good ambassadors for Ramsey</w:t>
      </w:r>
      <w:r w:rsidR="00931BA6">
        <w:t>.</w:t>
      </w:r>
    </w:p>
    <w:p w:rsidR="00931BA6" w:rsidRPr="00D726C9" w:rsidRDefault="00931BA6" w:rsidP="00931BA6">
      <w:pPr>
        <w:spacing w:after="0" w:line="240" w:lineRule="auto"/>
      </w:pPr>
    </w:p>
    <w:p w:rsidR="00D726C9" w:rsidRDefault="00D726C9" w:rsidP="00931BA6">
      <w:pPr>
        <w:pStyle w:val="ListParagraph"/>
        <w:numPr>
          <w:ilvl w:val="0"/>
          <w:numId w:val="6"/>
        </w:numPr>
        <w:spacing w:after="0" w:line="240" w:lineRule="auto"/>
        <w:ind w:left="360"/>
      </w:pPr>
      <w:r w:rsidRPr="00D726C9">
        <w:t>12 events were held during the life of the project and all are being continued by community or heritage groups</w:t>
      </w:r>
      <w:r w:rsidR="00931BA6">
        <w:t>.</w:t>
      </w:r>
    </w:p>
    <w:p w:rsidR="00004E23" w:rsidRDefault="00004E23" w:rsidP="00D726C9">
      <w:pPr>
        <w:spacing w:after="0" w:line="240" w:lineRule="auto"/>
      </w:pPr>
    </w:p>
    <w:p w:rsidR="00004E23" w:rsidRDefault="00004E23" w:rsidP="00D726C9">
      <w:pPr>
        <w:spacing w:after="0" w:line="240" w:lineRule="auto"/>
      </w:pPr>
    </w:p>
    <w:p w:rsidR="00004E23" w:rsidRPr="00D726C9" w:rsidRDefault="00004E23" w:rsidP="00D726C9">
      <w:pPr>
        <w:spacing w:after="0" w:line="240" w:lineRule="auto"/>
        <w:sectPr w:rsidR="00004E23" w:rsidRPr="00D726C9"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1412CC" w:rsidRPr="003172DA" w:rsidTr="00F7221E">
        <w:trPr>
          <w:trHeight w:val="567"/>
        </w:trPr>
        <w:tc>
          <w:tcPr>
            <w:tcW w:w="9286" w:type="dxa"/>
            <w:shd w:val="clear" w:color="auto" w:fill="FFE5E9"/>
            <w:vAlign w:val="center"/>
          </w:tcPr>
          <w:p w:rsidR="001412CC" w:rsidRPr="006C1D8D" w:rsidRDefault="001412CC" w:rsidP="00F86AD7">
            <w:pPr>
              <w:pStyle w:val="ListParagraph"/>
              <w:numPr>
                <w:ilvl w:val="0"/>
                <w:numId w:val="2"/>
              </w:numPr>
              <w:rPr>
                <w:b/>
                <w:color w:val="FF637D"/>
              </w:rPr>
            </w:pPr>
            <w:r w:rsidRPr="006C1D8D">
              <w:rPr>
                <w:b/>
                <w:color w:val="FF637D"/>
              </w:rPr>
              <w:lastRenderedPageBreak/>
              <w:t>Introduction</w:t>
            </w:r>
            <w:r w:rsidR="00F7221E" w:rsidRPr="006C1D8D">
              <w:rPr>
                <w:b/>
                <w:color w:val="FF637D"/>
              </w:rPr>
              <w:t xml:space="preserve"> to the Promoting Ramsey project</w:t>
            </w:r>
          </w:p>
        </w:tc>
      </w:tr>
    </w:tbl>
    <w:p w:rsidR="001412CC" w:rsidRDefault="001412CC" w:rsidP="00F7221E">
      <w:pPr>
        <w:spacing w:after="0" w:line="240" w:lineRule="auto"/>
        <w:rPr>
          <w:rFonts w:cstheme="minorHAnsi"/>
          <w:b/>
        </w:rPr>
      </w:pPr>
    </w:p>
    <w:p w:rsidR="0028576F" w:rsidRPr="00947079" w:rsidRDefault="0028576F" w:rsidP="00F86AD7">
      <w:pPr>
        <w:pStyle w:val="ListParagraph"/>
        <w:numPr>
          <w:ilvl w:val="1"/>
          <w:numId w:val="2"/>
        </w:numPr>
        <w:spacing w:after="0" w:line="240" w:lineRule="auto"/>
        <w:rPr>
          <w:rFonts w:cstheme="minorHAnsi"/>
          <w:b/>
          <w:color w:val="FF637D"/>
        </w:rPr>
      </w:pPr>
      <w:r w:rsidRPr="00947079">
        <w:rPr>
          <w:rFonts w:cstheme="minorHAnsi"/>
          <w:b/>
          <w:color w:val="FF637D"/>
        </w:rPr>
        <w:t>Project Aims</w:t>
      </w:r>
    </w:p>
    <w:p w:rsidR="0028576F" w:rsidRPr="0028576F" w:rsidRDefault="0028576F" w:rsidP="00F7221E">
      <w:pPr>
        <w:spacing w:after="0" w:line="240" w:lineRule="auto"/>
        <w:rPr>
          <w:rFonts w:cstheme="minorHAnsi"/>
        </w:rPr>
      </w:pPr>
    </w:p>
    <w:p w:rsidR="00F7221E" w:rsidRPr="00947079" w:rsidRDefault="00F7221E" w:rsidP="006C1D8D">
      <w:pPr>
        <w:pStyle w:val="ListParagraph"/>
        <w:spacing w:after="0" w:line="240" w:lineRule="auto"/>
        <w:ind w:left="425"/>
        <w:rPr>
          <w:rFonts w:cstheme="minorHAnsi"/>
        </w:rPr>
      </w:pPr>
      <w:r w:rsidRPr="00947079">
        <w:rPr>
          <w:rFonts w:cstheme="minorHAnsi"/>
        </w:rPr>
        <w:t>The Promoting Ramsey project was a two year project, funded by Big Local via the Ramsey Million Partnership, managed by Cambridgeshire ACRE. The overall aim of the project was to revitalise Ramsey Parish. To achieve this, three specific aims were identified:</w:t>
      </w:r>
    </w:p>
    <w:p w:rsidR="00F7221E" w:rsidRPr="006C1D8D" w:rsidRDefault="00F7221E" w:rsidP="00F86AD7">
      <w:pPr>
        <w:pStyle w:val="ListParagraph"/>
        <w:numPr>
          <w:ilvl w:val="0"/>
          <w:numId w:val="3"/>
        </w:numPr>
        <w:spacing w:after="0" w:line="240" w:lineRule="auto"/>
        <w:rPr>
          <w:rFonts w:cstheme="minorHAnsi"/>
        </w:rPr>
      </w:pPr>
      <w:r w:rsidRPr="006C1D8D">
        <w:rPr>
          <w:rFonts w:cstheme="minorHAnsi"/>
        </w:rPr>
        <w:t>To create and deliver a strategy for promoting heritage, business and tourism in Ramsey.</w:t>
      </w:r>
    </w:p>
    <w:p w:rsidR="00F7221E" w:rsidRPr="006C1D8D" w:rsidRDefault="00F7221E" w:rsidP="00F86AD7">
      <w:pPr>
        <w:pStyle w:val="ListParagraph"/>
        <w:numPr>
          <w:ilvl w:val="0"/>
          <w:numId w:val="3"/>
        </w:numPr>
        <w:spacing w:after="0" w:line="240" w:lineRule="auto"/>
        <w:rPr>
          <w:rFonts w:cstheme="minorHAnsi"/>
        </w:rPr>
      </w:pPr>
      <w:r w:rsidRPr="006C1D8D">
        <w:rPr>
          <w:rFonts w:cstheme="minorHAnsi"/>
        </w:rPr>
        <w:t>To make Ramsey’s heritage and tourism offer more appealing to visitors.</w:t>
      </w:r>
    </w:p>
    <w:p w:rsidR="00F7221E" w:rsidRPr="006C1D8D" w:rsidRDefault="00F7221E" w:rsidP="00F86AD7">
      <w:pPr>
        <w:pStyle w:val="ListParagraph"/>
        <w:numPr>
          <w:ilvl w:val="0"/>
          <w:numId w:val="3"/>
        </w:numPr>
        <w:spacing w:after="0" w:line="240" w:lineRule="auto"/>
        <w:rPr>
          <w:rFonts w:cstheme="minorHAnsi"/>
        </w:rPr>
      </w:pPr>
      <w:r w:rsidRPr="006C1D8D">
        <w:rPr>
          <w:rFonts w:cstheme="minorHAnsi"/>
        </w:rPr>
        <w:t>To increase individual and community capacity for taking forward own ideas for revitalising Ramsey.</w:t>
      </w:r>
    </w:p>
    <w:p w:rsidR="00F7221E" w:rsidRPr="00F7221E" w:rsidRDefault="00F7221E" w:rsidP="00F7221E">
      <w:pPr>
        <w:spacing w:after="0" w:line="240" w:lineRule="auto"/>
        <w:rPr>
          <w:rFonts w:cstheme="minorHAnsi"/>
        </w:rPr>
      </w:pPr>
    </w:p>
    <w:p w:rsidR="00F7221E" w:rsidRPr="006C1D8D" w:rsidRDefault="00F7221E" w:rsidP="006C1D8D">
      <w:pPr>
        <w:spacing w:after="0" w:line="240" w:lineRule="auto"/>
        <w:ind w:left="425"/>
        <w:rPr>
          <w:rFonts w:cstheme="minorHAnsi"/>
        </w:rPr>
      </w:pPr>
      <w:r w:rsidRPr="006C1D8D">
        <w:rPr>
          <w:rFonts w:cstheme="minorHAnsi"/>
        </w:rPr>
        <w:t xml:space="preserve">For each of these specific aims ‘outcomes’ </w:t>
      </w:r>
      <w:r w:rsidR="0028576F" w:rsidRPr="006C1D8D">
        <w:rPr>
          <w:rFonts w:cstheme="minorHAnsi"/>
        </w:rPr>
        <w:t>(</w:t>
      </w:r>
      <w:r w:rsidRPr="006C1D8D">
        <w:rPr>
          <w:rFonts w:cstheme="minorHAnsi"/>
        </w:rPr>
        <w:t>the change we intended to bring about) were identified, along with ‘outcome indicators’ (the measurements of success)</w:t>
      </w:r>
      <w:r w:rsidR="0028576F" w:rsidRPr="006C1D8D">
        <w:rPr>
          <w:rFonts w:cstheme="minorHAnsi"/>
        </w:rPr>
        <w:t xml:space="preserve"> – these are set out in Table 1 below</w:t>
      </w:r>
      <w:r w:rsidRPr="006C1D8D">
        <w:rPr>
          <w:rFonts w:cstheme="minorHAnsi"/>
        </w:rPr>
        <w:t>. This evaluation report assesses the success, or otherwise, of the project when measured by these ‘outcome Indicators’.</w:t>
      </w:r>
    </w:p>
    <w:p w:rsidR="00F7221E" w:rsidRDefault="00F7221E" w:rsidP="00F7221E">
      <w:pPr>
        <w:spacing w:after="0" w:line="240" w:lineRule="auto"/>
        <w:rPr>
          <w:rFonts w:cstheme="minorHAnsi"/>
        </w:rPr>
      </w:pPr>
    </w:p>
    <w:p w:rsidR="0028576F" w:rsidRPr="00A1473F" w:rsidRDefault="0028576F" w:rsidP="006C1D8D">
      <w:pPr>
        <w:spacing w:after="0" w:line="240" w:lineRule="auto"/>
        <w:ind w:left="425"/>
        <w:rPr>
          <w:rFonts w:cstheme="minorHAnsi"/>
          <w:color w:val="645D9C"/>
        </w:rPr>
      </w:pPr>
      <w:r w:rsidRPr="00A1473F">
        <w:rPr>
          <w:rFonts w:cstheme="minorHAnsi"/>
          <w:color w:val="645D9C"/>
        </w:rPr>
        <w:t>Table 1: Summary of Specific Aims, Outcomes and Outcome Indicators</w:t>
      </w:r>
    </w:p>
    <w:p w:rsidR="0028576F" w:rsidRPr="00F7221E" w:rsidRDefault="0028576F" w:rsidP="00F7221E">
      <w:pPr>
        <w:spacing w:after="0" w:line="240" w:lineRule="auto"/>
        <w:rPr>
          <w:rFonts w:cstheme="minorHAnsi"/>
        </w:rPr>
      </w:pPr>
    </w:p>
    <w:tbl>
      <w:tblPr>
        <w:tblW w:w="4712" w:type="pct"/>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311"/>
        <w:gridCol w:w="3313"/>
      </w:tblGrid>
      <w:tr w:rsidR="00F7221E" w:rsidRPr="00F7221E" w:rsidTr="00947079">
        <w:trPr>
          <w:cantSplit/>
        </w:trPr>
        <w:tc>
          <w:tcPr>
            <w:tcW w:w="1215" w:type="pct"/>
            <w:tcBorders>
              <w:top w:val="single" w:sz="4" w:space="0" w:color="auto"/>
              <w:left w:val="single" w:sz="4" w:space="0" w:color="auto"/>
              <w:bottom w:val="single" w:sz="4" w:space="0" w:color="auto"/>
              <w:right w:val="single" w:sz="4" w:space="0" w:color="auto"/>
            </w:tcBorders>
            <w:shd w:val="clear" w:color="auto" w:fill="FFE5E9"/>
          </w:tcPr>
          <w:p w:rsidR="00F7221E" w:rsidRPr="00A1473F" w:rsidRDefault="00F7221E" w:rsidP="006C1D8D">
            <w:pPr>
              <w:spacing w:after="0" w:line="240" w:lineRule="auto"/>
              <w:rPr>
                <w:rFonts w:cstheme="minorHAnsi"/>
                <w:color w:val="645D9C"/>
                <w:sz w:val="20"/>
              </w:rPr>
            </w:pPr>
            <w:r w:rsidRPr="00A1473F">
              <w:rPr>
                <w:rFonts w:cstheme="minorHAnsi"/>
                <w:color w:val="645D9C"/>
                <w:sz w:val="20"/>
              </w:rPr>
              <w:t>Specific Aim</w:t>
            </w:r>
          </w:p>
        </w:tc>
        <w:tc>
          <w:tcPr>
            <w:tcW w:w="1892" w:type="pct"/>
            <w:tcBorders>
              <w:top w:val="single" w:sz="4" w:space="0" w:color="auto"/>
              <w:left w:val="single" w:sz="4" w:space="0" w:color="auto"/>
              <w:bottom w:val="single" w:sz="4" w:space="0" w:color="auto"/>
              <w:right w:val="single" w:sz="4" w:space="0" w:color="auto"/>
            </w:tcBorders>
            <w:shd w:val="clear" w:color="auto" w:fill="FFE5E9"/>
            <w:hideMark/>
          </w:tcPr>
          <w:p w:rsidR="00F7221E" w:rsidRPr="00A1473F" w:rsidRDefault="00F7221E" w:rsidP="006C1D8D">
            <w:pPr>
              <w:spacing w:after="0" w:line="240" w:lineRule="auto"/>
              <w:rPr>
                <w:rFonts w:cstheme="minorHAnsi"/>
                <w:color w:val="645D9C"/>
                <w:sz w:val="20"/>
              </w:rPr>
            </w:pPr>
            <w:r w:rsidRPr="00A1473F">
              <w:rPr>
                <w:rFonts w:cstheme="minorHAnsi"/>
                <w:color w:val="645D9C"/>
                <w:sz w:val="20"/>
              </w:rPr>
              <w:t>Outcomes</w:t>
            </w:r>
          </w:p>
        </w:tc>
        <w:tc>
          <w:tcPr>
            <w:tcW w:w="1893" w:type="pct"/>
            <w:tcBorders>
              <w:top w:val="single" w:sz="4" w:space="0" w:color="auto"/>
              <w:left w:val="single" w:sz="4" w:space="0" w:color="auto"/>
              <w:bottom w:val="single" w:sz="4" w:space="0" w:color="auto"/>
              <w:right w:val="single" w:sz="4" w:space="0" w:color="auto"/>
            </w:tcBorders>
            <w:shd w:val="clear" w:color="auto" w:fill="FFE5E9"/>
            <w:hideMark/>
          </w:tcPr>
          <w:p w:rsidR="00F7221E" w:rsidRPr="00A1473F" w:rsidRDefault="00F7221E" w:rsidP="006C1D8D">
            <w:pPr>
              <w:spacing w:after="0" w:line="240" w:lineRule="auto"/>
              <w:rPr>
                <w:rFonts w:cstheme="minorHAnsi"/>
                <w:color w:val="645D9C"/>
                <w:sz w:val="20"/>
              </w:rPr>
            </w:pPr>
            <w:r w:rsidRPr="00A1473F">
              <w:rPr>
                <w:rFonts w:cstheme="minorHAnsi"/>
                <w:color w:val="645D9C"/>
                <w:sz w:val="20"/>
              </w:rPr>
              <w:t>Outcome Indicators</w:t>
            </w:r>
          </w:p>
        </w:tc>
      </w:tr>
      <w:tr w:rsidR="0028576F" w:rsidRPr="00F7221E" w:rsidTr="00947079">
        <w:trPr>
          <w:cantSplit/>
        </w:trPr>
        <w:tc>
          <w:tcPr>
            <w:tcW w:w="1215" w:type="pct"/>
            <w:vMerge w:val="restart"/>
            <w:tcBorders>
              <w:top w:val="single" w:sz="4" w:space="0" w:color="auto"/>
              <w:left w:val="single" w:sz="4" w:space="0" w:color="auto"/>
              <w:bottom w:val="dotted" w:sz="4" w:space="0" w:color="auto"/>
              <w:right w:val="single" w:sz="4" w:space="0" w:color="auto"/>
            </w:tcBorders>
          </w:tcPr>
          <w:p w:rsidR="0028576F" w:rsidRPr="006019C5" w:rsidRDefault="0028576F" w:rsidP="00A1473F">
            <w:pPr>
              <w:pStyle w:val="ListParagraph"/>
              <w:numPr>
                <w:ilvl w:val="0"/>
                <w:numId w:val="10"/>
              </w:numPr>
              <w:spacing w:after="0" w:line="240" w:lineRule="auto"/>
              <w:ind w:left="317" w:hanging="317"/>
              <w:rPr>
                <w:rFonts w:cstheme="minorHAnsi"/>
                <w:color w:val="645D9C"/>
                <w:sz w:val="20"/>
              </w:rPr>
            </w:pPr>
            <w:r w:rsidRPr="006019C5">
              <w:rPr>
                <w:rFonts w:cstheme="minorHAnsi"/>
                <w:color w:val="645D9C"/>
                <w:sz w:val="20"/>
              </w:rPr>
              <w:t>To create and deliver a strategy for promoting heritage, business and tourism in Ramsey</w:t>
            </w:r>
          </w:p>
        </w:tc>
        <w:tc>
          <w:tcPr>
            <w:tcW w:w="1892" w:type="pct"/>
            <w:tcBorders>
              <w:top w:val="single" w:sz="4" w:space="0" w:color="auto"/>
              <w:left w:val="single" w:sz="4" w:space="0" w:color="auto"/>
              <w:bottom w:val="dotted"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Needs of local heritage and tourism businesses have been understood and factored into promotional strategy.</w:t>
            </w:r>
          </w:p>
        </w:tc>
        <w:tc>
          <w:tcPr>
            <w:tcW w:w="1893" w:type="pct"/>
            <w:tcBorders>
              <w:top w:val="single" w:sz="4" w:space="0" w:color="auto"/>
              <w:left w:val="single" w:sz="4" w:space="0" w:color="auto"/>
              <w:bottom w:val="dotted"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Heritage and tourism businesses are aware of the project and have been given the opportunity to be involved.</w:t>
            </w:r>
          </w:p>
        </w:tc>
      </w:tr>
      <w:tr w:rsidR="0028576F" w:rsidRPr="00F7221E" w:rsidTr="00947079">
        <w:trPr>
          <w:cantSplit/>
        </w:trPr>
        <w:tc>
          <w:tcPr>
            <w:tcW w:w="1215" w:type="pct"/>
            <w:vMerge/>
            <w:tcBorders>
              <w:top w:val="dotted" w:sz="4" w:space="0" w:color="auto"/>
              <w:left w:val="single" w:sz="4" w:space="0" w:color="auto"/>
              <w:bottom w:val="dotted" w:sz="4" w:space="0" w:color="auto"/>
              <w:right w:val="single" w:sz="4" w:space="0" w:color="auto"/>
            </w:tcBorders>
          </w:tcPr>
          <w:p w:rsidR="0028576F" w:rsidRPr="006019C5" w:rsidRDefault="0028576F" w:rsidP="00A1473F">
            <w:pPr>
              <w:spacing w:after="0" w:line="240" w:lineRule="auto"/>
              <w:ind w:left="317" w:hanging="317"/>
              <w:rPr>
                <w:rFonts w:cstheme="minorHAnsi"/>
                <w:color w:val="645D9C"/>
                <w:sz w:val="20"/>
              </w:rPr>
            </w:pPr>
          </w:p>
        </w:tc>
        <w:tc>
          <w:tcPr>
            <w:tcW w:w="1892" w:type="pct"/>
            <w:tcBorders>
              <w:top w:val="dotted" w:sz="4" w:space="0" w:color="auto"/>
              <w:left w:val="single" w:sz="4" w:space="0" w:color="auto"/>
              <w:bottom w:val="dotted"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People have a better understanding of what Ramsey has to offer them for leisure and retail</w:t>
            </w:r>
          </w:p>
        </w:tc>
        <w:tc>
          <w:tcPr>
            <w:tcW w:w="1893" w:type="pct"/>
            <w:tcBorders>
              <w:top w:val="dotted" w:sz="4" w:space="0" w:color="auto"/>
              <w:left w:val="single" w:sz="4" w:space="0" w:color="auto"/>
              <w:bottom w:val="dotted"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Local people have pride in Ramsey.</w:t>
            </w:r>
          </w:p>
          <w:p w:rsidR="0028576F" w:rsidRPr="006019C5" w:rsidRDefault="0028576F" w:rsidP="006C1D8D">
            <w:pPr>
              <w:spacing w:after="0" w:line="240" w:lineRule="auto"/>
              <w:rPr>
                <w:rFonts w:cstheme="minorHAnsi"/>
                <w:color w:val="645D9C"/>
                <w:sz w:val="20"/>
              </w:rPr>
            </w:pPr>
            <w:r w:rsidRPr="006019C5">
              <w:rPr>
                <w:rFonts w:cstheme="minorHAnsi"/>
                <w:color w:val="645D9C"/>
                <w:sz w:val="20"/>
              </w:rPr>
              <w:t>People are using the Ramsey website and social media to find out more about events and activities.</w:t>
            </w:r>
          </w:p>
        </w:tc>
      </w:tr>
      <w:tr w:rsidR="0028576F" w:rsidRPr="00F7221E" w:rsidTr="00947079">
        <w:trPr>
          <w:cantSplit/>
        </w:trPr>
        <w:tc>
          <w:tcPr>
            <w:tcW w:w="1215" w:type="pct"/>
            <w:vMerge/>
            <w:tcBorders>
              <w:top w:val="dotted" w:sz="4" w:space="0" w:color="auto"/>
              <w:left w:val="single" w:sz="4" w:space="0" w:color="auto"/>
              <w:bottom w:val="single" w:sz="4" w:space="0" w:color="auto"/>
              <w:right w:val="single" w:sz="4" w:space="0" w:color="auto"/>
            </w:tcBorders>
          </w:tcPr>
          <w:p w:rsidR="0028576F" w:rsidRPr="006019C5" w:rsidRDefault="0028576F" w:rsidP="00A1473F">
            <w:pPr>
              <w:spacing w:after="0" w:line="240" w:lineRule="auto"/>
              <w:ind w:left="317" w:hanging="317"/>
              <w:rPr>
                <w:rFonts w:cstheme="minorHAnsi"/>
                <w:color w:val="645D9C"/>
                <w:sz w:val="20"/>
              </w:rPr>
            </w:pPr>
          </w:p>
        </w:tc>
        <w:tc>
          <w:tcPr>
            <w:tcW w:w="1892" w:type="pct"/>
            <w:tcBorders>
              <w:top w:val="dotted" w:sz="4" w:space="0" w:color="auto"/>
              <w:left w:val="single" w:sz="4" w:space="0" w:color="auto"/>
              <w:bottom w:val="single"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 xml:space="preserve">Groups report that they are working better together. </w:t>
            </w:r>
          </w:p>
        </w:tc>
        <w:tc>
          <w:tcPr>
            <w:tcW w:w="1893" w:type="pct"/>
            <w:tcBorders>
              <w:top w:val="dotted" w:sz="4" w:space="0" w:color="auto"/>
              <w:left w:val="single" w:sz="4" w:space="0" w:color="auto"/>
              <w:bottom w:val="single" w:sz="4" w:space="0" w:color="auto"/>
              <w:right w:val="single" w:sz="4" w:space="0" w:color="auto"/>
            </w:tcBorders>
            <w:hideMark/>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 xml:space="preserve">Increased joint delivery of events. </w:t>
            </w:r>
          </w:p>
        </w:tc>
      </w:tr>
      <w:tr w:rsidR="00F7221E" w:rsidRPr="00F7221E" w:rsidTr="00947079">
        <w:trPr>
          <w:cantSplit/>
        </w:trPr>
        <w:tc>
          <w:tcPr>
            <w:tcW w:w="1215" w:type="pct"/>
            <w:tcBorders>
              <w:top w:val="single" w:sz="4" w:space="0" w:color="auto"/>
              <w:left w:val="single" w:sz="4" w:space="0" w:color="auto"/>
              <w:bottom w:val="single" w:sz="4" w:space="0" w:color="auto"/>
              <w:right w:val="single" w:sz="4" w:space="0" w:color="auto"/>
            </w:tcBorders>
          </w:tcPr>
          <w:p w:rsidR="00F7221E" w:rsidRPr="006019C5" w:rsidRDefault="00F7221E" w:rsidP="00A1473F">
            <w:pPr>
              <w:pStyle w:val="ListParagraph"/>
              <w:numPr>
                <w:ilvl w:val="0"/>
                <w:numId w:val="10"/>
              </w:numPr>
              <w:spacing w:after="0" w:line="240" w:lineRule="auto"/>
              <w:ind w:left="317" w:hanging="317"/>
              <w:rPr>
                <w:rFonts w:cstheme="minorHAnsi"/>
                <w:color w:val="645D9C"/>
                <w:sz w:val="20"/>
              </w:rPr>
            </w:pPr>
            <w:r w:rsidRPr="006019C5">
              <w:rPr>
                <w:rFonts w:cstheme="minorHAnsi"/>
                <w:color w:val="645D9C"/>
                <w:sz w:val="20"/>
              </w:rPr>
              <w:t>To make Ramsey’s heritage and tourism offer more appealing to visitors</w:t>
            </w:r>
          </w:p>
        </w:tc>
        <w:tc>
          <w:tcPr>
            <w:tcW w:w="1892" w:type="pct"/>
            <w:tcBorders>
              <w:top w:val="single" w:sz="4" w:space="0" w:color="auto"/>
              <w:left w:val="single" w:sz="4" w:space="0" w:color="auto"/>
              <w:bottom w:val="single" w:sz="4" w:space="0" w:color="auto"/>
              <w:right w:val="single" w:sz="4" w:space="0" w:color="auto"/>
            </w:tcBorders>
          </w:tcPr>
          <w:p w:rsidR="00F7221E" w:rsidRPr="006019C5" w:rsidRDefault="00F7221E" w:rsidP="006C1D8D">
            <w:pPr>
              <w:spacing w:after="0" w:line="240" w:lineRule="auto"/>
              <w:rPr>
                <w:rFonts w:cstheme="minorHAnsi"/>
                <w:color w:val="645D9C"/>
                <w:sz w:val="20"/>
              </w:rPr>
            </w:pPr>
            <w:r w:rsidRPr="006019C5">
              <w:rPr>
                <w:rFonts w:cstheme="minorHAnsi"/>
                <w:color w:val="645D9C"/>
                <w:sz w:val="20"/>
              </w:rPr>
              <w:t>Ramsey’s heritage and tourism attractions are better used.</w:t>
            </w:r>
          </w:p>
        </w:tc>
        <w:tc>
          <w:tcPr>
            <w:tcW w:w="1893" w:type="pct"/>
            <w:tcBorders>
              <w:top w:val="single" w:sz="4" w:space="0" w:color="auto"/>
              <w:left w:val="single" w:sz="4" w:space="0" w:color="auto"/>
              <w:bottom w:val="single" w:sz="4" w:space="0" w:color="auto"/>
              <w:right w:val="single" w:sz="4" w:space="0" w:color="auto"/>
            </w:tcBorders>
          </w:tcPr>
          <w:p w:rsidR="00F7221E" w:rsidRPr="006019C5" w:rsidRDefault="00F7221E" w:rsidP="006C1D8D">
            <w:pPr>
              <w:spacing w:after="0" w:line="240" w:lineRule="auto"/>
              <w:rPr>
                <w:rFonts w:cstheme="minorHAnsi"/>
                <w:color w:val="645D9C"/>
                <w:sz w:val="20"/>
              </w:rPr>
            </w:pPr>
            <w:r w:rsidRPr="006019C5">
              <w:rPr>
                <w:rFonts w:cstheme="minorHAnsi"/>
                <w:color w:val="645D9C"/>
                <w:sz w:val="20"/>
              </w:rPr>
              <w:t>Increased visitor numbers reported.</w:t>
            </w:r>
          </w:p>
          <w:p w:rsidR="00F7221E" w:rsidRPr="006019C5" w:rsidRDefault="00F7221E" w:rsidP="006C1D8D">
            <w:pPr>
              <w:spacing w:after="0" w:line="240" w:lineRule="auto"/>
              <w:rPr>
                <w:rFonts w:cstheme="minorHAnsi"/>
                <w:color w:val="645D9C"/>
                <w:sz w:val="20"/>
              </w:rPr>
            </w:pPr>
            <w:r w:rsidRPr="006019C5">
              <w:rPr>
                <w:rFonts w:cstheme="minorHAnsi"/>
                <w:color w:val="645D9C"/>
                <w:sz w:val="20"/>
              </w:rPr>
              <w:t>Length of visitor ‘dwell’ time.</w:t>
            </w:r>
          </w:p>
          <w:p w:rsidR="00F7221E" w:rsidRPr="006019C5" w:rsidRDefault="00F7221E" w:rsidP="006C1D8D">
            <w:pPr>
              <w:spacing w:after="0" w:line="240" w:lineRule="auto"/>
              <w:rPr>
                <w:rFonts w:cstheme="minorHAnsi"/>
                <w:color w:val="645D9C"/>
                <w:sz w:val="20"/>
              </w:rPr>
            </w:pPr>
            <w:r w:rsidRPr="006019C5">
              <w:rPr>
                <w:rFonts w:cstheme="minorHAnsi"/>
                <w:color w:val="645D9C"/>
                <w:sz w:val="20"/>
              </w:rPr>
              <w:t>Levels of attendance at special events.</w:t>
            </w:r>
          </w:p>
        </w:tc>
      </w:tr>
      <w:tr w:rsidR="0028576F" w:rsidRPr="00F7221E" w:rsidTr="00947079">
        <w:trPr>
          <w:cantSplit/>
        </w:trPr>
        <w:tc>
          <w:tcPr>
            <w:tcW w:w="1215" w:type="pct"/>
            <w:vMerge w:val="restart"/>
            <w:tcBorders>
              <w:top w:val="single" w:sz="4" w:space="0" w:color="auto"/>
              <w:left w:val="single" w:sz="4" w:space="0" w:color="auto"/>
              <w:bottom w:val="dotted" w:sz="4" w:space="0" w:color="auto"/>
              <w:right w:val="single" w:sz="4" w:space="0" w:color="auto"/>
            </w:tcBorders>
          </w:tcPr>
          <w:p w:rsidR="0028576F" w:rsidRPr="006019C5" w:rsidRDefault="0028576F" w:rsidP="00A1473F">
            <w:pPr>
              <w:pStyle w:val="ListParagraph"/>
              <w:numPr>
                <w:ilvl w:val="0"/>
                <w:numId w:val="10"/>
              </w:numPr>
              <w:spacing w:after="0" w:line="240" w:lineRule="auto"/>
              <w:ind w:left="317" w:hanging="317"/>
              <w:rPr>
                <w:rFonts w:cstheme="minorHAnsi"/>
                <w:color w:val="645D9C"/>
                <w:sz w:val="20"/>
              </w:rPr>
            </w:pPr>
            <w:r w:rsidRPr="006019C5">
              <w:rPr>
                <w:rFonts w:cstheme="minorHAnsi"/>
                <w:color w:val="645D9C"/>
                <w:sz w:val="20"/>
              </w:rPr>
              <w:t>To increase individual and community capacity for taking forward own ideas for revitalising Ramsey</w:t>
            </w:r>
          </w:p>
        </w:tc>
        <w:tc>
          <w:tcPr>
            <w:tcW w:w="1892" w:type="pct"/>
            <w:tcBorders>
              <w:top w:val="single" w:sz="4" w:space="0" w:color="auto"/>
              <w:left w:val="single" w:sz="4" w:space="0" w:color="auto"/>
              <w:bottom w:val="dotted"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Meaningful involvement of individuals and community groups in partnership.</w:t>
            </w:r>
          </w:p>
        </w:tc>
        <w:tc>
          <w:tcPr>
            <w:tcW w:w="1893" w:type="pct"/>
            <w:tcBorders>
              <w:top w:val="single" w:sz="4" w:space="0" w:color="auto"/>
              <w:left w:val="single" w:sz="4" w:space="0" w:color="auto"/>
              <w:bottom w:val="dotted"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Number of business, heritage and tourism representatives on Working Group.</w:t>
            </w:r>
          </w:p>
          <w:p w:rsidR="0028576F" w:rsidRPr="006019C5" w:rsidRDefault="0028576F" w:rsidP="006C1D8D">
            <w:pPr>
              <w:spacing w:after="0" w:line="240" w:lineRule="auto"/>
              <w:rPr>
                <w:rFonts w:cstheme="minorHAnsi"/>
                <w:color w:val="645D9C"/>
                <w:sz w:val="20"/>
              </w:rPr>
            </w:pPr>
            <w:r w:rsidRPr="006019C5">
              <w:rPr>
                <w:rFonts w:cstheme="minorHAnsi"/>
                <w:color w:val="645D9C"/>
                <w:sz w:val="20"/>
              </w:rPr>
              <w:t>Extent to which representatives feel that their activity is making a difference.</w:t>
            </w:r>
          </w:p>
        </w:tc>
      </w:tr>
      <w:tr w:rsidR="0028576F" w:rsidRPr="00F7221E" w:rsidTr="00947079">
        <w:trPr>
          <w:cantSplit/>
        </w:trPr>
        <w:tc>
          <w:tcPr>
            <w:tcW w:w="1215" w:type="pct"/>
            <w:vMerge/>
            <w:tcBorders>
              <w:top w:val="dotted" w:sz="4" w:space="0" w:color="auto"/>
              <w:left w:val="single" w:sz="4" w:space="0" w:color="auto"/>
              <w:bottom w:val="dotted" w:sz="4" w:space="0" w:color="auto"/>
              <w:right w:val="single" w:sz="4" w:space="0" w:color="auto"/>
            </w:tcBorders>
          </w:tcPr>
          <w:p w:rsidR="0028576F" w:rsidRPr="006019C5" w:rsidRDefault="0028576F" w:rsidP="006C1D8D">
            <w:pPr>
              <w:spacing w:after="0" w:line="240" w:lineRule="auto"/>
              <w:rPr>
                <w:rFonts w:cstheme="minorHAnsi"/>
                <w:color w:val="645D9C"/>
                <w:sz w:val="20"/>
              </w:rPr>
            </w:pPr>
          </w:p>
        </w:tc>
        <w:tc>
          <w:tcPr>
            <w:tcW w:w="1892" w:type="pct"/>
            <w:tcBorders>
              <w:top w:val="dotted" w:sz="4" w:space="0" w:color="auto"/>
              <w:left w:val="single" w:sz="4" w:space="0" w:color="auto"/>
              <w:bottom w:val="dotted"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Volunteers gain skills in destination marketing and promotions.</w:t>
            </w:r>
          </w:p>
        </w:tc>
        <w:tc>
          <w:tcPr>
            <w:tcW w:w="1893" w:type="pct"/>
            <w:tcBorders>
              <w:top w:val="dotted" w:sz="4" w:space="0" w:color="auto"/>
              <w:left w:val="single" w:sz="4" w:space="0" w:color="auto"/>
              <w:bottom w:val="dotted"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Extent of volunteer involvement in Town Ambassador scheme.</w:t>
            </w:r>
          </w:p>
          <w:p w:rsidR="0028576F" w:rsidRPr="006019C5" w:rsidRDefault="0028576F" w:rsidP="006C1D8D">
            <w:pPr>
              <w:spacing w:after="0" w:line="240" w:lineRule="auto"/>
              <w:rPr>
                <w:rFonts w:cstheme="minorHAnsi"/>
                <w:color w:val="645D9C"/>
                <w:sz w:val="20"/>
              </w:rPr>
            </w:pPr>
            <w:r w:rsidRPr="006019C5">
              <w:rPr>
                <w:rFonts w:cstheme="minorHAnsi"/>
                <w:color w:val="645D9C"/>
                <w:sz w:val="20"/>
              </w:rPr>
              <w:t>Number of volunteers contributing to Ramsey social media platforms.</w:t>
            </w:r>
          </w:p>
          <w:p w:rsidR="0028576F" w:rsidRPr="006019C5" w:rsidRDefault="0028576F" w:rsidP="006C1D8D">
            <w:pPr>
              <w:spacing w:after="0" w:line="240" w:lineRule="auto"/>
              <w:rPr>
                <w:rFonts w:cstheme="minorHAnsi"/>
                <w:color w:val="645D9C"/>
                <w:sz w:val="20"/>
              </w:rPr>
            </w:pPr>
            <w:r w:rsidRPr="006019C5">
              <w:rPr>
                <w:rFonts w:cstheme="minorHAnsi"/>
                <w:color w:val="645D9C"/>
                <w:sz w:val="20"/>
              </w:rPr>
              <w:t>Number of volunteer hours contributed to the revitalisation of Ramsey.</w:t>
            </w:r>
          </w:p>
        </w:tc>
      </w:tr>
      <w:tr w:rsidR="0028576F" w:rsidRPr="00F7221E" w:rsidTr="00947079">
        <w:trPr>
          <w:cantSplit/>
        </w:trPr>
        <w:tc>
          <w:tcPr>
            <w:tcW w:w="1215" w:type="pct"/>
            <w:vMerge/>
            <w:tcBorders>
              <w:top w:val="dotted" w:sz="4" w:space="0" w:color="auto"/>
              <w:left w:val="single" w:sz="4" w:space="0" w:color="auto"/>
              <w:bottom w:val="single" w:sz="4" w:space="0" w:color="auto"/>
              <w:right w:val="single" w:sz="4" w:space="0" w:color="auto"/>
            </w:tcBorders>
          </w:tcPr>
          <w:p w:rsidR="0028576F" w:rsidRPr="006019C5" w:rsidRDefault="0028576F" w:rsidP="00F86AD7">
            <w:pPr>
              <w:pStyle w:val="ListParagraph"/>
              <w:numPr>
                <w:ilvl w:val="0"/>
                <w:numId w:val="2"/>
              </w:numPr>
              <w:spacing w:after="0" w:line="240" w:lineRule="auto"/>
              <w:rPr>
                <w:rFonts w:cstheme="minorHAnsi"/>
                <w:color w:val="645D9C"/>
                <w:sz w:val="20"/>
              </w:rPr>
            </w:pPr>
          </w:p>
        </w:tc>
        <w:tc>
          <w:tcPr>
            <w:tcW w:w="1892" w:type="pct"/>
            <w:tcBorders>
              <w:top w:val="dotted" w:sz="4" w:space="0" w:color="auto"/>
              <w:left w:val="single" w:sz="4" w:space="0" w:color="auto"/>
              <w:bottom w:val="single"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Volunteers feel confident in promoting the Ramsey Brand to those they come into contact with.</w:t>
            </w:r>
          </w:p>
        </w:tc>
        <w:tc>
          <w:tcPr>
            <w:tcW w:w="1893" w:type="pct"/>
            <w:tcBorders>
              <w:top w:val="dotted" w:sz="4" w:space="0" w:color="auto"/>
              <w:left w:val="single" w:sz="4" w:space="0" w:color="auto"/>
              <w:bottom w:val="single" w:sz="4" w:space="0" w:color="auto"/>
              <w:right w:val="single" w:sz="4" w:space="0" w:color="auto"/>
            </w:tcBorders>
          </w:tcPr>
          <w:p w:rsidR="0028576F" w:rsidRPr="006019C5" w:rsidRDefault="0028576F" w:rsidP="006C1D8D">
            <w:pPr>
              <w:spacing w:after="0" w:line="240" w:lineRule="auto"/>
              <w:rPr>
                <w:rFonts w:cstheme="minorHAnsi"/>
                <w:color w:val="645D9C"/>
                <w:sz w:val="20"/>
              </w:rPr>
            </w:pPr>
            <w:r w:rsidRPr="006019C5">
              <w:rPr>
                <w:rFonts w:cstheme="minorHAnsi"/>
                <w:color w:val="645D9C"/>
                <w:sz w:val="20"/>
              </w:rPr>
              <w:t>Level of volunteer confidence.</w:t>
            </w:r>
          </w:p>
          <w:p w:rsidR="0028576F" w:rsidRPr="006019C5" w:rsidRDefault="0028576F" w:rsidP="006C1D8D">
            <w:pPr>
              <w:spacing w:after="0" w:line="240" w:lineRule="auto"/>
              <w:rPr>
                <w:rFonts w:cstheme="minorHAnsi"/>
                <w:color w:val="645D9C"/>
                <w:sz w:val="20"/>
              </w:rPr>
            </w:pPr>
            <w:r w:rsidRPr="006019C5">
              <w:rPr>
                <w:rFonts w:cstheme="minorHAnsi"/>
                <w:color w:val="645D9C"/>
                <w:sz w:val="20"/>
              </w:rPr>
              <w:t>Range of events attended by volunteers.</w:t>
            </w:r>
          </w:p>
        </w:tc>
      </w:tr>
    </w:tbl>
    <w:p w:rsidR="0028576F" w:rsidRDefault="0028576F" w:rsidP="00F7221E">
      <w:pPr>
        <w:spacing w:after="0" w:line="240" w:lineRule="auto"/>
        <w:rPr>
          <w:rFonts w:cstheme="minorHAnsi"/>
        </w:rPr>
        <w:sectPr w:rsidR="0028576F" w:rsidSect="00D726C9">
          <w:pgSz w:w="11906" w:h="16838" w:code="9"/>
          <w:pgMar w:top="1701" w:right="1418" w:bottom="1418" w:left="1418" w:header="425" w:footer="567" w:gutter="0"/>
          <w:cols w:space="708"/>
          <w:docGrid w:linePitch="360"/>
        </w:sectPr>
      </w:pPr>
    </w:p>
    <w:p w:rsidR="00F7221E" w:rsidRPr="006C1D8D" w:rsidRDefault="00F7221E" w:rsidP="006C1D8D">
      <w:pPr>
        <w:spacing w:after="0" w:line="240" w:lineRule="auto"/>
        <w:ind w:left="425"/>
        <w:rPr>
          <w:rFonts w:cstheme="minorHAnsi"/>
        </w:rPr>
      </w:pPr>
      <w:r w:rsidRPr="006C1D8D">
        <w:rPr>
          <w:rFonts w:cstheme="minorHAnsi"/>
        </w:rPr>
        <w:lastRenderedPageBreak/>
        <w:t xml:space="preserve">As well as evaluating the project against </w:t>
      </w:r>
      <w:r w:rsidR="0028576F" w:rsidRPr="006C1D8D">
        <w:rPr>
          <w:rFonts w:cstheme="minorHAnsi"/>
        </w:rPr>
        <w:t xml:space="preserve">its </w:t>
      </w:r>
      <w:r w:rsidRPr="006C1D8D">
        <w:rPr>
          <w:rFonts w:cstheme="minorHAnsi"/>
        </w:rPr>
        <w:t>prescribed aims</w:t>
      </w:r>
      <w:r w:rsidR="0028576F" w:rsidRPr="006C1D8D">
        <w:rPr>
          <w:rFonts w:cstheme="minorHAnsi"/>
        </w:rPr>
        <w:t>,</w:t>
      </w:r>
      <w:r w:rsidR="00B130AF" w:rsidRPr="006C1D8D">
        <w:rPr>
          <w:rFonts w:cstheme="minorHAnsi"/>
        </w:rPr>
        <w:t xml:space="preserve"> this report will also examine what could have been done differently and other influencing factors that have been instrumental in making the project successful.</w:t>
      </w:r>
    </w:p>
    <w:p w:rsidR="0028576F" w:rsidRDefault="0028576F" w:rsidP="00F7221E">
      <w:pPr>
        <w:spacing w:after="0" w:line="240" w:lineRule="auto"/>
        <w:rPr>
          <w:rFonts w:cstheme="minorHAnsi"/>
        </w:rPr>
      </w:pPr>
    </w:p>
    <w:p w:rsidR="0028576F" w:rsidRDefault="0028576F" w:rsidP="00F7221E">
      <w:pPr>
        <w:spacing w:after="0" w:line="240" w:lineRule="auto"/>
        <w:rPr>
          <w:rFonts w:cstheme="minorHAnsi"/>
        </w:rPr>
      </w:pPr>
    </w:p>
    <w:p w:rsidR="00F7221E" w:rsidRPr="00947079" w:rsidRDefault="00F7221E" w:rsidP="00F86AD7">
      <w:pPr>
        <w:pStyle w:val="ListParagraph"/>
        <w:numPr>
          <w:ilvl w:val="1"/>
          <w:numId w:val="2"/>
        </w:numPr>
        <w:spacing w:after="0" w:line="240" w:lineRule="auto"/>
        <w:rPr>
          <w:rFonts w:cstheme="minorHAnsi"/>
          <w:b/>
          <w:color w:val="FF637D"/>
        </w:rPr>
      </w:pPr>
      <w:r w:rsidRPr="00947079">
        <w:rPr>
          <w:rFonts w:cstheme="minorHAnsi"/>
          <w:b/>
          <w:color w:val="FF637D"/>
        </w:rPr>
        <w:t>Methods of evaluation</w:t>
      </w:r>
    </w:p>
    <w:p w:rsidR="0028576F" w:rsidRDefault="0028576F" w:rsidP="00F7221E">
      <w:pPr>
        <w:spacing w:after="0" w:line="240" w:lineRule="auto"/>
        <w:rPr>
          <w:rFonts w:cstheme="minorHAnsi"/>
        </w:rPr>
      </w:pPr>
    </w:p>
    <w:p w:rsidR="00F7221E" w:rsidRPr="006C1D8D" w:rsidRDefault="0028576F" w:rsidP="006C1D8D">
      <w:pPr>
        <w:spacing w:after="0" w:line="240" w:lineRule="auto"/>
        <w:ind w:left="425"/>
        <w:rPr>
          <w:rFonts w:cstheme="minorHAnsi"/>
        </w:rPr>
      </w:pPr>
      <w:r w:rsidRPr="006C1D8D">
        <w:rPr>
          <w:rFonts w:cstheme="minorHAnsi"/>
        </w:rPr>
        <w:t>Evaluation data for each ‘</w:t>
      </w:r>
      <w:r w:rsidR="00F7221E" w:rsidRPr="006C1D8D">
        <w:rPr>
          <w:rFonts w:cstheme="minorHAnsi"/>
        </w:rPr>
        <w:t>outcome indicator</w:t>
      </w:r>
      <w:r w:rsidRPr="006C1D8D">
        <w:rPr>
          <w:rFonts w:cstheme="minorHAnsi"/>
        </w:rPr>
        <w:t>’</w:t>
      </w:r>
      <w:r w:rsidR="00F7221E" w:rsidRPr="006C1D8D">
        <w:rPr>
          <w:rFonts w:cstheme="minorHAnsi"/>
        </w:rPr>
        <w:t xml:space="preserve"> has bee</w:t>
      </w:r>
      <w:r w:rsidRPr="006C1D8D">
        <w:rPr>
          <w:rFonts w:cstheme="minorHAnsi"/>
        </w:rPr>
        <w:t>n drawn from a number of different sources:</w:t>
      </w:r>
    </w:p>
    <w:p w:rsidR="00F7221E" w:rsidRPr="006C1D8D" w:rsidRDefault="00F7221E" w:rsidP="00F86AD7">
      <w:pPr>
        <w:pStyle w:val="ListParagraph"/>
        <w:numPr>
          <w:ilvl w:val="0"/>
          <w:numId w:val="4"/>
        </w:numPr>
        <w:spacing w:after="0" w:line="240" w:lineRule="auto"/>
        <w:rPr>
          <w:rFonts w:cstheme="minorHAnsi"/>
        </w:rPr>
      </w:pPr>
      <w:r w:rsidRPr="006C1D8D">
        <w:rPr>
          <w:rFonts w:cstheme="minorHAnsi"/>
        </w:rPr>
        <w:t>Numerical indicators -</w:t>
      </w:r>
      <w:r w:rsidR="0028576F" w:rsidRPr="006C1D8D">
        <w:rPr>
          <w:rFonts w:cstheme="minorHAnsi"/>
        </w:rPr>
        <w:t xml:space="preserve"> visitor numbers, hits on </w:t>
      </w:r>
      <w:r w:rsidRPr="006C1D8D">
        <w:rPr>
          <w:rFonts w:cstheme="minorHAnsi"/>
        </w:rPr>
        <w:t>website, numbers of press releases etc.</w:t>
      </w:r>
    </w:p>
    <w:p w:rsidR="00F7221E" w:rsidRPr="006C1D8D" w:rsidRDefault="00F7221E" w:rsidP="00F86AD7">
      <w:pPr>
        <w:pStyle w:val="ListParagraph"/>
        <w:numPr>
          <w:ilvl w:val="0"/>
          <w:numId w:val="4"/>
        </w:numPr>
        <w:spacing w:after="0" w:line="240" w:lineRule="auto"/>
        <w:rPr>
          <w:rFonts w:cstheme="minorHAnsi"/>
        </w:rPr>
      </w:pPr>
      <w:r w:rsidRPr="006C1D8D">
        <w:rPr>
          <w:rFonts w:cstheme="minorHAnsi"/>
        </w:rPr>
        <w:t>Feedback from visitor</w:t>
      </w:r>
      <w:r w:rsidR="0028576F" w:rsidRPr="006C1D8D">
        <w:rPr>
          <w:rFonts w:cstheme="minorHAnsi"/>
        </w:rPr>
        <w:t>s</w:t>
      </w:r>
      <w:r w:rsidRPr="006C1D8D">
        <w:rPr>
          <w:rFonts w:cstheme="minorHAnsi"/>
        </w:rPr>
        <w:t>, business, her</w:t>
      </w:r>
      <w:r w:rsidR="0028576F" w:rsidRPr="006C1D8D">
        <w:rPr>
          <w:rFonts w:cstheme="minorHAnsi"/>
        </w:rPr>
        <w:t>itage volunteers and community.</w:t>
      </w:r>
    </w:p>
    <w:p w:rsidR="00F7221E" w:rsidRPr="006C1D8D" w:rsidRDefault="00F7221E" w:rsidP="00F86AD7">
      <w:pPr>
        <w:pStyle w:val="ListParagraph"/>
        <w:numPr>
          <w:ilvl w:val="0"/>
          <w:numId w:val="4"/>
        </w:numPr>
        <w:spacing w:after="0" w:line="240" w:lineRule="auto"/>
        <w:rPr>
          <w:rFonts w:cstheme="minorHAnsi"/>
        </w:rPr>
      </w:pPr>
      <w:r w:rsidRPr="006C1D8D">
        <w:rPr>
          <w:rFonts w:cstheme="minorHAnsi"/>
        </w:rPr>
        <w:t>Surveys</w:t>
      </w:r>
    </w:p>
    <w:p w:rsidR="00F7221E" w:rsidRPr="006C1D8D" w:rsidRDefault="00F7221E" w:rsidP="00F86AD7">
      <w:pPr>
        <w:pStyle w:val="ListParagraph"/>
        <w:numPr>
          <w:ilvl w:val="1"/>
          <w:numId w:val="4"/>
        </w:numPr>
        <w:spacing w:after="0" w:line="240" w:lineRule="auto"/>
        <w:rPr>
          <w:rFonts w:cstheme="minorHAnsi"/>
        </w:rPr>
      </w:pPr>
      <w:r w:rsidRPr="006C1D8D">
        <w:rPr>
          <w:rFonts w:cstheme="minorHAnsi"/>
        </w:rPr>
        <w:t xml:space="preserve">Benchmarking Survey </w:t>
      </w:r>
      <w:r w:rsidR="0028576F" w:rsidRPr="006C1D8D">
        <w:rPr>
          <w:rFonts w:cstheme="minorHAnsi"/>
        </w:rPr>
        <w:t>[</w:t>
      </w:r>
      <w:r w:rsidRPr="006C1D8D">
        <w:rPr>
          <w:rFonts w:cstheme="minorHAnsi"/>
        </w:rPr>
        <w:t>May 2015</w:t>
      </w:r>
      <w:r w:rsidR="0028576F" w:rsidRPr="006C1D8D">
        <w:rPr>
          <w:rFonts w:cstheme="minorHAnsi"/>
        </w:rPr>
        <w:t>]</w:t>
      </w:r>
      <w:r w:rsidRPr="006C1D8D">
        <w:rPr>
          <w:rFonts w:cstheme="minorHAnsi"/>
        </w:rPr>
        <w:t xml:space="preserve"> – 80 interviews across age range reflecting Ramsey’s demographic</w:t>
      </w:r>
      <w:r w:rsidR="00947079" w:rsidRPr="006C1D8D">
        <w:rPr>
          <w:rFonts w:cstheme="minorHAnsi"/>
        </w:rPr>
        <w:t>s.</w:t>
      </w:r>
    </w:p>
    <w:p w:rsidR="00F7221E" w:rsidRPr="006C1D8D" w:rsidRDefault="00F7221E" w:rsidP="00F86AD7">
      <w:pPr>
        <w:pStyle w:val="ListParagraph"/>
        <w:numPr>
          <w:ilvl w:val="1"/>
          <w:numId w:val="4"/>
        </w:numPr>
        <w:spacing w:after="0" w:line="240" w:lineRule="auto"/>
        <w:rPr>
          <w:rFonts w:cstheme="minorHAnsi"/>
        </w:rPr>
      </w:pPr>
      <w:r w:rsidRPr="006C1D8D">
        <w:rPr>
          <w:rFonts w:cstheme="minorHAnsi"/>
        </w:rPr>
        <w:t xml:space="preserve">Perception Survey </w:t>
      </w:r>
      <w:r w:rsidR="0028576F" w:rsidRPr="006C1D8D">
        <w:rPr>
          <w:rFonts w:cstheme="minorHAnsi"/>
        </w:rPr>
        <w:t>[</w:t>
      </w:r>
      <w:r w:rsidR="004545D4">
        <w:rPr>
          <w:rFonts w:cstheme="minorHAnsi"/>
        </w:rPr>
        <w:t>June 2015</w:t>
      </w:r>
      <w:r w:rsidR="0028576F" w:rsidRPr="006C1D8D">
        <w:rPr>
          <w:rFonts w:cstheme="minorHAnsi"/>
        </w:rPr>
        <w:t>]</w:t>
      </w:r>
      <w:r w:rsidRPr="006C1D8D">
        <w:rPr>
          <w:rFonts w:cstheme="minorHAnsi"/>
        </w:rPr>
        <w:t xml:space="preserve"> </w:t>
      </w:r>
      <w:r w:rsidR="004545D4">
        <w:rPr>
          <w:rFonts w:cstheme="minorHAnsi"/>
        </w:rPr>
        <w:t xml:space="preserve">(Appendix 1) </w:t>
      </w:r>
      <w:r w:rsidRPr="006C1D8D">
        <w:rPr>
          <w:rFonts w:cstheme="minorHAnsi"/>
        </w:rPr>
        <w:t>– an analysis of how those living in Ramsey Parish feel about where they live. 104 respondents plus focus groups.</w:t>
      </w:r>
    </w:p>
    <w:p w:rsidR="00F7221E" w:rsidRPr="006C1D8D" w:rsidRDefault="00F7221E" w:rsidP="00F86AD7">
      <w:pPr>
        <w:pStyle w:val="ListParagraph"/>
        <w:numPr>
          <w:ilvl w:val="1"/>
          <w:numId w:val="4"/>
        </w:numPr>
        <w:spacing w:after="0" w:line="240" w:lineRule="auto"/>
        <w:rPr>
          <w:rFonts w:cstheme="minorHAnsi"/>
        </w:rPr>
      </w:pPr>
      <w:r w:rsidRPr="006C1D8D">
        <w:rPr>
          <w:rFonts w:cstheme="minorHAnsi"/>
        </w:rPr>
        <w:t xml:space="preserve">Evaluation Survey </w:t>
      </w:r>
      <w:r w:rsidR="0028576F" w:rsidRPr="006C1D8D">
        <w:rPr>
          <w:rFonts w:cstheme="minorHAnsi"/>
        </w:rPr>
        <w:t>[</w:t>
      </w:r>
      <w:r w:rsidRPr="006C1D8D">
        <w:rPr>
          <w:rFonts w:cstheme="minorHAnsi"/>
        </w:rPr>
        <w:t>November 2016</w:t>
      </w:r>
      <w:r w:rsidR="0028576F" w:rsidRPr="006C1D8D">
        <w:rPr>
          <w:rFonts w:cstheme="minorHAnsi"/>
        </w:rPr>
        <w:t>]</w:t>
      </w:r>
      <w:r w:rsidRPr="006C1D8D">
        <w:rPr>
          <w:rFonts w:cstheme="minorHAnsi"/>
        </w:rPr>
        <w:t xml:space="preserve"> - a </w:t>
      </w:r>
      <w:r w:rsidR="004545D4">
        <w:rPr>
          <w:rFonts w:cstheme="minorHAnsi"/>
        </w:rPr>
        <w:t xml:space="preserve">general </w:t>
      </w:r>
      <w:r w:rsidRPr="004545D4">
        <w:rPr>
          <w:rFonts w:cstheme="minorHAnsi"/>
        </w:rPr>
        <w:t>questionnaire (Appendix 2)</w:t>
      </w:r>
      <w:r w:rsidRPr="006C1D8D">
        <w:rPr>
          <w:rFonts w:cstheme="minorHAnsi"/>
        </w:rPr>
        <w:t xml:space="preserve"> undertaken by 64 participants representing heritage volunteers (6), town council members (4), community volunteers (11), Ramsey businesses (10), residents over 18 years (16) and residents between 12 – 14 years (17). In addition to this</w:t>
      </w:r>
      <w:r w:rsidR="0028576F" w:rsidRPr="006C1D8D">
        <w:rPr>
          <w:rFonts w:cstheme="minorHAnsi"/>
        </w:rPr>
        <w:t>,</w:t>
      </w:r>
      <w:r w:rsidRPr="006C1D8D">
        <w:rPr>
          <w:rFonts w:cstheme="minorHAnsi"/>
        </w:rPr>
        <w:t xml:space="preserve"> </w:t>
      </w:r>
      <w:r w:rsidR="0028576F" w:rsidRPr="006C1D8D">
        <w:rPr>
          <w:rFonts w:cstheme="minorHAnsi"/>
        </w:rPr>
        <w:t>six in-</w:t>
      </w:r>
      <w:r w:rsidRPr="006C1D8D">
        <w:rPr>
          <w:rFonts w:cstheme="minorHAnsi"/>
        </w:rPr>
        <w:t>depth interviews were carried out wi</w:t>
      </w:r>
      <w:r w:rsidR="004545D4">
        <w:rPr>
          <w:rFonts w:cstheme="minorHAnsi"/>
        </w:rPr>
        <w:t>th the Heritage Sites in Ramsey.</w:t>
      </w:r>
    </w:p>
    <w:p w:rsidR="00F7221E" w:rsidRPr="006C1D8D" w:rsidRDefault="00F7221E" w:rsidP="00F86AD7">
      <w:pPr>
        <w:pStyle w:val="ListParagraph"/>
        <w:numPr>
          <w:ilvl w:val="1"/>
          <w:numId w:val="4"/>
        </w:numPr>
        <w:spacing w:after="0" w:line="240" w:lineRule="auto"/>
        <w:rPr>
          <w:rFonts w:cstheme="minorHAnsi"/>
        </w:rPr>
      </w:pPr>
      <w:r w:rsidRPr="006C1D8D">
        <w:rPr>
          <w:rFonts w:cstheme="minorHAnsi"/>
        </w:rPr>
        <w:t xml:space="preserve">Perception Survey </w:t>
      </w:r>
      <w:r w:rsidR="0028576F" w:rsidRPr="006C1D8D">
        <w:rPr>
          <w:rFonts w:cstheme="minorHAnsi"/>
        </w:rPr>
        <w:t>[</w:t>
      </w:r>
      <w:r w:rsidRPr="006C1D8D">
        <w:rPr>
          <w:rFonts w:cstheme="minorHAnsi"/>
        </w:rPr>
        <w:t>July 2017</w:t>
      </w:r>
      <w:r w:rsidR="0028576F" w:rsidRPr="006C1D8D">
        <w:rPr>
          <w:rFonts w:cstheme="minorHAnsi"/>
        </w:rPr>
        <w:t>]</w:t>
      </w:r>
      <w:r w:rsidRPr="006C1D8D">
        <w:rPr>
          <w:rFonts w:cstheme="minorHAnsi"/>
        </w:rPr>
        <w:t xml:space="preserve"> </w:t>
      </w:r>
      <w:r w:rsidR="004545D4">
        <w:rPr>
          <w:rFonts w:cstheme="minorHAnsi"/>
        </w:rPr>
        <w:t>(Appendix 3)</w:t>
      </w:r>
      <w:r w:rsidRPr="006C1D8D">
        <w:rPr>
          <w:rFonts w:cstheme="minorHAnsi"/>
        </w:rPr>
        <w:t xml:space="preserve"> </w:t>
      </w:r>
      <w:r w:rsidR="004545D4">
        <w:rPr>
          <w:rFonts w:cstheme="minorHAnsi"/>
        </w:rPr>
        <w:t xml:space="preserve">- </w:t>
      </w:r>
      <w:r w:rsidRPr="006C1D8D">
        <w:rPr>
          <w:rFonts w:cstheme="minorHAnsi"/>
        </w:rPr>
        <w:t>an analysis of how those living in Ramsey Parish feel about where they live. 49 respondents.</w:t>
      </w:r>
    </w:p>
    <w:p w:rsidR="0028576F" w:rsidRPr="0028576F" w:rsidRDefault="0028576F" w:rsidP="0028576F">
      <w:pPr>
        <w:spacing w:after="0" w:line="240" w:lineRule="auto"/>
        <w:rPr>
          <w:rFonts w:cstheme="minorHAnsi"/>
        </w:rPr>
      </w:pPr>
    </w:p>
    <w:p w:rsidR="00010974" w:rsidRDefault="00F7221E" w:rsidP="006C1D8D">
      <w:pPr>
        <w:keepNext/>
        <w:spacing w:after="0" w:line="240" w:lineRule="auto"/>
        <w:jc w:val="center"/>
      </w:pPr>
      <w:r w:rsidRPr="00F7221E">
        <w:rPr>
          <w:noProof/>
          <w:lang w:eastAsia="en-GB"/>
        </w:rPr>
        <w:drawing>
          <wp:inline distT="0" distB="0" distL="0" distR="0" wp14:anchorId="6A31EB48" wp14:editId="181C0D0A">
            <wp:extent cx="3240000" cy="23457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viewing at CREATE.jpg"/>
                    <pic:cNvPicPr/>
                  </pic:nvPicPr>
                  <pic:blipFill rotWithShape="1">
                    <a:blip r:embed="rId17" cstate="print">
                      <a:extLst>
                        <a:ext uri="{28A0092B-C50C-407E-A947-70E740481C1C}">
                          <a14:useLocalDpi xmlns:a14="http://schemas.microsoft.com/office/drawing/2010/main" val="0"/>
                        </a:ext>
                      </a:extLst>
                    </a:blip>
                    <a:srcRect l="8708" r="13549"/>
                    <a:stretch/>
                  </pic:blipFill>
                  <pic:spPr bwMode="auto">
                    <a:xfrm>
                      <a:off x="0" y="0"/>
                      <a:ext cx="3240000" cy="2345760"/>
                    </a:xfrm>
                    <a:prstGeom prst="rect">
                      <a:avLst/>
                    </a:prstGeom>
                    <a:ln>
                      <a:noFill/>
                    </a:ln>
                    <a:extLst>
                      <a:ext uri="{53640926-AAD7-44D8-BBD7-CCE9431645EC}">
                        <a14:shadowObscured xmlns:a14="http://schemas.microsoft.com/office/drawing/2010/main"/>
                      </a:ext>
                    </a:extLst>
                  </pic:spPr>
                </pic:pic>
              </a:graphicData>
            </a:graphic>
          </wp:inline>
        </w:drawing>
      </w:r>
    </w:p>
    <w:p w:rsidR="00F7221E" w:rsidRPr="00010974" w:rsidRDefault="00010974" w:rsidP="006C1D8D">
      <w:pPr>
        <w:pStyle w:val="Caption"/>
        <w:spacing w:before="120" w:after="120"/>
        <w:jc w:val="center"/>
        <w:rPr>
          <w:rFonts w:cstheme="minorHAnsi"/>
          <w:noProof/>
          <w:color w:val="FF637D"/>
          <w:sz w:val="16"/>
          <w:lang w:eastAsia="en-GB"/>
        </w:rPr>
      </w:pPr>
      <w:r w:rsidRPr="00010974">
        <w:rPr>
          <w:color w:val="FF637D"/>
          <w:sz w:val="16"/>
        </w:rPr>
        <w:t xml:space="preserve">Photo </w:t>
      </w:r>
      <w:r w:rsidRPr="00010974">
        <w:rPr>
          <w:color w:val="FF637D"/>
          <w:sz w:val="16"/>
        </w:rPr>
        <w:fldChar w:fldCharType="begin"/>
      </w:r>
      <w:r w:rsidRPr="00010974">
        <w:rPr>
          <w:color w:val="FF637D"/>
          <w:sz w:val="16"/>
        </w:rPr>
        <w:instrText xml:space="preserve"> SEQ Photo \* ARABIC </w:instrText>
      </w:r>
      <w:r w:rsidRPr="00010974">
        <w:rPr>
          <w:color w:val="FF637D"/>
          <w:sz w:val="16"/>
        </w:rPr>
        <w:fldChar w:fldCharType="separate"/>
      </w:r>
      <w:r w:rsidR="009911AE">
        <w:rPr>
          <w:noProof/>
          <w:color w:val="FF637D"/>
          <w:sz w:val="16"/>
        </w:rPr>
        <w:t>1</w:t>
      </w:r>
      <w:r w:rsidRPr="00010974">
        <w:rPr>
          <w:color w:val="FF637D"/>
          <w:sz w:val="16"/>
        </w:rPr>
        <w:fldChar w:fldCharType="end"/>
      </w:r>
      <w:r w:rsidRPr="00010974">
        <w:rPr>
          <w:color w:val="FF637D"/>
          <w:sz w:val="16"/>
        </w:rPr>
        <w:t>: Promotions Officer, Ann Cuthbert,</w:t>
      </w:r>
      <w:r w:rsidR="00252C84">
        <w:rPr>
          <w:color w:val="FF637D"/>
          <w:sz w:val="16"/>
        </w:rPr>
        <w:t xml:space="preserve"> and a volunteer </w:t>
      </w:r>
      <w:r w:rsidRPr="00010974">
        <w:rPr>
          <w:color w:val="FF637D"/>
          <w:sz w:val="16"/>
        </w:rPr>
        <w:t xml:space="preserve"> interviewing member of public</w:t>
      </w:r>
    </w:p>
    <w:p w:rsidR="00010974" w:rsidRPr="00F7221E" w:rsidRDefault="00010974" w:rsidP="00010974">
      <w:pPr>
        <w:spacing w:after="0" w:line="240" w:lineRule="auto"/>
        <w:rPr>
          <w:rFonts w:cstheme="minorHAnsi"/>
          <w:noProof/>
          <w:lang w:eastAsia="en-GB"/>
        </w:rPr>
      </w:pPr>
    </w:p>
    <w:p w:rsidR="00010974" w:rsidRDefault="00F7221E" w:rsidP="006C1D8D">
      <w:pPr>
        <w:keepNext/>
        <w:spacing w:after="0" w:line="240" w:lineRule="auto"/>
        <w:jc w:val="center"/>
      </w:pPr>
      <w:r w:rsidRPr="00F7221E">
        <w:rPr>
          <w:noProof/>
          <w:lang w:eastAsia="en-GB"/>
        </w:rPr>
        <w:lastRenderedPageBreak/>
        <w:drawing>
          <wp:inline distT="0" distB="0" distL="0" distR="0" wp14:anchorId="24C5775E" wp14:editId="4681272B">
            <wp:extent cx="3240000" cy="2352068"/>
            <wp:effectExtent l="0" t="0" r="0" b="0"/>
            <wp:docPr id="35" name="Picture 35" descr="O:\MSOfficeDocs\Workstreams\Projects_Services\Promoting Ramsey\Evaluation\20170107_112936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SOfficeDocs\Workstreams\Projects_Services\Promoting Ramsey\Evaluation\20170107_112936_resized.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352068"/>
                    </a:xfrm>
                    <a:prstGeom prst="rect">
                      <a:avLst/>
                    </a:prstGeom>
                    <a:noFill/>
                    <a:ln>
                      <a:noFill/>
                    </a:ln>
                  </pic:spPr>
                </pic:pic>
              </a:graphicData>
            </a:graphic>
          </wp:inline>
        </w:drawing>
      </w:r>
    </w:p>
    <w:p w:rsidR="00010974" w:rsidRPr="00010974" w:rsidRDefault="00010974" w:rsidP="006C1D8D">
      <w:pPr>
        <w:pStyle w:val="Caption"/>
        <w:spacing w:before="120" w:after="120"/>
        <w:jc w:val="center"/>
        <w:rPr>
          <w:rFonts w:cstheme="minorHAnsi"/>
          <w:noProof/>
          <w:color w:val="FF637D"/>
          <w:sz w:val="16"/>
          <w:lang w:eastAsia="en-GB"/>
        </w:rPr>
      </w:pPr>
      <w:r w:rsidRPr="00010974">
        <w:rPr>
          <w:color w:val="FF637D"/>
          <w:sz w:val="16"/>
        </w:rPr>
        <w:t xml:space="preserve">Photo </w:t>
      </w:r>
      <w:r w:rsidRPr="00010974">
        <w:rPr>
          <w:color w:val="FF637D"/>
          <w:sz w:val="16"/>
        </w:rPr>
        <w:fldChar w:fldCharType="begin"/>
      </w:r>
      <w:r w:rsidRPr="00010974">
        <w:rPr>
          <w:color w:val="FF637D"/>
          <w:sz w:val="16"/>
        </w:rPr>
        <w:instrText xml:space="preserve"> SEQ Photo \* ARABIC </w:instrText>
      </w:r>
      <w:r w:rsidRPr="00010974">
        <w:rPr>
          <w:color w:val="FF637D"/>
          <w:sz w:val="16"/>
        </w:rPr>
        <w:fldChar w:fldCharType="separate"/>
      </w:r>
      <w:r w:rsidR="009911AE">
        <w:rPr>
          <w:noProof/>
          <w:color w:val="FF637D"/>
          <w:sz w:val="16"/>
        </w:rPr>
        <w:t>2</w:t>
      </w:r>
      <w:r w:rsidRPr="00010974">
        <w:rPr>
          <w:color w:val="FF637D"/>
          <w:sz w:val="16"/>
        </w:rPr>
        <w:fldChar w:fldCharType="end"/>
      </w:r>
      <w:r w:rsidRPr="00010974">
        <w:rPr>
          <w:color w:val="FF637D"/>
          <w:sz w:val="16"/>
        </w:rPr>
        <w:t>: Promotions Officer, Ann Cuthbert, seeking feedback from a member of Ramsey's community</w:t>
      </w:r>
    </w:p>
    <w:p w:rsidR="00F7221E" w:rsidRPr="00F7221E" w:rsidRDefault="00F7221E" w:rsidP="00010974">
      <w:pPr>
        <w:spacing w:after="0" w:line="240" w:lineRule="auto"/>
        <w:rPr>
          <w:rFonts w:cstheme="minorHAnsi"/>
        </w:rPr>
      </w:pPr>
    </w:p>
    <w:p w:rsidR="00E93FBC" w:rsidRPr="00947079" w:rsidRDefault="00E93FBC" w:rsidP="00BA6ADC">
      <w:pPr>
        <w:jc w:val="both"/>
      </w:pPr>
    </w:p>
    <w:p w:rsidR="00010974" w:rsidRPr="00947079" w:rsidRDefault="00010974" w:rsidP="00BA6ADC">
      <w:pPr>
        <w:jc w:val="both"/>
        <w:sectPr w:rsidR="00010974" w:rsidRPr="00947079"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010974" w:rsidRPr="00010974" w:rsidTr="00A43E55">
        <w:trPr>
          <w:trHeight w:val="567"/>
        </w:trPr>
        <w:tc>
          <w:tcPr>
            <w:tcW w:w="9286" w:type="dxa"/>
            <w:shd w:val="clear" w:color="auto" w:fill="FFE5E9"/>
            <w:vAlign w:val="center"/>
          </w:tcPr>
          <w:p w:rsidR="00010974" w:rsidRPr="006C1D8D" w:rsidRDefault="00B130AF" w:rsidP="004545D4">
            <w:pPr>
              <w:pStyle w:val="ListParagraph"/>
              <w:numPr>
                <w:ilvl w:val="0"/>
                <w:numId w:val="2"/>
              </w:numPr>
              <w:ind w:left="227" w:hanging="227"/>
              <w:rPr>
                <w:b/>
                <w:color w:val="FF637D"/>
              </w:rPr>
            </w:pPr>
            <w:r w:rsidRPr="006C1D8D">
              <w:rPr>
                <w:b/>
                <w:color w:val="FF637D"/>
              </w:rPr>
              <w:lastRenderedPageBreak/>
              <w:t>Assessing the d</w:t>
            </w:r>
            <w:r w:rsidR="00010974" w:rsidRPr="006C1D8D">
              <w:rPr>
                <w:b/>
                <w:color w:val="FF637D"/>
              </w:rPr>
              <w:t>elivery of Specific A</w:t>
            </w:r>
            <w:r w:rsidRPr="006C1D8D">
              <w:rPr>
                <w:b/>
                <w:color w:val="FF637D"/>
              </w:rPr>
              <w:t xml:space="preserve">im 1 - </w:t>
            </w:r>
            <w:r w:rsidR="00010974" w:rsidRPr="006C1D8D">
              <w:rPr>
                <w:b/>
                <w:color w:val="FF637D"/>
              </w:rPr>
              <w:t>Creating and delivering a strategy for promoting heritage,</w:t>
            </w:r>
            <w:r w:rsidRPr="006C1D8D">
              <w:rPr>
                <w:b/>
                <w:color w:val="FF637D"/>
              </w:rPr>
              <w:t xml:space="preserve"> business and tourism in Ramsey</w:t>
            </w:r>
          </w:p>
        </w:tc>
      </w:tr>
    </w:tbl>
    <w:p w:rsidR="00010974" w:rsidRPr="00010974" w:rsidRDefault="00010974" w:rsidP="00243BAF">
      <w:pPr>
        <w:spacing w:after="0" w:line="240" w:lineRule="auto"/>
        <w:rPr>
          <w:rFonts w:cstheme="minorHAnsi"/>
          <w:b/>
        </w:rPr>
      </w:pPr>
    </w:p>
    <w:p w:rsidR="00806F9F" w:rsidRPr="00B130AF" w:rsidRDefault="00806F9F" w:rsidP="00F86AD7">
      <w:pPr>
        <w:pStyle w:val="ListParagraph"/>
        <w:numPr>
          <w:ilvl w:val="1"/>
          <w:numId w:val="2"/>
        </w:numPr>
        <w:spacing w:after="0" w:line="240" w:lineRule="auto"/>
        <w:rPr>
          <w:b/>
          <w:color w:val="FF637D"/>
        </w:rPr>
      </w:pPr>
      <w:r w:rsidRPr="00B130AF">
        <w:rPr>
          <w:b/>
          <w:color w:val="FF637D"/>
        </w:rPr>
        <w:t xml:space="preserve">Have </w:t>
      </w:r>
      <w:r w:rsidR="00A46DC6" w:rsidRPr="00B130AF">
        <w:rPr>
          <w:b/>
          <w:color w:val="FF637D"/>
        </w:rPr>
        <w:t xml:space="preserve">the </w:t>
      </w:r>
      <w:r w:rsidRPr="00B130AF">
        <w:rPr>
          <w:b/>
          <w:color w:val="FF637D"/>
        </w:rPr>
        <w:t xml:space="preserve">needs of local heritage &amp; tourism business been understood and factored into </w:t>
      </w:r>
      <w:r w:rsidR="00A46DC6" w:rsidRPr="00B130AF">
        <w:rPr>
          <w:b/>
          <w:color w:val="FF637D"/>
        </w:rPr>
        <w:t xml:space="preserve">the </w:t>
      </w:r>
      <w:r w:rsidR="00243BAF" w:rsidRPr="00B130AF">
        <w:rPr>
          <w:b/>
          <w:color w:val="FF637D"/>
        </w:rPr>
        <w:t>promotional strategy?</w:t>
      </w:r>
      <w:r w:rsidR="00B130AF" w:rsidRPr="00B130AF">
        <w:rPr>
          <w:b/>
          <w:color w:val="FF637D"/>
        </w:rPr>
        <w:t xml:space="preserve"> </w:t>
      </w:r>
      <w:r w:rsidRPr="00B130AF">
        <w:rPr>
          <w:b/>
          <w:color w:val="FF637D"/>
        </w:rPr>
        <w:t>Are they aware of the project and been given the opportunity to be involved?</w:t>
      </w:r>
    </w:p>
    <w:p w:rsidR="00243BAF" w:rsidRDefault="00243BAF" w:rsidP="00243BAF">
      <w:pPr>
        <w:spacing w:after="0" w:line="240" w:lineRule="auto"/>
      </w:pPr>
    </w:p>
    <w:p w:rsidR="00B130AF" w:rsidRPr="00B130AF" w:rsidRDefault="00B130AF" w:rsidP="00F86AD7">
      <w:pPr>
        <w:pStyle w:val="ListParagraph"/>
        <w:numPr>
          <w:ilvl w:val="2"/>
          <w:numId w:val="2"/>
        </w:numPr>
        <w:spacing w:after="0" w:line="240" w:lineRule="auto"/>
        <w:rPr>
          <w:color w:val="FF637D"/>
        </w:rPr>
      </w:pPr>
      <w:r w:rsidRPr="00B130AF">
        <w:rPr>
          <w:color w:val="FF637D"/>
        </w:rPr>
        <w:t>Local Residents</w:t>
      </w:r>
    </w:p>
    <w:p w:rsidR="00243BAF" w:rsidRDefault="00DE411A" w:rsidP="00251B67">
      <w:pPr>
        <w:spacing w:after="0" w:line="240" w:lineRule="auto"/>
        <w:ind w:left="425"/>
      </w:pPr>
      <w:r>
        <w:t>Local residents’ opinions about what Ramsey needed were taken into acc</w:t>
      </w:r>
      <w:r w:rsidR="00243BAF">
        <w:t>ount when the Promoting Ramsey p</w:t>
      </w:r>
      <w:r>
        <w:t xml:space="preserve">roject was devised. </w:t>
      </w:r>
      <w:r w:rsidR="000F7622">
        <w:t>Before the project was commissioned</w:t>
      </w:r>
      <w:r w:rsidR="00243BAF">
        <w:t xml:space="preserve">, the </w:t>
      </w:r>
      <w:r w:rsidR="000F7622">
        <w:t xml:space="preserve">Ramsey Million </w:t>
      </w:r>
      <w:r w:rsidR="00243BAF">
        <w:t xml:space="preserve">Partnership </w:t>
      </w:r>
      <w:r w:rsidR="000F7622">
        <w:t xml:space="preserve">undertook </w:t>
      </w:r>
      <w:r w:rsidR="00243BAF">
        <w:t>p</w:t>
      </w:r>
      <w:r w:rsidR="000F7622">
        <w:t>ublic consulta</w:t>
      </w:r>
      <w:r>
        <w:t>tion</w:t>
      </w:r>
      <w:r w:rsidR="00243BAF">
        <w:rPr>
          <w:rStyle w:val="FootnoteReference"/>
        </w:rPr>
        <w:footnoteReference w:id="1"/>
      </w:r>
      <w:r>
        <w:t xml:space="preserve"> with around 1</w:t>
      </w:r>
      <w:r w:rsidR="00243BAF">
        <w:t>,</w:t>
      </w:r>
      <w:r>
        <w:t>000 residents in 2012 in order to develop their community plan. 12% of the respondents felt that “something should be done to increase footfall in, what was perceived, a</w:t>
      </w:r>
      <w:r w:rsidR="00CB0002">
        <w:t xml:space="preserve">s a declining high street” and </w:t>
      </w:r>
      <w:r>
        <w:t xml:space="preserve">4.4% thought that </w:t>
      </w:r>
      <w:r w:rsidR="00CB0002">
        <w:t>“</w:t>
      </w:r>
      <w:r>
        <w:t>promoting Ramsey’s heritage would be a way to i</w:t>
      </w:r>
      <w:r w:rsidR="00243BAF">
        <w:t>ncrease visitors to the area”.</w:t>
      </w:r>
    </w:p>
    <w:p w:rsidR="00243BAF" w:rsidRDefault="00243BAF" w:rsidP="00243BAF">
      <w:pPr>
        <w:pStyle w:val="ListParagraph"/>
        <w:spacing w:after="0" w:line="240" w:lineRule="auto"/>
        <w:ind w:left="360"/>
      </w:pPr>
    </w:p>
    <w:p w:rsidR="00251B67" w:rsidRPr="00251B67" w:rsidRDefault="00251B67" w:rsidP="00F86AD7">
      <w:pPr>
        <w:pStyle w:val="ListParagraph"/>
        <w:numPr>
          <w:ilvl w:val="2"/>
          <w:numId w:val="2"/>
        </w:numPr>
        <w:spacing w:after="0" w:line="240" w:lineRule="auto"/>
        <w:rPr>
          <w:color w:val="FF637D"/>
        </w:rPr>
      </w:pPr>
      <w:r w:rsidRPr="00251B67">
        <w:rPr>
          <w:color w:val="FF637D"/>
        </w:rPr>
        <w:t>Steering Group</w:t>
      </w:r>
    </w:p>
    <w:p w:rsidR="00243BAF" w:rsidRDefault="00D14213" w:rsidP="00251B67">
      <w:pPr>
        <w:spacing w:after="0" w:line="240" w:lineRule="auto"/>
        <w:ind w:left="425"/>
      </w:pPr>
      <w:r>
        <w:t>R</w:t>
      </w:r>
      <w:r w:rsidRPr="00D14213">
        <w:t>epresen</w:t>
      </w:r>
      <w:r>
        <w:t xml:space="preserve">tatives from business, heritage, the community </w:t>
      </w:r>
      <w:r w:rsidRPr="00D14213">
        <w:t xml:space="preserve">and the council </w:t>
      </w:r>
      <w:r>
        <w:t>attend</w:t>
      </w:r>
      <w:r w:rsidR="00243BAF">
        <w:t>ed</w:t>
      </w:r>
      <w:r w:rsidR="00806F9F">
        <w:t xml:space="preserve"> Promoting Ramsey Steering Group meetings every two months</w:t>
      </w:r>
      <w:r>
        <w:t xml:space="preserve"> and so have been consulted as to the promotional strategy and informed of its progress</w:t>
      </w:r>
      <w:r w:rsidR="00806F9F">
        <w:t>.</w:t>
      </w:r>
      <w:r>
        <w:t xml:space="preserve"> The promotional strategy document was agreed </w:t>
      </w:r>
      <w:r w:rsidR="00B01283">
        <w:t>before June 2015 ahead of the scheduled target</w:t>
      </w:r>
      <w:r w:rsidRPr="00B01283">
        <w:t xml:space="preserve">. </w:t>
      </w:r>
      <w:r>
        <w:t xml:space="preserve">This strategy was re-evaluated and tweaked </w:t>
      </w:r>
      <w:r w:rsidR="00B01283">
        <w:t xml:space="preserve">and agreed </w:t>
      </w:r>
      <w:r>
        <w:t xml:space="preserve">in consultation with the steering group </w:t>
      </w:r>
      <w:r w:rsidR="00B01283">
        <w:t>in May 2016.</w:t>
      </w:r>
      <w:r w:rsidR="00243BAF">
        <w:t xml:space="preserve"> </w:t>
      </w:r>
      <w:r w:rsidR="000F7622">
        <w:t xml:space="preserve">The Steering Group were involved in focus groups, as well as presentations from the design agency, during the development of the brand and took part in the survey in </w:t>
      </w:r>
      <w:r w:rsidR="00B931AD">
        <w:t>June 2015</w:t>
      </w:r>
      <w:r w:rsidR="000F7622">
        <w:t xml:space="preserve"> which was designed to ascertain how Ramsey sa</w:t>
      </w:r>
      <w:r w:rsidR="00243BAF">
        <w:t>w itself and define the town’s ‘</w:t>
      </w:r>
      <w:r w:rsidR="000F7622">
        <w:t>personality</w:t>
      </w:r>
      <w:r w:rsidR="00243BAF">
        <w:t>’</w:t>
      </w:r>
      <w:r w:rsidR="000F7622">
        <w:t xml:space="preserve"> in order to inform the design brief.</w:t>
      </w:r>
    </w:p>
    <w:p w:rsidR="00243BAF" w:rsidRDefault="00243BAF" w:rsidP="00243BAF">
      <w:pPr>
        <w:pStyle w:val="ListParagraph"/>
        <w:spacing w:after="0" w:line="240" w:lineRule="auto"/>
        <w:ind w:left="360"/>
      </w:pPr>
    </w:p>
    <w:p w:rsidR="00251B67" w:rsidRPr="00251B67" w:rsidRDefault="00251B67" w:rsidP="00F86AD7">
      <w:pPr>
        <w:pStyle w:val="ListParagraph"/>
        <w:numPr>
          <w:ilvl w:val="2"/>
          <w:numId w:val="2"/>
        </w:numPr>
        <w:spacing w:after="0" w:line="240" w:lineRule="auto"/>
        <w:rPr>
          <w:color w:val="FF637D"/>
        </w:rPr>
      </w:pPr>
      <w:r>
        <w:rPr>
          <w:color w:val="FF637D"/>
        </w:rPr>
        <w:t>Local Business</w:t>
      </w:r>
    </w:p>
    <w:p w:rsidR="00C51781" w:rsidRDefault="00C51781" w:rsidP="00251B67">
      <w:pPr>
        <w:spacing w:after="0" w:line="240" w:lineRule="auto"/>
        <w:ind w:left="425"/>
      </w:pPr>
      <w:r>
        <w:t xml:space="preserve">Businesses in Ramsey were consulted </w:t>
      </w:r>
      <w:r w:rsidR="00E93FBC">
        <w:t xml:space="preserve">in several ways </w:t>
      </w:r>
      <w:r>
        <w:t>before the brand was designed</w:t>
      </w:r>
      <w:r w:rsidR="00A36E29">
        <w:t xml:space="preserve">: by </w:t>
      </w:r>
      <w:r w:rsidR="008E774D">
        <w:t>personal v</w:t>
      </w:r>
      <w:r w:rsidR="00A36E29">
        <w:t>i</w:t>
      </w:r>
      <w:r w:rsidR="00243BAF">
        <w:t>sits from the Project Officer; by taking</w:t>
      </w:r>
      <w:r w:rsidR="008E774D">
        <w:t xml:space="preserve"> part in the Perception Survey and </w:t>
      </w:r>
      <w:r w:rsidR="00A36E29">
        <w:t xml:space="preserve">by being </w:t>
      </w:r>
      <w:r w:rsidR="008E774D">
        <w:t>given an explanatory, illustrated leaflet</w:t>
      </w:r>
      <w:r w:rsidR="00243BAF">
        <w:t>, ‘</w:t>
      </w:r>
      <w:r w:rsidR="008E774D">
        <w:t xml:space="preserve">The story of the </w:t>
      </w:r>
      <w:proofErr w:type="spellStart"/>
      <w:r w:rsidR="00B130AF" w:rsidRPr="006019C5">
        <w:t>b</w:t>
      </w:r>
      <w:r w:rsidR="008E774D" w:rsidRPr="006019C5">
        <w:t>rand</w:t>
      </w:r>
      <w:r w:rsidR="00243BAF" w:rsidRPr="006019C5">
        <w:t>’</w:t>
      </w:r>
      <w:proofErr w:type="spellEnd"/>
      <w:r w:rsidRPr="006019C5">
        <w:t xml:space="preserve"> </w:t>
      </w:r>
      <w:r w:rsidR="008E774D" w:rsidRPr="006019C5">
        <w:t>(App</w:t>
      </w:r>
      <w:r w:rsidR="0052482D" w:rsidRPr="006019C5">
        <w:t>endix 4</w:t>
      </w:r>
      <w:r w:rsidR="008E774D" w:rsidRPr="006019C5">
        <w:t>). All</w:t>
      </w:r>
      <w:r w:rsidR="008E774D">
        <w:t xml:space="preserve"> of this</w:t>
      </w:r>
      <w:r w:rsidR="00243BAF">
        <w:t xml:space="preserve"> resulted in good buy-</w:t>
      </w:r>
      <w:r>
        <w:t>in from the retailers on the G</w:t>
      </w:r>
      <w:r w:rsidR="00A80523">
        <w:t>reat Whyte and High Street. W</w:t>
      </w:r>
      <w:r>
        <w:t>hen the brand was launched in September 2015 every shop</w:t>
      </w:r>
      <w:r w:rsidR="00243BAF">
        <w:t>,</w:t>
      </w:r>
      <w:r>
        <w:t xml:space="preserve"> bar one</w:t>
      </w:r>
      <w:r w:rsidR="00243BAF">
        <w:t>,</w:t>
      </w:r>
      <w:r>
        <w:t xml:space="preserve"> and every café, pub and heritage site hung the promotional bunting with</w:t>
      </w:r>
      <w:r w:rsidR="0047646D">
        <w:t xml:space="preserve"> the new logo in their windows or at the front of their premises.</w:t>
      </w:r>
      <w:r w:rsidR="008E774D">
        <w:t xml:space="preserve"> The council offices also hung bunting from their railings.</w:t>
      </w:r>
    </w:p>
    <w:p w:rsidR="00885AD5" w:rsidRDefault="00885AD5" w:rsidP="00885AD5">
      <w:pPr>
        <w:spacing w:after="0" w:line="240" w:lineRule="auto"/>
      </w:pPr>
    </w:p>
    <w:p w:rsidR="00885AD5" w:rsidRDefault="00885AD5" w:rsidP="00251B67">
      <w:pPr>
        <w:keepNext/>
        <w:spacing w:after="0" w:line="240" w:lineRule="auto"/>
        <w:jc w:val="center"/>
      </w:pPr>
      <w:r>
        <w:rPr>
          <w:noProof/>
          <w:lang w:eastAsia="en-GB"/>
        </w:rPr>
        <w:drawing>
          <wp:inline distT="0" distB="0" distL="0" distR="0" wp14:anchorId="31D90375" wp14:editId="6D666748">
            <wp:extent cx="3240000" cy="1839679"/>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0000" cy="1839679"/>
                    </a:xfrm>
                    <a:prstGeom prst="rect">
                      <a:avLst/>
                    </a:prstGeom>
                    <a:noFill/>
                  </pic:spPr>
                </pic:pic>
              </a:graphicData>
            </a:graphic>
          </wp:inline>
        </w:drawing>
      </w:r>
    </w:p>
    <w:p w:rsidR="00243BAF" w:rsidRPr="00885AD5" w:rsidRDefault="00885AD5" w:rsidP="00251B67">
      <w:pPr>
        <w:pStyle w:val="Caption"/>
        <w:spacing w:before="120" w:after="120"/>
        <w:jc w:val="center"/>
        <w:rPr>
          <w:color w:val="FF637D"/>
        </w:rPr>
      </w:pPr>
      <w:r w:rsidRPr="00885AD5">
        <w:rPr>
          <w:color w:val="FF637D"/>
        </w:rPr>
        <w:t xml:space="preserve">Photo </w:t>
      </w:r>
      <w:r w:rsidRPr="00885AD5">
        <w:rPr>
          <w:color w:val="FF637D"/>
        </w:rPr>
        <w:fldChar w:fldCharType="begin"/>
      </w:r>
      <w:r w:rsidRPr="00885AD5">
        <w:rPr>
          <w:color w:val="FF637D"/>
        </w:rPr>
        <w:instrText xml:space="preserve"> SEQ Photo \* ARABIC </w:instrText>
      </w:r>
      <w:r w:rsidRPr="00885AD5">
        <w:rPr>
          <w:color w:val="FF637D"/>
        </w:rPr>
        <w:fldChar w:fldCharType="separate"/>
      </w:r>
      <w:r w:rsidR="009911AE">
        <w:rPr>
          <w:noProof/>
          <w:color w:val="FF637D"/>
        </w:rPr>
        <w:t>3</w:t>
      </w:r>
      <w:r w:rsidRPr="00885AD5">
        <w:rPr>
          <w:color w:val="FF637D"/>
        </w:rPr>
        <w:fldChar w:fldCharType="end"/>
      </w:r>
      <w:r w:rsidRPr="00885AD5">
        <w:rPr>
          <w:color w:val="FF637D"/>
        </w:rPr>
        <w:t>: Promotional bunting hanging on council railings</w:t>
      </w:r>
    </w:p>
    <w:p w:rsidR="00885AD5" w:rsidRDefault="00885AD5" w:rsidP="00885AD5">
      <w:pPr>
        <w:pStyle w:val="ListParagraph"/>
        <w:spacing w:after="0" w:line="240" w:lineRule="auto"/>
        <w:ind w:left="360"/>
      </w:pPr>
    </w:p>
    <w:p w:rsidR="00885AD5" w:rsidRPr="00885AD5" w:rsidRDefault="00885AD5" w:rsidP="00885AD5">
      <w:pPr>
        <w:spacing w:after="0" w:line="240" w:lineRule="auto"/>
        <w:jc w:val="center"/>
        <w:sectPr w:rsidR="00885AD5" w:rsidRPr="00885AD5" w:rsidSect="00D726C9">
          <w:pgSz w:w="11906" w:h="16838" w:code="9"/>
          <w:pgMar w:top="1701" w:right="1418" w:bottom="1418" w:left="1418" w:header="425" w:footer="567" w:gutter="0"/>
          <w:cols w:space="708"/>
          <w:docGrid w:linePitch="360"/>
        </w:sectPr>
      </w:pPr>
    </w:p>
    <w:p w:rsidR="00885AD5" w:rsidRDefault="00885AD5" w:rsidP="00251B67">
      <w:pPr>
        <w:keepNext/>
        <w:spacing w:after="0" w:line="240" w:lineRule="auto"/>
        <w:jc w:val="center"/>
      </w:pPr>
      <w:r>
        <w:rPr>
          <w:noProof/>
          <w:lang w:eastAsia="en-GB"/>
        </w:rPr>
        <w:lastRenderedPageBreak/>
        <w:drawing>
          <wp:inline distT="0" distB="0" distL="0" distR="0" wp14:anchorId="27085E8F" wp14:editId="07206121">
            <wp:extent cx="3240000" cy="182265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 Launch Wild f.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1822650"/>
                    </a:xfrm>
                    <a:prstGeom prst="rect">
                      <a:avLst/>
                    </a:prstGeom>
                  </pic:spPr>
                </pic:pic>
              </a:graphicData>
            </a:graphic>
          </wp:inline>
        </w:drawing>
      </w:r>
    </w:p>
    <w:p w:rsidR="004A3491" w:rsidRPr="00885AD5" w:rsidRDefault="00885AD5" w:rsidP="00251B67">
      <w:pPr>
        <w:pStyle w:val="Caption"/>
        <w:spacing w:before="120" w:after="120"/>
        <w:jc w:val="center"/>
        <w:rPr>
          <w:i/>
          <w:color w:val="FF637D"/>
        </w:rPr>
      </w:pPr>
      <w:r w:rsidRPr="00885AD5">
        <w:rPr>
          <w:color w:val="FF637D"/>
        </w:rPr>
        <w:t xml:space="preserve">Photo </w:t>
      </w:r>
      <w:r w:rsidRPr="00885AD5">
        <w:rPr>
          <w:color w:val="FF637D"/>
        </w:rPr>
        <w:fldChar w:fldCharType="begin"/>
      </w:r>
      <w:r w:rsidRPr="00885AD5">
        <w:rPr>
          <w:color w:val="FF637D"/>
        </w:rPr>
        <w:instrText xml:space="preserve"> SEQ Photo \* ARABIC </w:instrText>
      </w:r>
      <w:r w:rsidRPr="00885AD5">
        <w:rPr>
          <w:color w:val="FF637D"/>
        </w:rPr>
        <w:fldChar w:fldCharType="separate"/>
      </w:r>
      <w:r w:rsidR="009911AE">
        <w:rPr>
          <w:noProof/>
          <w:color w:val="FF637D"/>
        </w:rPr>
        <w:t>4</w:t>
      </w:r>
      <w:r w:rsidRPr="00885AD5">
        <w:rPr>
          <w:color w:val="FF637D"/>
        </w:rPr>
        <w:fldChar w:fldCharType="end"/>
      </w:r>
      <w:r w:rsidRPr="00885AD5">
        <w:rPr>
          <w:color w:val="FF637D"/>
        </w:rPr>
        <w:t>: Shop displaying promotional bunting</w:t>
      </w:r>
    </w:p>
    <w:p w:rsidR="00885AD5" w:rsidRPr="00885AD5" w:rsidRDefault="00885AD5" w:rsidP="00885AD5">
      <w:pPr>
        <w:spacing w:after="0" w:line="240" w:lineRule="auto"/>
      </w:pPr>
    </w:p>
    <w:p w:rsidR="00885AD5" w:rsidRPr="00251B67" w:rsidRDefault="004A3491" w:rsidP="00251B67">
      <w:pPr>
        <w:spacing w:after="0" w:line="240" w:lineRule="auto"/>
        <w:jc w:val="center"/>
        <w:rPr>
          <w:b/>
          <w:i/>
          <w:color w:val="645D9C"/>
        </w:rPr>
      </w:pPr>
      <w:r w:rsidRPr="00251B67">
        <w:rPr>
          <w:b/>
          <w:i/>
          <w:color w:val="645D9C"/>
        </w:rPr>
        <w:t>“Discover Ramsey is high profile and getting the message out there – people in Huntingdon are asking ‘what is happening out there, tell me more about it? ‘</w:t>
      </w:r>
      <w:r w:rsidR="00A36E29" w:rsidRPr="00251B67">
        <w:rPr>
          <w:b/>
          <w:i/>
          <w:color w:val="645D9C"/>
        </w:rPr>
        <w:t xml:space="preserve"> - </w:t>
      </w:r>
      <w:r w:rsidR="00885AD5" w:rsidRPr="00251B67">
        <w:rPr>
          <w:b/>
          <w:i/>
          <w:color w:val="645D9C"/>
        </w:rPr>
        <w:t>and in a good way!”</w:t>
      </w:r>
    </w:p>
    <w:p w:rsidR="006B6698" w:rsidRPr="00251B67" w:rsidRDefault="006B6F2E" w:rsidP="00251B67">
      <w:pPr>
        <w:spacing w:after="0" w:line="240" w:lineRule="auto"/>
        <w:jc w:val="center"/>
        <w:rPr>
          <w:color w:val="645D9C"/>
        </w:rPr>
      </w:pPr>
      <w:r w:rsidRPr="00251B67">
        <w:rPr>
          <w:color w:val="645D9C"/>
        </w:rPr>
        <w:t xml:space="preserve">Doug </w:t>
      </w:r>
      <w:proofErr w:type="spellStart"/>
      <w:r w:rsidR="004A3491" w:rsidRPr="00251B67">
        <w:rPr>
          <w:color w:val="645D9C"/>
        </w:rPr>
        <w:t>McIllwayne</w:t>
      </w:r>
      <w:proofErr w:type="spellEnd"/>
      <w:r w:rsidR="004A3491" w:rsidRPr="00251B67">
        <w:rPr>
          <w:color w:val="645D9C"/>
        </w:rPr>
        <w:t>, Deputy Mayor, Ramsey an</w:t>
      </w:r>
      <w:r w:rsidR="00885AD5" w:rsidRPr="00251B67">
        <w:rPr>
          <w:color w:val="645D9C"/>
        </w:rPr>
        <w:t>d ex Huntingdon Town Councillor</w:t>
      </w:r>
    </w:p>
    <w:p w:rsidR="00885AD5" w:rsidRDefault="00885AD5" w:rsidP="00885AD5">
      <w:pPr>
        <w:spacing w:after="0" w:line="240" w:lineRule="auto"/>
      </w:pPr>
    </w:p>
    <w:p w:rsidR="00A36E29" w:rsidRDefault="00A36E29" w:rsidP="00251B67">
      <w:pPr>
        <w:spacing w:after="0" w:line="240" w:lineRule="auto"/>
        <w:ind w:left="425"/>
      </w:pPr>
      <w:r>
        <w:t xml:space="preserve">Having listened to some retailers’ frustrations at the reduced footfall in town the Promoting Ramsey Project secured </w:t>
      </w:r>
      <w:r w:rsidR="00885AD5">
        <w:t>five</w:t>
      </w:r>
      <w:r>
        <w:t xml:space="preserve"> articles in the local monthly newspapers focussing entirely on enco</w:t>
      </w:r>
      <w:r w:rsidR="00885AD5">
        <w:t>uraging people to shop locally:</w:t>
      </w:r>
    </w:p>
    <w:p w:rsidR="00A36E29" w:rsidRDefault="00885AD5" w:rsidP="00F86AD7">
      <w:pPr>
        <w:pStyle w:val="ListParagraph"/>
        <w:numPr>
          <w:ilvl w:val="0"/>
          <w:numId w:val="5"/>
        </w:numPr>
        <w:spacing w:after="0" w:line="240" w:lineRule="auto"/>
      </w:pPr>
      <w:r>
        <w:t>“Shop locally at Christmas” x</w:t>
      </w:r>
      <w:r w:rsidR="00A36E29">
        <w:t>2</w:t>
      </w:r>
    </w:p>
    <w:p w:rsidR="00A36E29" w:rsidRDefault="00A36E29" w:rsidP="00F86AD7">
      <w:pPr>
        <w:pStyle w:val="ListParagraph"/>
        <w:numPr>
          <w:ilvl w:val="0"/>
          <w:numId w:val="5"/>
        </w:numPr>
        <w:spacing w:after="0" w:line="240" w:lineRule="auto"/>
      </w:pPr>
      <w:r>
        <w:t>“Father’s Day shopping in Ramsey”</w:t>
      </w:r>
    </w:p>
    <w:p w:rsidR="00A36E29" w:rsidRDefault="00A36E29" w:rsidP="00F86AD7">
      <w:pPr>
        <w:pStyle w:val="ListParagraph"/>
        <w:numPr>
          <w:ilvl w:val="0"/>
          <w:numId w:val="5"/>
        </w:numPr>
        <w:spacing w:after="0" w:line="240" w:lineRule="auto"/>
      </w:pPr>
      <w:r>
        <w:t>“High Street Health Check – how are we doing?”</w:t>
      </w:r>
    </w:p>
    <w:p w:rsidR="00A36E29" w:rsidRDefault="00A36E29" w:rsidP="00F86AD7">
      <w:pPr>
        <w:pStyle w:val="ListParagraph"/>
        <w:numPr>
          <w:ilvl w:val="0"/>
          <w:numId w:val="5"/>
        </w:numPr>
        <w:spacing w:after="0" w:line="240" w:lineRule="auto"/>
      </w:pPr>
      <w:r>
        <w:t>“Don’t let the roadworks stop you shopping locally”</w:t>
      </w:r>
    </w:p>
    <w:p w:rsidR="00885AD5" w:rsidRDefault="00885AD5" w:rsidP="00885AD5">
      <w:pPr>
        <w:spacing w:after="0" w:line="240" w:lineRule="auto"/>
      </w:pPr>
    </w:p>
    <w:p w:rsidR="00885AD5" w:rsidRDefault="00885AD5" w:rsidP="00251B67">
      <w:pPr>
        <w:keepNext/>
        <w:spacing w:after="0" w:line="240" w:lineRule="auto"/>
        <w:jc w:val="center"/>
      </w:pPr>
      <w:r>
        <w:rPr>
          <w:noProof/>
          <w:lang w:eastAsia="en-GB"/>
        </w:rPr>
        <w:drawing>
          <wp:inline distT="0" distB="0" distL="0" distR="0" wp14:anchorId="5BFF522E" wp14:editId="6D00949C">
            <wp:extent cx="1800000" cy="3198618"/>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0000" cy="3198618"/>
                    </a:xfrm>
                    <a:prstGeom prst="rect">
                      <a:avLst/>
                    </a:prstGeom>
                    <a:noFill/>
                  </pic:spPr>
                </pic:pic>
              </a:graphicData>
            </a:graphic>
          </wp:inline>
        </w:drawing>
      </w:r>
    </w:p>
    <w:p w:rsidR="00885AD5" w:rsidRPr="00885AD5" w:rsidRDefault="00885AD5" w:rsidP="00251B67">
      <w:pPr>
        <w:pStyle w:val="Caption"/>
        <w:spacing w:before="120" w:after="120"/>
        <w:jc w:val="center"/>
        <w:rPr>
          <w:color w:val="FF637D"/>
        </w:rPr>
      </w:pPr>
      <w:r w:rsidRPr="00885AD5">
        <w:rPr>
          <w:color w:val="FF637D"/>
        </w:rPr>
        <w:t xml:space="preserve">Photo </w:t>
      </w:r>
      <w:r w:rsidRPr="00885AD5">
        <w:rPr>
          <w:color w:val="FF637D"/>
        </w:rPr>
        <w:fldChar w:fldCharType="begin"/>
      </w:r>
      <w:r w:rsidRPr="00885AD5">
        <w:rPr>
          <w:color w:val="FF637D"/>
        </w:rPr>
        <w:instrText xml:space="preserve"> SEQ Photo \* ARABIC </w:instrText>
      </w:r>
      <w:r w:rsidRPr="00885AD5">
        <w:rPr>
          <w:color w:val="FF637D"/>
        </w:rPr>
        <w:fldChar w:fldCharType="separate"/>
      </w:r>
      <w:r w:rsidR="009911AE">
        <w:rPr>
          <w:noProof/>
          <w:color w:val="FF637D"/>
        </w:rPr>
        <w:t>5</w:t>
      </w:r>
      <w:r w:rsidRPr="00885AD5">
        <w:rPr>
          <w:color w:val="FF637D"/>
        </w:rPr>
        <w:fldChar w:fldCharType="end"/>
      </w:r>
      <w:r w:rsidRPr="00885AD5">
        <w:rPr>
          <w:color w:val="FF637D"/>
        </w:rPr>
        <w:t>: Christmas shopping article from local newspaper</w:t>
      </w:r>
    </w:p>
    <w:p w:rsidR="00885AD5" w:rsidRPr="00885AD5" w:rsidRDefault="00885AD5" w:rsidP="00885AD5">
      <w:pPr>
        <w:spacing w:after="0" w:line="240" w:lineRule="auto"/>
      </w:pPr>
    </w:p>
    <w:p w:rsidR="00885AD5" w:rsidRPr="00251B67" w:rsidRDefault="00A36E29" w:rsidP="00251B67">
      <w:pPr>
        <w:spacing w:after="0" w:line="240" w:lineRule="auto"/>
        <w:jc w:val="center"/>
        <w:rPr>
          <w:b/>
          <w:i/>
          <w:color w:val="645D9C"/>
        </w:rPr>
      </w:pPr>
      <w:r w:rsidRPr="00251B67">
        <w:rPr>
          <w:b/>
          <w:i/>
          <w:color w:val="645D9C"/>
        </w:rPr>
        <w:t>“Hi, not sure if it</w:t>
      </w:r>
      <w:r w:rsidR="00FB5C74" w:rsidRPr="00251B67">
        <w:rPr>
          <w:b/>
          <w:i/>
          <w:color w:val="645D9C"/>
        </w:rPr>
        <w:t>’</w:t>
      </w:r>
      <w:r w:rsidRPr="00251B67">
        <w:rPr>
          <w:b/>
          <w:i/>
          <w:color w:val="645D9C"/>
        </w:rPr>
        <w:t xml:space="preserve">s your article or the sunny weather but </w:t>
      </w:r>
      <w:r w:rsidR="00885AD5" w:rsidRPr="00251B67">
        <w:rPr>
          <w:b/>
          <w:i/>
          <w:color w:val="645D9C"/>
        </w:rPr>
        <w:t>the shop’s much busier!</w:t>
      </w:r>
    </w:p>
    <w:p w:rsidR="00885AD5" w:rsidRPr="00251B67" w:rsidRDefault="00A36E29" w:rsidP="00251B67">
      <w:pPr>
        <w:spacing w:after="0" w:line="240" w:lineRule="auto"/>
        <w:jc w:val="center"/>
        <w:rPr>
          <w:b/>
          <w:i/>
          <w:color w:val="645D9C"/>
        </w:rPr>
      </w:pPr>
      <w:r w:rsidRPr="00251B67">
        <w:rPr>
          <w:b/>
          <w:i/>
          <w:color w:val="645D9C"/>
        </w:rPr>
        <w:t>Thank you s</w:t>
      </w:r>
      <w:r w:rsidR="00885AD5" w:rsidRPr="00251B67">
        <w:rPr>
          <w:b/>
          <w:i/>
          <w:color w:val="645D9C"/>
        </w:rPr>
        <w:t>o much for what you did.”</w:t>
      </w:r>
    </w:p>
    <w:p w:rsidR="00A36E29" w:rsidRPr="00251B67" w:rsidRDefault="00885AD5" w:rsidP="00251B67">
      <w:pPr>
        <w:spacing w:after="0" w:line="240" w:lineRule="auto"/>
        <w:jc w:val="center"/>
        <w:rPr>
          <w:color w:val="645D9C"/>
        </w:rPr>
      </w:pPr>
      <w:r w:rsidRPr="00251B67">
        <w:rPr>
          <w:i/>
          <w:color w:val="645D9C"/>
        </w:rPr>
        <w:t xml:space="preserve">Claire, </w:t>
      </w:r>
      <w:r w:rsidR="00A36E29" w:rsidRPr="00251B67">
        <w:rPr>
          <w:color w:val="645D9C"/>
        </w:rPr>
        <w:t>Best Wishes, card &amp; balloon shop, Great Whyte, Ramsey</w:t>
      </w:r>
    </w:p>
    <w:p w:rsidR="00A36E29" w:rsidRDefault="00A36E29" w:rsidP="00885AD5">
      <w:pPr>
        <w:spacing w:after="0" w:line="240" w:lineRule="auto"/>
      </w:pPr>
    </w:p>
    <w:p w:rsidR="00251B67" w:rsidRPr="00251B67" w:rsidRDefault="00251B67" w:rsidP="00F86AD7">
      <w:pPr>
        <w:pStyle w:val="ListParagraph"/>
        <w:numPr>
          <w:ilvl w:val="2"/>
          <w:numId w:val="2"/>
        </w:numPr>
        <w:spacing w:after="0" w:line="240" w:lineRule="auto"/>
        <w:rPr>
          <w:color w:val="FF637D"/>
        </w:rPr>
      </w:pPr>
      <w:r w:rsidRPr="00251B67">
        <w:rPr>
          <w:color w:val="FF637D"/>
        </w:rPr>
        <w:t>Heritage Attractions</w:t>
      </w:r>
    </w:p>
    <w:p w:rsidR="00885AD5" w:rsidRDefault="009C7064" w:rsidP="00251B67">
      <w:pPr>
        <w:spacing w:after="0" w:line="240" w:lineRule="auto"/>
        <w:ind w:left="425"/>
      </w:pPr>
      <w:r>
        <w:t>Between May 2015 and July 2015</w:t>
      </w:r>
      <w:r w:rsidR="00885AD5">
        <w:t>,</w:t>
      </w:r>
      <w:r>
        <w:t xml:space="preserve"> all the h</w:t>
      </w:r>
      <w:r w:rsidR="0047646D">
        <w:t xml:space="preserve">eritage </w:t>
      </w:r>
      <w:r>
        <w:t xml:space="preserve">attractions in Ramsey </w:t>
      </w:r>
      <w:r w:rsidR="0047646D">
        <w:t xml:space="preserve">were </w:t>
      </w:r>
      <w:r>
        <w:t>visited by the Promotions Officer and made aware of the Promoting Ramsey Project. Site visits informed the project about the heritage sites and established relationships. All the heritage attractions were consulted on the website copy used, both about their own heritage sites a</w:t>
      </w:r>
      <w:r w:rsidR="00885AD5">
        <w:t>nd about the history of Ramsey.</w:t>
      </w:r>
    </w:p>
    <w:p w:rsidR="00885AD5" w:rsidRDefault="00885AD5" w:rsidP="00885AD5">
      <w:pPr>
        <w:pStyle w:val="ListParagraph"/>
        <w:spacing w:after="0" w:line="240" w:lineRule="auto"/>
        <w:ind w:left="360"/>
      </w:pPr>
    </w:p>
    <w:p w:rsidR="009C7064" w:rsidRDefault="009C7064" w:rsidP="00251B67">
      <w:pPr>
        <w:spacing w:after="0" w:line="240" w:lineRule="auto"/>
        <w:ind w:left="425"/>
      </w:pPr>
      <w:r>
        <w:t>All heritage attractions have continued to have visits from the Promotions Officer to ensure that communications remain open and both parties are aware of developments with the project.</w:t>
      </w:r>
    </w:p>
    <w:p w:rsidR="001738B4" w:rsidRPr="001738B4" w:rsidRDefault="001738B4" w:rsidP="00885AD5">
      <w:pPr>
        <w:spacing w:after="0" w:line="240" w:lineRule="auto"/>
      </w:pPr>
    </w:p>
    <w:p w:rsidR="001738B4" w:rsidRPr="00251B67" w:rsidRDefault="004A3491" w:rsidP="00251B67">
      <w:pPr>
        <w:spacing w:after="0" w:line="240" w:lineRule="auto"/>
        <w:jc w:val="center"/>
        <w:rPr>
          <w:b/>
          <w:i/>
          <w:color w:val="645D9C"/>
        </w:rPr>
      </w:pPr>
      <w:r w:rsidRPr="00251B67">
        <w:rPr>
          <w:b/>
          <w:i/>
          <w:color w:val="645D9C"/>
        </w:rPr>
        <w:t>“At last, a co-ordinated approach</w:t>
      </w:r>
      <w:r w:rsidR="008C0BBF" w:rsidRPr="00251B67">
        <w:rPr>
          <w:b/>
          <w:i/>
          <w:color w:val="645D9C"/>
        </w:rPr>
        <w:t xml:space="preserve"> </w:t>
      </w:r>
      <w:r w:rsidR="00EA537F" w:rsidRPr="00251B67">
        <w:rPr>
          <w:b/>
          <w:i/>
          <w:color w:val="645D9C"/>
        </w:rPr>
        <w:t>for projecting Ramsey’s heri</w:t>
      </w:r>
      <w:r w:rsidR="001738B4" w:rsidRPr="00251B67">
        <w:rPr>
          <w:b/>
          <w:i/>
          <w:color w:val="645D9C"/>
        </w:rPr>
        <w:t>tage”</w:t>
      </w:r>
    </w:p>
    <w:p w:rsidR="004A3491" w:rsidRPr="00251B67" w:rsidRDefault="004A3491" w:rsidP="00251B67">
      <w:pPr>
        <w:spacing w:after="0" w:line="240" w:lineRule="auto"/>
        <w:jc w:val="center"/>
        <w:rPr>
          <w:color w:val="645D9C"/>
        </w:rPr>
      </w:pPr>
      <w:r w:rsidRPr="00251B67">
        <w:rPr>
          <w:color w:val="645D9C"/>
        </w:rPr>
        <w:t>Robert Pickard, representing Lord De Ramsey</w:t>
      </w:r>
      <w:r w:rsidR="001738B4" w:rsidRPr="00251B67">
        <w:rPr>
          <w:color w:val="645D9C"/>
        </w:rPr>
        <w:t>’s estate on the Steering Group</w:t>
      </w:r>
    </w:p>
    <w:p w:rsidR="001738B4" w:rsidRPr="001738B4" w:rsidRDefault="001738B4" w:rsidP="00885AD5">
      <w:pPr>
        <w:spacing w:after="0" w:line="240" w:lineRule="auto"/>
      </w:pPr>
    </w:p>
    <w:p w:rsidR="001738B4" w:rsidRPr="00251B67" w:rsidRDefault="004A3491" w:rsidP="00251B67">
      <w:pPr>
        <w:spacing w:after="0" w:line="240" w:lineRule="auto"/>
        <w:jc w:val="center"/>
        <w:rPr>
          <w:b/>
          <w:i/>
          <w:color w:val="645D9C"/>
        </w:rPr>
      </w:pPr>
      <w:r w:rsidRPr="00251B67">
        <w:rPr>
          <w:b/>
          <w:i/>
          <w:color w:val="645D9C"/>
        </w:rPr>
        <w:t>“The Promoting Ramsey Project is the best thing that has happened in Ramsey for many years. We seem to be getting somewhere at last and are all working together. If there’s any way this project ca</w:t>
      </w:r>
      <w:r w:rsidR="001738B4" w:rsidRPr="00251B67">
        <w:rPr>
          <w:b/>
          <w:i/>
          <w:color w:val="645D9C"/>
        </w:rPr>
        <w:t>n continue it needs to be done”</w:t>
      </w:r>
    </w:p>
    <w:p w:rsidR="004A3491" w:rsidRPr="00251B67" w:rsidRDefault="00A36E29" w:rsidP="00251B67">
      <w:pPr>
        <w:spacing w:after="0" w:line="240" w:lineRule="auto"/>
        <w:jc w:val="center"/>
        <w:rPr>
          <w:color w:val="645D9C"/>
        </w:rPr>
      </w:pPr>
      <w:r w:rsidRPr="00251B67">
        <w:rPr>
          <w:color w:val="645D9C"/>
        </w:rPr>
        <w:t>David Cozens, The Lady Chapel</w:t>
      </w:r>
    </w:p>
    <w:p w:rsidR="00EA537F" w:rsidRPr="001738B4" w:rsidRDefault="00EA537F" w:rsidP="00243BAF">
      <w:pPr>
        <w:spacing w:after="0" w:line="240" w:lineRule="auto"/>
        <w:jc w:val="both"/>
      </w:pPr>
    </w:p>
    <w:p w:rsidR="001738B4" w:rsidRDefault="00A36E29" w:rsidP="00251B67">
      <w:pPr>
        <w:keepNext/>
        <w:spacing w:after="0" w:line="240" w:lineRule="auto"/>
        <w:jc w:val="center"/>
      </w:pPr>
      <w:r w:rsidRPr="001738B4">
        <w:rPr>
          <w:noProof/>
          <w:lang w:eastAsia="en-GB"/>
        </w:rPr>
        <w:drawing>
          <wp:inline distT="0" distB="0" distL="0" distR="0" wp14:anchorId="5B39C8DB" wp14:editId="52DB5139">
            <wp:extent cx="3240000" cy="1822458"/>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0s Camp -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1822458"/>
                    </a:xfrm>
                    <a:prstGeom prst="rect">
                      <a:avLst/>
                    </a:prstGeom>
                  </pic:spPr>
                </pic:pic>
              </a:graphicData>
            </a:graphic>
          </wp:inline>
        </w:drawing>
      </w:r>
    </w:p>
    <w:p w:rsidR="008C0BBF" w:rsidRPr="001738B4" w:rsidRDefault="001738B4" w:rsidP="00251B67">
      <w:pPr>
        <w:pStyle w:val="Caption"/>
        <w:spacing w:before="120" w:after="120"/>
        <w:jc w:val="center"/>
        <w:rPr>
          <w:color w:val="FF637D"/>
        </w:rPr>
      </w:pPr>
      <w:r w:rsidRPr="001738B4">
        <w:rPr>
          <w:color w:val="FF637D"/>
        </w:rPr>
        <w:t xml:space="preserve">Photo </w:t>
      </w:r>
      <w:r w:rsidRPr="001738B4">
        <w:rPr>
          <w:color w:val="FF637D"/>
        </w:rPr>
        <w:fldChar w:fldCharType="begin"/>
      </w:r>
      <w:r w:rsidRPr="001738B4">
        <w:rPr>
          <w:color w:val="FF637D"/>
        </w:rPr>
        <w:instrText xml:space="preserve"> SEQ Photo \* ARABIC </w:instrText>
      </w:r>
      <w:r w:rsidRPr="001738B4">
        <w:rPr>
          <w:color w:val="FF637D"/>
        </w:rPr>
        <w:fldChar w:fldCharType="separate"/>
      </w:r>
      <w:r w:rsidR="009911AE">
        <w:rPr>
          <w:noProof/>
          <w:color w:val="FF637D"/>
        </w:rPr>
        <w:t>6</w:t>
      </w:r>
      <w:r w:rsidRPr="001738B4">
        <w:rPr>
          <w:color w:val="FF637D"/>
        </w:rPr>
        <w:fldChar w:fldCharType="end"/>
      </w:r>
      <w:r w:rsidRPr="001738B4">
        <w:rPr>
          <w:color w:val="FF637D"/>
        </w:rPr>
        <w:t>: Meeting volunteers at the 1940s Camp</w:t>
      </w:r>
    </w:p>
    <w:p w:rsidR="001738B4" w:rsidRPr="001738B4" w:rsidRDefault="001738B4" w:rsidP="001738B4">
      <w:pPr>
        <w:spacing w:after="0" w:line="240" w:lineRule="auto"/>
        <w:jc w:val="center"/>
      </w:pPr>
    </w:p>
    <w:p w:rsidR="001738B4" w:rsidRDefault="00A36E29" w:rsidP="00251B67">
      <w:pPr>
        <w:keepNext/>
        <w:spacing w:after="0" w:line="240" w:lineRule="auto"/>
        <w:jc w:val="center"/>
      </w:pPr>
      <w:r w:rsidRPr="001738B4">
        <w:rPr>
          <w:noProof/>
          <w:lang w:eastAsia="en-GB"/>
        </w:rPr>
        <w:drawing>
          <wp:inline distT="0" distB="0" distL="0" distR="0" wp14:anchorId="6F60DFCC" wp14:editId="72767F21">
            <wp:extent cx="3240000" cy="1822456"/>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ral Museu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1822456"/>
                    </a:xfrm>
                    <a:prstGeom prst="rect">
                      <a:avLst/>
                    </a:prstGeom>
                  </pic:spPr>
                </pic:pic>
              </a:graphicData>
            </a:graphic>
          </wp:inline>
        </w:drawing>
      </w:r>
    </w:p>
    <w:p w:rsidR="00A36E29" w:rsidRPr="001738B4" w:rsidRDefault="001738B4" w:rsidP="00251B67">
      <w:pPr>
        <w:pStyle w:val="Caption"/>
        <w:spacing w:before="120" w:after="120"/>
        <w:jc w:val="center"/>
        <w:rPr>
          <w:color w:val="FF637D"/>
        </w:rPr>
      </w:pPr>
      <w:r w:rsidRPr="001738B4">
        <w:rPr>
          <w:color w:val="FF637D"/>
        </w:rPr>
        <w:t xml:space="preserve">Photo </w:t>
      </w:r>
      <w:r w:rsidRPr="001738B4">
        <w:rPr>
          <w:color w:val="FF637D"/>
        </w:rPr>
        <w:fldChar w:fldCharType="begin"/>
      </w:r>
      <w:r w:rsidRPr="001738B4">
        <w:rPr>
          <w:color w:val="FF637D"/>
        </w:rPr>
        <w:instrText xml:space="preserve"> SEQ Photo \* ARABIC </w:instrText>
      </w:r>
      <w:r w:rsidRPr="001738B4">
        <w:rPr>
          <w:color w:val="FF637D"/>
        </w:rPr>
        <w:fldChar w:fldCharType="separate"/>
      </w:r>
      <w:r w:rsidR="009911AE">
        <w:rPr>
          <w:noProof/>
          <w:color w:val="FF637D"/>
        </w:rPr>
        <w:t>7</w:t>
      </w:r>
      <w:r w:rsidRPr="001738B4">
        <w:rPr>
          <w:color w:val="FF637D"/>
        </w:rPr>
        <w:fldChar w:fldCharType="end"/>
      </w:r>
      <w:r w:rsidRPr="001738B4">
        <w:rPr>
          <w:color w:val="FF637D"/>
        </w:rPr>
        <w:t>: Meeting volunteers at the Ramsey Rural Museum</w:t>
      </w:r>
    </w:p>
    <w:p w:rsidR="00EA537F" w:rsidRPr="001738B4" w:rsidRDefault="00EA537F" w:rsidP="00243BAF">
      <w:pPr>
        <w:tabs>
          <w:tab w:val="right" w:pos="9026"/>
        </w:tabs>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Awareness of Project</w:t>
      </w:r>
    </w:p>
    <w:p w:rsidR="001738B4" w:rsidRDefault="009C7064" w:rsidP="00251B67">
      <w:pPr>
        <w:spacing w:after="0" w:line="240" w:lineRule="auto"/>
        <w:ind w:left="425"/>
      </w:pPr>
      <w:r w:rsidRPr="006019C5">
        <w:t>Overall in Ramsey</w:t>
      </w:r>
      <w:r w:rsidR="006019C5" w:rsidRPr="006019C5">
        <w:t>,</w:t>
      </w:r>
      <w:r w:rsidRPr="006019C5">
        <w:t xml:space="preserve"> a</w:t>
      </w:r>
      <w:r w:rsidR="00C51781" w:rsidRPr="006019C5">
        <w:t xml:space="preserve">wareness of the Promoting Ramsey Project is </w:t>
      </w:r>
      <w:r w:rsidR="001738B4" w:rsidRPr="006019C5">
        <w:t xml:space="preserve">high. </w:t>
      </w:r>
      <w:r w:rsidR="00DD2CC1" w:rsidRPr="006019C5">
        <w:t>Over 90</w:t>
      </w:r>
      <w:r w:rsidR="006019C5" w:rsidRPr="006019C5">
        <w:t>%</w:t>
      </w:r>
      <w:r w:rsidR="006B6698" w:rsidRPr="006019C5">
        <w:t xml:space="preserve"> of those surveyed </w:t>
      </w:r>
      <w:r w:rsidR="0047646D" w:rsidRPr="006019C5">
        <w:t xml:space="preserve">in </w:t>
      </w:r>
      <w:r w:rsidR="008E774D" w:rsidRPr="006019C5">
        <w:t>November</w:t>
      </w:r>
      <w:r w:rsidR="0047646D" w:rsidRPr="006019C5">
        <w:t xml:space="preserve"> 2016 </w:t>
      </w:r>
      <w:r w:rsidR="00DD2CC1" w:rsidRPr="006019C5">
        <w:t xml:space="preserve">and in July 2017 </w:t>
      </w:r>
      <w:r w:rsidR="00A80523" w:rsidRPr="006019C5">
        <w:t>had seen the branding before and 84% said that they knew abou</w:t>
      </w:r>
      <w:r w:rsidR="001738B4" w:rsidRPr="006019C5">
        <w:t>t the Promoting Ramsey Project.</w:t>
      </w:r>
    </w:p>
    <w:p w:rsidR="001738B4" w:rsidRDefault="001738B4" w:rsidP="001738B4">
      <w:pPr>
        <w:pStyle w:val="ListParagraph"/>
        <w:spacing w:after="0" w:line="240" w:lineRule="auto"/>
        <w:ind w:left="360"/>
      </w:pPr>
    </w:p>
    <w:p w:rsidR="008C0BBF" w:rsidRDefault="008E774D" w:rsidP="00251B67">
      <w:pPr>
        <w:spacing w:after="0" w:line="240" w:lineRule="auto"/>
        <w:ind w:left="425"/>
      </w:pPr>
      <w:r>
        <w:lastRenderedPageBreak/>
        <w:t>When the brand was launched in September 2015</w:t>
      </w:r>
      <w:r w:rsidR="001738B4">
        <w:t>,</w:t>
      </w:r>
      <w:r>
        <w:t xml:space="preserve"> every househol</w:t>
      </w:r>
      <w:r w:rsidR="001738B4">
        <w:t>d in Ramsey received a leaflet ‘</w:t>
      </w:r>
      <w:r>
        <w:t>The story of a Brand</w:t>
      </w:r>
      <w:r w:rsidR="001738B4">
        <w:t>’</w:t>
      </w:r>
      <w:r>
        <w:t xml:space="preserve"> and this</w:t>
      </w:r>
      <w:r w:rsidR="00EA537F">
        <w:t>,</w:t>
      </w:r>
      <w:r>
        <w:t xml:space="preserve"> along with PVC banners in the town and the outlying villages</w:t>
      </w:r>
      <w:r w:rsidR="00EA537F">
        <w:t>,</w:t>
      </w:r>
      <w:r>
        <w:t xml:space="preserve"> had </w:t>
      </w:r>
      <w:r w:rsidR="00EA537F">
        <w:t xml:space="preserve">an </w:t>
      </w:r>
      <w:r w:rsidR="001738B4">
        <w:t>immediate impact.</w:t>
      </w:r>
    </w:p>
    <w:p w:rsidR="001738B4" w:rsidRDefault="001738B4" w:rsidP="00243BAF">
      <w:pPr>
        <w:spacing w:after="0" w:line="240" w:lineRule="auto"/>
        <w:jc w:val="both"/>
      </w:pPr>
    </w:p>
    <w:p w:rsidR="001738B4" w:rsidRDefault="006B6698" w:rsidP="00251B67">
      <w:pPr>
        <w:keepNext/>
        <w:spacing w:after="0" w:line="240" w:lineRule="auto"/>
        <w:jc w:val="center"/>
      </w:pPr>
      <w:r>
        <w:rPr>
          <w:noProof/>
          <w:lang w:eastAsia="en-GB"/>
        </w:rPr>
        <w:drawing>
          <wp:inline distT="0" distB="0" distL="0" distR="0" wp14:anchorId="73ADC2D2" wp14:editId="6C17E53A">
            <wp:extent cx="2520000" cy="18732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t="6727" b="17815"/>
                    <a:stretch/>
                  </pic:blipFill>
                  <pic:spPr bwMode="auto">
                    <a:xfrm>
                      <a:off x="0" y="0"/>
                      <a:ext cx="2520000" cy="1873274"/>
                    </a:xfrm>
                    <a:prstGeom prst="rect">
                      <a:avLst/>
                    </a:prstGeom>
                    <a:noFill/>
                    <a:ln>
                      <a:noFill/>
                    </a:ln>
                    <a:extLst>
                      <a:ext uri="{53640926-AAD7-44D8-BBD7-CCE9431645EC}">
                        <a14:shadowObscured xmlns:a14="http://schemas.microsoft.com/office/drawing/2010/main"/>
                      </a:ext>
                    </a:extLst>
                  </pic:spPr>
                </pic:pic>
              </a:graphicData>
            </a:graphic>
          </wp:inline>
        </w:drawing>
      </w:r>
    </w:p>
    <w:p w:rsidR="001738B4" w:rsidRPr="001738B4" w:rsidRDefault="001738B4" w:rsidP="00251B67">
      <w:pPr>
        <w:pStyle w:val="Caption"/>
        <w:spacing w:before="120" w:after="120"/>
        <w:jc w:val="center"/>
        <w:rPr>
          <w:color w:val="FF637D"/>
        </w:rPr>
      </w:pPr>
      <w:r w:rsidRPr="001738B4">
        <w:rPr>
          <w:color w:val="FF637D"/>
        </w:rPr>
        <w:t xml:space="preserve">Photo </w:t>
      </w:r>
      <w:r w:rsidRPr="001738B4">
        <w:rPr>
          <w:color w:val="FF637D"/>
        </w:rPr>
        <w:fldChar w:fldCharType="begin"/>
      </w:r>
      <w:r w:rsidRPr="001738B4">
        <w:rPr>
          <w:color w:val="FF637D"/>
        </w:rPr>
        <w:instrText xml:space="preserve"> SEQ Photo \* ARABIC </w:instrText>
      </w:r>
      <w:r w:rsidRPr="001738B4">
        <w:rPr>
          <w:color w:val="FF637D"/>
        </w:rPr>
        <w:fldChar w:fldCharType="separate"/>
      </w:r>
      <w:r w:rsidR="009911AE">
        <w:rPr>
          <w:noProof/>
          <w:color w:val="FF637D"/>
        </w:rPr>
        <w:t>8</w:t>
      </w:r>
      <w:r w:rsidRPr="001738B4">
        <w:rPr>
          <w:color w:val="FF637D"/>
        </w:rPr>
        <w:fldChar w:fldCharType="end"/>
      </w:r>
      <w:r w:rsidRPr="001738B4">
        <w:rPr>
          <w:color w:val="FF637D"/>
        </w:rPr>
        <w:t xml:space="preserve">: Promotional banner in place on </w:t>
      </w:r>
      <w:r w:rsidR="000F69E5">
        <w:rPr>
          <w:color w:val="FF637D"/>
        </w:rPr>
        <w:t>Thomas a Becket C</w:t>
      </w:r>
      <w:r w:rsidR="00252C84">
        <w:rPr>
          <w:color w:val="FF637D"/>
        </w:rPr>
        <w:t>hurch on Abbey Green</w:t>
      </w:r>
    </w:p>
    <w:p w:rsidR="001738B4" w:rsidRDefault="001738B4" w:rsidP="001738B4">
      <w:pPr>
        <w:spacing w:after="0" w:line="240" w:lineRule="auto"/>
        <w:jc w:val="both"/>
      </w:pPr>
    </w:p>
    <w:p w:rsidR="001738B4" w:rsidRPr="000F69E5" w:rsidRDefault="00EA537F" w:rsidP="00251B67">
      <w:pPr>
        <w:keepNext/>
        <w:spacing w:after="0" w:line="240" w:lineRule="auto"/>
        <w:jc w:val="center"/>
      </w:pPr>
      <w:r>
        <w:rPr>
          <w:noProof/>
          <w:lang w:eastAsia="en-GB"/>
        </w:rPr>
        <w:drawing>
          <wp:inline distT="0" distB="0" distL="0" distR="0" wp14:anchorId="46CEFB94" wp14:editId="0D96253A">
            <wp:extent cx="3240000" cy="181922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 Banner at St Mary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40000" cy="1819222"/>
                    </a:xfrm>
                    <a:prstGeom prst="rect">
                      <a:avLst/>
                    </a:prstGeom>
                  </pic:spPr>
                </pic:pic>
              </a:graphicData>
            </a:graphic>
          </wp:inline>
        </w:drawing>
      </w:r>
    </w:p>
    <w:p w:rsidR="006B6698" w:rsidRPr="001738B4" w:rsidRDefault="001738B4" w:rsidP="00251B67">
      <w:pPr>
        <w:pStyle w:val="Caption"/>
        <w:spacing w:before="120" w:after="120"/>
        <w:jc w:val="center"/>
        <w:rPr>
          <w:color w:val="FF637D"/>
        </w:rPr>
      </w:pPr>
      <w:r w:rsidRPr="001738B4">
        <w:rPr>
          <w:color w:val="FF637D"/>
        </w:rPr>
        <w:t xml:space="preserve">Photo </w:t>
      </w:r>
      <w:r w:rsidRPr="001738B4">
        <w:rPr>
          <w:color w:val="FF637D"/>
        </w:rPr>
        <w:fldChar w:fldCharType="begin"/>
      </w:r>
      <w:r w:rsidRPr="001738B4">
        <w:rPr>
          <w:color w:val="FF637D"/>
        </w:rPr>
        <w:instrText xml:space="preserve"> SEQ Photo \* ARABIC </w:instrText>
      </w:r>
      <w:r w:rsidRPr="001738B4">
        <w:rPr>
          <w:color w:val="FF637D"/>
        </w:rPr>
        <w:fldChar w:fldCharType="separate"/>
      </w:r>
      <w:r w:rsidR="009911AE">
        <w:rPr>
          <w:noProof/>
          <w:color w:val="FF637D"/>
        </w:rPr>
        <w:t>9</w:t>
      </w:r>
      <w:r w:rsidRPr="001738B4">
        <w:rPr>
          <w:color w:val="FF637D"/>
        </w:rPr>
        <w:fldChar w:fldCharType="end"/>
      </w:r>
      <w:r w:rsidRPr="001738B4">
        <w:rPr>
          <w:color w:val="FF637D"/>
        </w:rPr>
        <w:t>: Promotional banne</w:t>
      </w:r>
      <w:r w:rsidR="006019C5">
        <w:rPr>
          <w:color w:val="FF637D"/>
        </w:rPr>
        <w:t>r in place on Ramsey St Mary's B</w:t>
      </w:r>
      <w:r w:rsidRPr="001738B4">
        <w:rPr>
          <w:color w:val="FF637D"/>
        </w:rPr>
        <w:t>ridge</w:t>
      </w:r>
    </w:p>
    <w:p w:rsidR="00EA537F" w:rsidRDefault="00EA537F" w:rsidP="001738B4">
      <w:pPr>
        <w:spacing w:after="0" w:line="240" w:lineRule="auto"/>
        <w:jc w:val="both"/>
        <w:rPr>
          <w:b/>
        </w:rPr>
      </w:pPr>
    </w:p>
    <w:p w:rsidR="00A80523" w:rsidRPr="00B130AF" w:rsidRDefault="0096176F" w:rsidP="00F86AD7">
      <w:pPr>
        <w:pStyle w:val="ListParagraph"/>
        <w:numPr>
          <w:ilvl w:val="1"/>
          <w:numId w:val="2"/>
        </w:numPr>
        <w:spacing w:after="0" w:line="240" w:lineRule="auto"/>
        <w:rPr>
          <w:b/>
          <w:color w:val="FF637D"/>
        </w:rPr>
      </w:pPr>
      <w:r w:rsidRPr="00B130AF">
        <w:rPr>
          <w:b/>
          <w:color w:val="FF637D"/>
        </w:rPr>
        <w:t>Do local</w:t>
      </w:r>
      <w:r w:rsidR="001738B4" w:rsidRPr="00B130AF">
        <w:rPr>
          <w:b/>
          <w:color w:val="FF637D"/>
        </w:rPr>
        <w:t xml:space="preserve"> people have a pride in Ramsey?</w:t>
      </w:r>
      <w:r w:rsidR="00B130AF" w:rsidRPr="00B130AF">
        <w:rPr>
          <w:b/>
          <w:color w:val="FF637D"/>
        </w:rPr>
        <w:t xml:space="preserve"> </w:t>
      </w:r>
      <w:r w:rsidR="00A80523" w:rsidRPr="00B130AF">
        <w:rPr>
          <w:b/>
          <w:color w:val="FF637D"/>
        </w:rPr>
        <w:t>Do people have a better understanding of what Ramsey has to offer them for leisure and retail? Are the website and social media are being used?</w:t>
      </w:r>
    </w:p>
    <w:p w:rsidR="001738B4" w:rsidRDefault="001738B4" w:rsidP="001738B4">
      <w:pPr>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Local pride</w:t>
      </w:r>
    </w:p>
    <w:p w:rsidR="001738B4" w:rsidRDefault="000B792B" w:rsidP="00251B67">
      <w:pPr>
        <w:spacing w:after="0" w:line="240" w:lineRule="auto"/>
        <w:ind w:left="425"/>
      </w:pPr>
      <w:r>
        <w:t>Generally</w:t>
      </w:r>
      <w:r w:rsidR="007E2F53">
        <w:t xml:space="preserve">, </w:t>
      </w:r>
      <w:r>
        <w:t xml:space="preserve">people in Ramsey Parish have positive feelings about where they live, however, there has been improvement over the life of the Project. </w:t>
      </w:r>
      <w:r w:rsidR="0096176F">
        <w:t xml:space="preserve">In </w:t>
      </w:r>
      <w:r w:rsidR="00EA537F">
        <w:t>the</w:t>
      </w:r>
      <w:r w:rsidR="0096176F">
        <w:t xml:space="preserve"> baseline survey of </w:t>
      </w:r>
      <w:r w:rsidR="00EA537F">
        <w:t>May</w:t>
      </w:r>
      <w:r w:rsidR="0096176F">
        <w:t xml:space="preserve"> 2015 when asked</w:t>
      </w:r>
      <w:r w:rsidR="0096176F" w:rsidRPr="0096176F">
        <w:t xml:space="preserve"> “On a scale of 1 to 10</w:t>
      </w:r>
      <w:r w:rsidR="001738B4">
        <w:t>,</w:t>
      </w:r>
      <w:r w:rsidR="0096176F" w:rsidRPr="0096176F">
        <w:t xml:space="preserve"> with 1 being bad and 10 being excellent, how would you rate Ramsey as a place to live?”</w:t>
      </w:r>
      <w:r w:rsidR="0096176F">
        <w:t xml:space="preserve"> the 89 respondents who expressed an opinion scored</w:t>
      </w:r>
      <w:r w:rsidR="00DD2CC1">
        <w:t xml:space="preserve"> Ramsey an average score of 7.3. When asked the same question in July 2017, the average score for Ramsey as a place to live had increased to 7.8 out of 10.</w:t>
      </w:r>
    </w:p>
    <w:p w:rsidR="001738B4" w:rsidRDefault="001738B4" w:rsidP="001738B4">
      <w:pPr>
        <w:pStyle w:val="ListParagraph"/>
        <w:spacing w:after="0" w:line="240" w:lineRule="auto"/>
        <w:ind w:left="360"/>
      </w:pPr>
    </w:p>
    <w:p w:rsidR="00A80523" w:rsidRDefault="00A80523" w:rsidP="00251B67">
      <w:pPr>
        <w:spacing w:after="0" w:line="240" w:lineRule="auto"/>
        <w:ind w:left="425"/>
      </w:pPr>
      <w:r>
        <w:t xml:space="preserve">Of those surveyed in </w:t>
      </w:r>
      <w:r w:rsidR="009C7064">
        <w:t>Autumn</w:t>
      </w:r>
      <w:r>
        <w:t xml:space="preserve"> 201</w:t>
      </w:r>
      <w:r w:rsidR="00C86CB6">
        <w:t xml:space="preserve">6, 81% of those over 18 and 53% of those under 18 felt that there was a more positive feeling in town compared with 2 years ago. In fact overall only 4% felt that there was a less positive feel to Ramsey compared with 2014. </w:t>
      </w:r>
      <w:r w:rsidR="00DD2CC1">
        <w:t>In July 2017</w:t>
      </w:r>
      <w:r w:rsidR="001738B4">
        <w:t>,</w:t>
      </w:r>
      <w:r w:rsidR="00DD2CC1">
        <w:t xml:space="preserve"> 88% of respondents felt </w:t>
      </w:r>
      <w:r w:rsidR="00D1678E">
        <w:t>that there was more going on in Ramsey than 2 years ago.</w:t>
      </w:r>
    </w:p>
    <w:p w:rsidR="001738B4" w:rsidRPr="001738B4" w:rsidRDefault="001738B4" w:rsidP="001738B4">
      <w:pPr>
        <w:spacing w:after="0" w:line="240" w:lineRule="auto"/>
        <w:jc w:val="both"/>
      </w:pPr>
    </w:p>
    <w:p w:rsidR="001738B4" w:rsidRPr="00251B67" w:rsidRDefault="00DD0CF6" w:rsidP="00251B67">
      <w:pPr>
        <w:spacing w:after="0" w:line="240" w:lineRule="auto"/>
        <w:jc w:val="center"/>
        <w:rPr>
          <w:b/>
          <w:i/>
          <w:color w:val="645D9C"/>
        </w:rPr>
      </w:pPr>
      <w:r w:rsidRPr="00251B67">
        <w:rPr>
          <w:b/>
          <w:i/>
          <w:color w:val="645D9C"/>
        </w:rPr>
        <w:t>“I haven’t been to Ramsey for years – it’s ha</w:t>
      </w:r>
      <w:r w:rsidR="001738B4" w:rsidRPr="00251B67">
        <w:rPr>
          <w:b/>
          <w:i/>
          <w:color w:val="645D9C"/>
        </w:rPr>
        <w:t>d its rough edges knocked off!”</w:t>
      </w:r>
    </w:p>
    <w:p w:rsidR="00DD0CF6" w:rsidRPr="00251B67" w:rsidRDefault="008C0BBF" w:rsidP="00251B67">
      <w:pPr>
        <w:spacing w:after="0" w:line="240" w:lineRule="auto"/>
        <w:jc w:val="center"/>
        <w:rPr>
          <w:i/>
          <w:color w:val="645D9C"/>
        </w:rPr>
      </w:pPr>
      <w:r w:rsidRPr="00251B67">
        <w:rPr>
          <w:i/>
          <w:color w:val="645D9C"/>
        </w:rPr>
        <w:t>A v</w:t>
      </w:r>
      <w:r w:rsidR="00DD0CF6" w:rsidRPr="00251B67">
        <w:rPr>
          <w:i/>
          <w:color w:val="645D9C"/>
        </w:rPr>
        <w:t>isitor who called into the library</w:t>
      </w:r>
    </w:p>
    <w:p w:rsidR="001738B4" w:rsidRPr="001738B4" w:rsidRDefault="001738B4" w:rsidP="001738B4">
      <w:pPr>
        <w:spacing w:after="0" w:line="240" w:lineRule="auto"/>
        <w:jc w:val="both"/>
      </w:pPr>
    </w:p>
    <w:p w:rsidR="001738B4" w:rsidRPr="00251B67" w:rsidRDefault="00DD0CF6" w:rsidP="00251B67">
      <w:pPr>
        <w:spacing w:after="0" w:line="240" w:lineRule="auto"/>
        <w:jc w:val="center"/>
        <w:rPr>
          <w:b/>
          <w:color w:val="645D9C"/>
        </w:rPr>
      </w:pPr>
      <w:r w:rsidRPr="00251B67">
        <w:rPr>
          <w:b/>
          <w:color w:val="645D9C"/>
        </w:rPr>
        <w:lastRenderedPageBreak/>
        <w:t>“Ramsey looks great, a real buzz to it. It’s so nice to come and visit</w:t>
      </w:r>
      <w:r w:rsidR="001738B4" w:rsidRPr="00251B67">
        <w:rPr>
          <w:b/>
          <w:color w:val="645D9C"/>
        </w:rPr>
        <w:t>.</w:t>
      </w:r>
      <w:r w:rsidRPr="00251B67">
        <w:rPr>
          <w:b/>
          <w:color w:val="645D9C"/>
        </w:rPr>
        <w:t>”</w:t>
      </w:r>
    </w:p>
    <w:p w:rsidR="00DD0CF6" w:rsidRPr="00251B67" w:rsidRDefault="00DD0CF6" w:rsidP="00251B67">
      <w:pPr>
        <w:spacing w:after="0" w:line="240" w:lineRule="auto"/>
        <w:jc w:val="center"/>
        <w:rPr>
          <w:color w:val="645D9C"/>
        </w:rPr>
      </w:pPr>
      <w:r w:rsidRPr="00251B67">
        <w:rPr>
          <w:color w:val="645D9C"/>
        </w:rPr>
        <w:t>Sarah O’Brien, Pickering, Yorks</w:t>
      </w:r>
      <w:r w:rsidR="00251B67">
        <w:rPr>
          <w:color w:val="645D9C"/>
        </w:rPr>
        <w:t>hire</w:t>
      </w:r>
    </w:p>
    <w:p w:rsidR="001738B4" w:rsidRPr="001738B4" w:rsidRDefault="001738B4" w:rsidP="001738B4">
      <w:pPr>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One single brand</w:t>
      </w:r>
    </w:p>
    <w:p w:rsidR="00CD21DB" w:rsidRDefault="000B792B" w:rsidP="00251B67">
      <w:pPr>
        <w:spacing w:after="0" w:line="240" w:lineRule="auto"/>
        <w:ind w:left="425"/>
      </w:pPr>
      <w:r>
        <w:t>The Promoting Ramsey Project has successfully introduced o</w:t>
      </w:r>
      <w:r w:rsidR="001C0B4E">
        <w:t>ne single brand for Ramsey and this brand recognition is very high.</w:t>
      </w:r>
      <w:r>
        <w:t xml:space="preserve"> In 2015 47% of those surveyed couldn’t think of any </w:t>
      </w:r>
      <w:r w:rsidR="001C0B4E">
        <w:t xml:space="preserve">Ramsey </w:t>
      </w:r>
      <w:r>
        <w:t>brand</w:t>
      </w:r>
      <w:r w:rsidR="001C0B4E">
        <w:t>s</w:t>
      </w:r>
      <w:r>
        <w:t xml:space="preserve"> and the highest s</w:t>
      </w:r>
      <w:r w:rsidR="001738B4">
        <w:t>core when prompted was the Facebook page for ‘</w:t>
      </w:r>
      <w:r>
        <w:t>Spotted in Ramsey</w:t>
      </w:r>
      <w:r w:rsidR="001738B4">
        <w:t>’</w:t>
      </w:r>
      <w:r>
        <w:t xml:space="preserve"> which </w:t>
      </w:r>
      <w:r w:rsidR="001C0B4E">
        <w:t>w</w:t>
      </w:r>
      <w:r>
        <w:t>as recognised by 23%.</w:t>
      </w:r>
      <w:r w:rsidR="00CD21DB">
        <w:t xml:space="preserve"> Just 18% said they had seen the town council’s logo when shown a visual. </w:t>
      </w:r>
      <w:r>
        <w:t>By September 2016 the Discover Ramsey brand</w:t>
      </w:r>
      <w:r w:rsidR="00CD21DB">
        <w:t xml:space="preserve"> was recognised by 96% of respondents.</w:t>
      </w:r>
      <w:r w:rsidR="001C0B4E">
        <w:t xml:space="preserve"> The website was mentioned by 21% of responden</w:t>
      </w:r>
      <w:r w:rsidR="00653A25">
        <w:t>ts unprompted and 43% prompted.</w:t>
      </w:r>
    </w:p>
    <w:p w:rsidR="00653A25" w:rsidRDefault="00653A25" w:rsidP="00653A25">
      <w:pPr>
        <w:pStyle w:val="ListParagraph"/>
        <w:spacing w:after="0" w:line="240" w:lineRule="auto"/>
        <w:ind w:left="360"/>
      </w:pPr>
    </w:p>
    <w:tbl>
      <w:tblPr>
        <w:tblStyle w:val="TableGrid"/>
        <w:tblW w:w="4712" w:type="pct"/>
        <w:tblInd w:w="534" w:type="dxa"/>
        <w:tblLook w:val="04A0" w:firstRow="1" w:lastRow="0" w:firstColumn="1" w:lastColumn="0" w:noHBand="0" w:noVBand="1"/>
      </w:tblPr>
      <w:tblGrid>
        <w:gridCol w:w="2187"/>
        <w:gridCol w:w="2188"/>
        <w:gridCol w:w="2188"/>
        <w:gridCol w:w="2188"/>
      </w:tblGrid>
      <w:tr w:rsidR="00653A25" w:rsidTr="00653A25">
        <w:tc>
          <w:tcPr>
            <w:tcW w:w="5000" w:type="pct"/>
            <w:gridSpan w:val="4"/>
          </w:tcPr>
          <w:p w:rsidR="00653A25" w:rsidRPr="00251B67" w:rsidRDefault="00653A25" w:rsidP="00251B67">
            <w:pPr>
              <w:jc w:val="center"/>
              <w:rPr>
                <w:color w:val="645D9C"/>
              </w:rPr>
            </w:pPr>
            <w:r w:rsidRPr="00251B67">
              <w:rPr>
                <w:color w:val="645D9C"/>
              </w:rPr>
              <w:t>Key statistics from Perception Survey [July 2017] relating to brand</w:t>
            </w:r>
          </w:p>
        </w:tc>
      </w:tr>
      <w:tr w:rsidR="00653A25" w:rsidTr="00653A25">
        <w:tc>
          <w:tcPr>
            <w:tcW w:w="1250" w:type="pct"/>
            <w:shd w:val="clear" w:color="auto" w:fill="FFE5E9"/>
          </w:tcPr>
          <w:p w:rsidR="00653A25" w:rsidRPr="00251B67" w:rsidRDefault="00653A25" w:rsidP="00251B67">
            <w:pPr>
              <w:jc w:val="center"/>
              <w:rPr>
                <w:color w:val="645D9C"/>
              </w:rPr>
            </w:pPr>
            <w:r w:rsidRPr="00251B67">
              <w:rPr>
                <w:color w:val="645D9C"/>
              </w:rPr>
              <w:t>Recognition of ‘Ramsey’ brand</w:t>
            </w:r>
          </w:p>
        </w:tc>
        <w:tc>
          <w:tcPr>
            <w:tcW w:w="1250" w:type="pct"/>
            <w:shd w:val="clear" w:color="auto" w:fill="FFE5E9"/>
          </w:tcPr>
          <w:p w:rsidR="00653A25" w:rsidRPr="00251B67" w:rsidRDefault="00653A25" w:rsidP="00251B67">
            <w:pPr>
              <w:jc w:val="center"/>
              <w:rPr>
                <w:color w:val="645D9C"/>
              </w:rPr>
            </w:pPr>
            <w:r w:rsidRPr="00251B67">
              <w:rPr>
                <w:color w:val="645D9C"/>
              </w:rPr>
              <w:t>Visited website</w:t>
            </w:r>
          </w:p>
        </w:tc>
        <w:tc>
          <w:tcPr>
            <w:tcW w:w="1250" w:type="pct"/>
            <w:shd w:val="clear" w:color="auto" w:fill="FFE5E9"/>
          </w:tcPr>
          <w:p w:rsidR="00653A25" w:rsidRPr="00251B67" w:rsidRDefault="00653A25" w:rsidP="00251B67">
            <w:pPr>
              <w:jc w:val="center"/>
              <w:rPr>
                <w:color w:val="645D9C"/>
              </w:rPr>
            </w:pPr>
            <w:r w:rsidRPr="00251B67">
              <w:rPr>
                <w:color w:val="645D9C"/>
              </w:rPr>
              <w:t>Visited Facebook page</w:t>
            </w:r>
          </w:p>
        </w:tc>
        <w:tc>
          <w:tcPr>
            <w:tcW w:w="1250" w:type="pct"/>
            <w:shd w:val="clear" w:color="auto" w:fill="FFE5E9"/>
          </w:tcPr>
          <w:p w:rsidR="00653A25" w:rsidRPr="00251B67" w:rsidRDefault="00653A25" w:rsidP="00251B67">
            <w:pPr>
              <w:jc w:val="center"/>
              <w:rPr>
                <w:color w:val="645D9C"/>
              </w:rPr>
            </w:pPr>
            <w:r w:rsidRPr="00251B67">
              <w:rPr>
                <w:color w:val="645D9C"/>
              </w:rPr>
              <w:t>Seen ‘Discover Ramsey’ in the magazines/papers</w:t>
            </w:r>
          </w:p>
        </w:tc>
      </w:tr>
      <w:tr w:rsidR="00653A25" w:rsidTr="00B42228">
        <w:tc>
          <w:tcPr>
            <w:tcW w:w="1250" w:type="pct"/>
            <w:shd w:val="clear" w:color="auto" w:fill="FFFFFF" w:themeFill="background1"/>
          </w:tcPr>
          <w:p w:rsidR="00653A25" w:rsidRPr="00251B67" w:rsidRDefault="00653A25" w:rsidP="00251B67">
            <w:pPr>
              <w:jc w:val="center"/>
              <w:rPr>
                <w:color w:val="645D9C"/>
              </w:rPr>
            </w:pPr>
            <w:r w:rsidRPr="00251B67">
              <w:rPr>
                <w:color w:val="645D9C"/>
              </w:rPr>
              <w:t>90%</w:t>
            </w:r>
          </w:p>
        </w:tc>
        <w:tc>
          <w:tcPr>
            <w:tcW w:w="1250" w:type="pct"/>
            <w:shd w:val="clear" w:color="auto" w:fill="FFFFFF" w:themeFill="background1"/>
          </w:tcPr>
          <w:p w:rsidR="00653A25" w:rsidRPr="00251B67" w:rsidRDefault="00653A25" w:rsidP="00251B67">
            <w:pPr>
              <w:jc w:val="center"/>
              <w:rPr>
                <w:color w:val="645D9C"/>
              </w:rPr>
            </w:pPr>
            <w:r w:rsidRPr="00251B67">
              <w:rPr>
                <w:color w:val="645D9C"/>
              </w:rPr>
              <w:t>50%</w:t>
            </w:r>
          </w:p>
        </w:tc>
        <w:tc>
          <w:tcPr>
            <w:tcW w:w="1250" w:type="pct"/>
            <w:shd w:val="clear" w:color="auto" w:fill="FFFFFF" w:themeFill="background1"/>
          </w:tcPr>
          <w:p w:rsidR="00653A25" w:rsidRPr="00251B67" w:rsidRDefault="00653A25" w:rsidP="00251B67">
            <w:pPr>
              <w:jc w:val="center"/>
              <w:rPr>
                <w:color w:val="645D9C"/>
              </w:rPr>
            </w:pPr>
            <w:r w:rsidRPr="00251B67">
              <w:rPr>
                <w:color w:val="645D9C"/>
              </w:rPr>
              <w:t>52%</w:t>
            </w:r>
          </w:p>
        </w:tc>
        <w:tc>
          <w:tcPr>
            <w:tcW w:w="1250" w:type="pct"/>
            <w:shd w:val="clear" w:color="auto" w:fill="FFFFFF" w:themeFill="background1"/>
          </w:tcPr>
          <w:p w:rsidR="00653A25" w:rsidRPr="00251B67" w:rsidRDefault="00653A25" w:rsidP="00251B67">
            <w:pPr>
              <w:jc w:val="center"/>
              <w:rPr>
                <w:color w:val="645D9C"/>
              </w:rPr>
            </w:pPr>
            <w:r w:rsidRPr="00251B67">
              <w:rPr>
                <w:color w:val="645D9C"/>
              </w:rPr>
              <w:t>78%</w:t>
            </w:r>
          </w:p>
        </w:tc>
      </w:tr>
    </w:tbl>
    <w:p w:rsidR="00D1678E" w:rsidRDefault="00D1678E" w:rsidP="001738B4">
      <w:pPr>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Awareness levels of events</w:t>
      </w:r>
    </w:p>
    <w:p w:rsidR="00653A25" w:rsidRDefault="00653A25" w:rsidP="00251B67">
      <w:pPr>
        <w:spacing w:after="0" w:line="240" w:lineRule="auto"/>
        <w:ind w:left="425"/>
      </w:pPr>
      <w:r>
        <w:t>Eighteen months after the start of the project a significant majority of respondents were aware of events that Discover Ramsey had organised and promoted: heritage open days (83%), the Duck Race (83%), Craft Festival Street Market (83%), Gaiety Night (</w:t>
      </w:r>
      <w:r w:rsidR="00B42228">
        <w:t>66%) and Treasure Island (45%).</w:t>
      </w:r>
    </w:p>
    <w:p w:rsidR="00B42228" w:rsidRDefault="00B42228" w:rsidP="00B42228">
      <w:pPr>
        <w:pStyle w:val="ListParagraph"/>
        <w:spacing w:after="0" w:line="240" w:lineRule="auto"/>
        <w:ind w:left="360"/>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Website and social media</w:t>
      </w:r>
    </w:p>
    <w:p w:rsidR="00B42228" w:rsidRDefault="00B42228" w:rsidP="00251B67">
      <w:pPr>
        <w:spacing w:after="0" w:line="240" w:lineRule="auto"/>
        <w:ind w:left="425"/>
      </w:pPr>
      <w:r>
        <w:t>The website and social media for the Project focus on “What’s On” with an events calendar online and regular tweets and Facebook posts about events in Ramsey and the surrounding area. The Discover Ramsey website was launched in November 2015 and by the end of September 2017 had received 55,084 page views and 605 page ‘likes’.</w:t>
      </w:r>
    </w:p>
    <w:p w:rsidR="00B42228" w:rsidRDefault="00B42228" w:rsidP="00B130AF">
      <w:pPr>
        <w:pStyle w:val="ListParagraph"/>
        <w:spacing w:after="0" w:line="240" w:lineRule="auto"/>
        <w:ind w:left="357"/>
        <w:contextualSpacing w:val="0"/>
      </w:pPr>
    </w:p>
    <w:p w:rsidR="00B42228" w:rsidRDefault="00B42228" w:rsidP="00251B67">
      <w:pPr>
        <w:spacing w:after="0" w:line="240" w:lineRule="auto"/>
        <w:ind w:left="425"/>
      </w:pPr>
      <w:r>
        <w:t>Discover Ramsey’s Facebook page has 626 followers and Twitter has 307 followers and has tweeted 532 times.</w:t>
      </w:r>
    </w:p>
    <w:p w:rsidR="00B42228" w:rsidRDefault="00B42228" w:rsidP="00B130AF">
      <w:pPr>
        <w:spacing w:after="0" w:line="240" w:lineRule="auto"/>
        <w:ind w:left="357"/>
      </w:pPr>
    </w:p>
    <w:p w:rsidR="00B42228" w:rsidRDefault="00B42228" w:rsidP="00251B67">
      <w:pPr>
        <w:spacing w:after="0" w:line="240" w:lineRule="auto"/>
        <w:ind w:left="425"/>
      </w:pPr>
      <w:r>
        <w:t xml:space="preserve">21% mentioned the website unprompted when asked about the Discover Ramsey brand in the 2016 survey and 43% said that they had seen the website, </w:t>
      </w:r>
      <w:hyperlink r:id="rId26" w:history="1">
        <w:r w:rsidRPr="00251B67">
          <w:rPr>
            <w:rStyle w:val="Hyperlink"/>
            <w:color w:val="645D9C"/>
          </w:rPr>
          <w:t>www.discoverramsey.co.uk</w:t>
        </w:r>
      </w:hyperlink>
      <w:r>
        <w:t>, when asked directly. By June 2017, 50% of those surveyed had visited the website.</w:t>
      </w:r>
    </w:p>
    <w:p w:rsidR="00780471" w:rsidRDefault="00780471" w:rsidP="00653A25">
      <w:pPr>
        <w:spacing w:after="0" w:line="240" w:lineRule="auto"/>
        <w:jc w:val="both"/>
      </w:pPr>
    </w:p>
    <w:p w:rsidR="006B0F1B" w:rsidRDefault="006B0F1B" w:rsidP="006B0F1B">
      <w:pPr>
        <w:keepNext/>
        <w:spacing w:after="0" w:line="240" w:lineRule="auto"/>
        <w:jc w:val="center"/>
      </w:pPr>
      <w:r>
        <w:rPr>
          <w:noProof/>
          <w:lang w:eastAsia="en-GB"/>
        </w:rPr>
        <w:drawing>
          <wp:inline distT="0" distB="0" distL="0" distR="0" wp14:anchorId="7DF7C4A9" wp14:editId="2540734B">
            <wp:extent cx="4562475" cy="21198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2059" b="5295"/>
                    <a:stretch/>
                  </pic:blipFill>
                  <pic:spPr bwMode="auto">
                    <a:xfrm>
                      <a:off x="0" y="0"/>
                      <a:ext cx="4561553" cy="2119411"/>
                    </a:xfrm>
                    <a:prstGeom prst="rect">
                      <a:avLst/>
                    </a:prstGeom>
                    <a:ln>
                      <a:noFill/>
                    </a:ln>
                    <a:extLst>
                      <a:ext uri="{53640926-AAD7-44D8-BBD7-CCE9431645EC}">
                        <a14:shadowObscured xmlns:a14="http://schemas.microsoft.com/office/drawing/2010/main"/>
                      </a:ext>
                    </a:extLst>
                  </pic:spPr>
                </pic:pic>
              </a:graphicData>
            </a:graphic>
          </wp:inline>
        </w:drawing>
      </w:r>
    </w:p>
    <w:p w:rsidR="006B0F1B" w:rsidRPr="006B0F1B" w:rsidRDefault="006B0F1B" w:rsidP="006B0F1B">
      <w:pPr>
        <w:pStyle w:val="Caption"/>
        <w:spacing w:before="120" w:after="120"/>
        <w:jc w:val="center"/>
        <w:rPr>
          <w:color w:val="FF637D"/>
        </w:rPr>
      </w:pPr>
      <w:r w:rsidRPr="006B0F1B">
        <w:rPr>
          <w:color w:val="FF637D"/>
        </w:rPr>
        <w:t xml:space="preserve">Photo </w:t>
      </w:r>
      <w:r w:rsidRPr="006B0F1B">
        <w:rPr>
          <w:color w:val="FF637D"/>
        </w:rPr>
        <w:fldChar w:fldCharType="begin"/>
      </w:r>
      <w:r w:rsidRPr="006B0F1B">
        <w:rPr>
          <w:color w:val="FF637D"/>
        </w:rPr>
        <w:instrText xml:space="preserve"> SEQ Photo \* ARABIC </w:instrText>
      </w:r>
      <w:r w:rsidRPr="006B0F1B">
        <w:rPr>
          <w:color w:val="FF637D"/>
        </w:rPr>
        <w:fldChar w:fldCharType="separate"/>
      </w:r>
      <w:r w:rsidR="009911AE">
        <w:rPr>
          <w:noProof/>
          <w:color w:val="FF637D"/>
        </w:rPr>
        <w:t>10</w:t>
      </w:r>
      <w:r w:rsidRPr="006B0F1B">
        <w:rPr>
          <w:color w:val="FF637D"/>
        </w:rPr>
        <w:fldChar w:fldCharType="end"/>
      </w:r>
      <w:r w:rsidRPr="006B0F1B">
        <w:rPr>
          <w:color w:val="FF637D"/>
        </w:rPr>
        <w:t>: Screenshot of Discover Ramsey website</w:t>
      </w:r>
    </w:p>
    <w:p w:rsidR="00B42228" w:rsidRDefault="00B42228" w:rsidP="001738B4">
      <w:pPr>
        <w:spacing w:after="0" w:line="240" w:lineRule="auto"/>
        <w:jc w:val="center"/>
      </w:pPr>
    </w:p>
    <w:p w:rsidR="00B42228" w:rsidRDefault="00780471" w:rsidP="00251B67">
      <w:pPr>
        <w:keepNext/>
        <w:spacing w:after="0" w:line="240" w:lineRule="auto"/>
        <w:jc w:val="center"/>
      </w:pPr>
      <w:r>
        <w:rPr>
          <w:noProof/>
          <w:lang w:eastAsia="en-GB"/>
        </w:rPr>
        <w:drawing>
          <wp:inline distT="0" distB="0" distL="0" distR="0" wp14:anchorId="61A0DD8F" wp14:editId="73609355">
            <wp:extent cx="4248150" cy="2543175"/>
            <wp:effectExtent l="0" t="0" r="1905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80471" w:rsidRPr="00B42228" w:rsidRDefault="00B42228" w:rsidP="00251B67">
      <w:pPr>
        <w:pStyle w:val="Caption"/>
        <w:spacing w:before="120" w:after="120"/>
        <w:jc w:val="center"/>
        <w:rPr>
          <w:color w:val="FF637D"/>
        </w:rPr>
      </w:pPr>
      <w:r w:rsidRPr="00B42228">
        <w:rPr>
          <w:color w:val="FF637D"/>
        </w:rPr>
        <w:t xml:space="preserve">Figure </w:t>
      </w:r>
      <w:r w:rsidRPr="00B42228">
        <w:rPr>
          <w:color w:val="FF637D"/>
        </w:rPr>
        <w:fldChar w:fldCharType="begin"/>
      </w:r>
      <w:r w:rsidRPr="00B42228">
        <w:rPr>
          <w:color w:val="FF637D"/>
        </w:rPr>
        <w:instrText xml:space="preserve"> SEQ Figure \* ARABIC </w:instrText>
      </w:r>
      <w:r w:rsidRPr="00B42228">
        <w:rPr>
          <w:color w:val="FF637D"/>
        </w:rPr>
        <w:fldChar w:fldCharType="separate"/>
      </w:r>
      <w:r w:rsidR="009911AE">
        <w:rPr>
          <w:noProof/>
          <w:color w:val="FF637D"/>
        </w:rPr>
        <w:t>1</w:t>
      </w:r>
      <w:r w:rsidRPr="00B42228">
        <w:rPr>
          <w:color w:val="FF637D"/>
        </w:rPr>
        <w:fldChar w:fldCharType="end"/>
      </w:r>
      <w:r w:rsidRPr="00B42228">
        <w:rPr>
          <w:color w:val="FF637D"/>
        </w:rPr>
        <w:t>: Website traffic over time</w:t>
      </w:r>
    </w:p>
    <w:p w:rsidR="00B42228" w:rsidRDefault="00B42228" w:rsidP="00B42228">
      <w:pPr>
        <w:spacing w:after="0" w:line="240" w:lineRule="auto"/>
        <w:jc w:val="center"/>
      </w:pPr>
    </w:p>
    <w:p w:rsidR="008438D9" w:rsidRDefault="006B0F1B" w:rsidP="00251B67">
      <w:pPr>
        <w:keepNext/>
        <w:spacing w:after="0" w:line="240" w:lineRule="auto"/>
        <w:jc w:val="center"/>
      </w:pPr>
      <w:r>
        <w:rPr>
          <w:noProof/>
          <w:lang w:eastAsia="en-GB"/>
        </w:rPr>
        <w:drawing>
          <wp:inline distT="0" distB="0" distL="0" distR="0" wp14:anchorId="0D2DD13C" wp14:editId="45D2519C">
            <wp:extent cx="5760615" cy="26384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12353" b="6176"/>
                    <a:stretch/>
                  </pic:blipFill>
                  <pic:spPr bwMode="auto">
                    <a:xfrm>
                      <a:off x="0" y="0"/>
                      <a:ext cx="5759450" cy="2637891"/>
                    </a:xfrm>
                    <a:prstGeom prst="rect">
                      <a:avLst/>
                    </a:prstGeom>
                    <a:ln>
                      <a:noFill/>
                    </a:ln>
                    <a:extLst>
                      <a:ext uri="{53640926-AAD7-44D8-BBD7-CCE9431645EC}">
                        <a14:shadowObscured xmlns:a14="http://schemas.microsoft.com/office/drawing/2010/main"/>
                      </a:ext>
                    </a:extLst>
                  </pic:spPr>
                </pic:pic>
              </a:graphicData>
            </a:graphic>
          </wp:inline>
        </w:drawing>
      </w:r>
    </w:p>
    <w:p w:rsidR="004A3491" w:rsidRPr="008438D9" w:rsidRDefault="008438D9" w:rsidP="00251B67">
      <w:pPr>
        <w:pStyle w:val="Caption"/>
        <w:spacing w:before="120" w:after="120"/>
        <w:jc w:val="center"/>
        <w:rPr>
          <w:color w:val="FF637D"/>
        </w:rPr>
      </w:pPr>
      <w:r w:rsidRPr="008438D9">
        <w:rPr>
          <w:color w:val="FF637D"/>
        </w:rPr>
        <w:t xml:space="preserve">Photo </w:t>
      </w:r>
      <w:r w:rsidRPr="008438D9">
        <w:rPr>
          <w:color w:val="FF637D"/>
        </w:rPr>
        <w:fldChar w:fldCharType="begin"/>
      </w:r>
      <w:r w:rsidRPr="008438D9">
        <w:rPr>
          <w:color w:val="FF637D"/>
        </w:rPr>
        <w:instrText xml:space="preserve"> SEQ Photo \* ARABIC </w:instrText>
      </w:r>
      <w:r w:rsidRPr="008438D9">
        <w:rPr>
          <w:color w:val="FF637D"/>
        </w:rPr>
        <w:fldChar w:fldCharType="separate"/>
      </w:r>
      <w:r w:rsidR="009911AE">
        <w:rPr>
          <w:noProof/>
          <w:color w:val="FF637D"/>
        </w:rPr>
        <w:t>11</w:t>
      </w:r>
      <w:r w:rsidRPr="008438D9">
        <w:rPr>
          <w:color w:val="FF637D"/>
        </w:rPr>
        <w:fldChar w:fldCharType="end"/>
      </w:r>
      <w:r w:rsidRPr="008438D9">
        <w:rPr>
          <w:color w:val="FF637D"/>
        </w:rPr>
        <w:t xml:space="preserve">: </w:t>
      </w:r>
      <w:r w:rsidR="006B0F1B">
        <w:rPr>
          <w:color w:val="FF637D"/>
        </w:rPr>
        <w:t>Trip planner element of Discover Ramsey website</w:t>
      </w:r>
    </w:p>
    <w:p w:rsidR="00B42228" w:rsidRDefault="00B42228" w:rsidP="00B42228">
      <w:pPr>
        <w:spacing w:after="0" w:line="240" w:lineRule="auto"/>
        <w:jc w:val="center"/>
      </w:pPr>
    </w:p>
    <w:p w:rsidR="00B42228" w:rsidRPr="00251B67" w:rsidRDefault="004A3491" w:rsidP="00251B67">
      <w:pPr>
        <w:spacing w:after="0" w:line="240" w:lineRule="auto"/>
        <w:jc w:val="center"/>
        <w:rPr>
          <w:b/>
          <w:color w:val="645D9C"/>
        </w:rPr>
      </w:pPr>
      <w:r w:rsidRPr="00251B67">
        <w:rPr>
          <w:b/>
          <w:i/>
          <w:color w:val="645D9C"/>
        </w:rPr>
        <w:t>“I can see so much has been happening in Rams</w:t>
      </w:r>
      <w:r w:rsidR="00B42228" w:rsidRPr="00251B67">
        <w:rPr>
          <w:b/>
          <w:i/>
          <w:color w:val="645D9C"/>
        </w:rPr>
        <w:t>ey, it is always popping up on F</w:t>
      </w:r>
      <w:r w:rsidRPr="00251B67">
        <w:rPr>
          <w:b/>
          <w:i/>
          <w:color w:val="645D9C"/>
        </w:rPr>
        <w:t>acebook, all good stuff.</w:t>
      </w:r>
      <w:r w:rsidR="00641CF6" w:rsidRPr="00251B67">
        <w:rPr>
          <w:b/>
          <w:i/>
          <w:color w:val="645D9C"/>
        </w:rPr>
        <w:t xml:space="preserve"> </w:t>
      </w:r>
      <w:r w:rsidRPr="00251B67">
        <w:rPr>
          <w:b/>
          <w:i/>
          <w:color w:val="645D9C"/>
        </w:rPr>
        <w:t xml:space="preserve">(The Project) is keeping Ramsey on </w:t>
      </w:r>
      <w:r w:rsidR="00A92A7E" w:rsidRPr="00251B67">
        <w:rPr>
          <w:b/>
          <w:i/>
          <w:color w:val="645D9C"/>
        </w:rPr>
        <w:t>t</w:t>
      </w:r>
      <w:r w:rsidRPr="00251B67">
        <w:rPr>
          <w:b/>
          <w:i/>
          <w:color w:val="645D9C"/>
        </w:rPr>
        <w:t>he map and it is a beautiful</w:t>
      </w:r>
      <w:r w:rsidR="00B42228" w:rsidRPr="00251B67">
        <w:rPr>
          <w:b/>
          <w:i/>
          <w:color w:val="645D9C"/>
        </w:rPr>
        <w:t xml:space="preserve"> town and it speaks for itself.”</w:t>
      </w:r>
    </w:p>
    <w:p w:rsidR="00641CF6" w:rsidRPr="00251B67" w:rsidRDefault="004A3491" w:rsidP="00251B67">
      <w:pPr>
        <w:spacing w:after="0" w:line="240" w:lineRule="auto"/>
        <w:jc w:val="center"/>
        <w:rPr>
          <w:i/>
          <w:color w:val="645D9C"/>
        </w:rPr>
      </w:pPr>
      <w:r w:rsidRPr="00251B67">
        <w:rPr>
          <w:i/>
          <w:color w:val="645D9C"/>
        </w:rPr>
        <w:t xml:space="preserve">Josie </w:t>
      </w:r>
      <w:proofErr w:type="spellStart"/>
      <w:r w:rsidR="00B42228" w:rsidRPr="00251B67">
        <w:rPr>
          <w:i/>
          <w:color w:val="645D9C"/>
        </w:rPr>
        <w:t>Leaford</w:t>
      </w:r>
      <w:proofErr w:type="spellEnd"/>
      <w:r w:rsidR="00B42228" w:rsidRPr="00251B67">
        <w:rPr>
          <w:i/>
          <w:color w:val="645D9C"/>
        </w:rPr>
        <w:t>-Howe, The Fenland Trust</w:t>
      </w:r>
    </w:p>
    <w:p w:rsidR="008438D9" w:rsidRDefault="008438D9" w:rsidP="001738B4">
      <w:pPr>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Other websites</w:t>
      </w:r>
    </w:p>
    <w:p w:rsidR="00A77800" w:rsidRDefault="006B6698" w:rsidP="00251B67">
      <w:pPr>
        <w:spacing w:after="0" w:line="240" w:lineRule="auto"/>
        <w:ind w:left="425"/>
      </w:pPr>
      <w:r>
        <w:t xml:space="preserve">In Spring 2015 Ramsey hardly featured on any other website. </w:t>
      </w:r>
      <w:r w:rsidR="00150364">
        <w:t xml:space="preserve">In an audit </w:t>
      </w:r>
      <w:r w:rsidR="009A05BF">
        <w:t>in May 2015</w:t>
      </w:r>
      <w:r w:rsidR="008438D9">
        <w:t>,</w:t>
      </w:r>
      <w:r w:rsidR="00A17A98">
        <w:t xml:space="preserve"> </w:t>
      </w:r>
      <w:r w:rsidR="00150364">
        <w:t xml:space="preserve">Ramsey town only appeared on </w:t>
      </w:r>
      <w:r w:rsidR="008438D9">
        <w:t>two</w:t>
      </w:r>
      <w:r w:rsidR="00A77800">
        <w:t xml:space="preserve"> websites when </w:t>
      </w:r>
      <w:r w:rsidR="008438D9">
        <w:t>two</w:t>
      </w:r>
      <w:r w:rsidR="00A77800">
        <w:t xml:space="preserve"> local bed and breakfasts mentioned the town. </w:t>
      </w:r>
      <w:r w:rsidR="00150364">
        <w:t xml:space="preserve">Once the brand and website were established then links to other websites started to materialise. Visit Cambridge, Abbey College, the Fenland Trust, Ramsey Town Council and the Great Fen all have links to </w:t>
      </w:r>
      <w:hyperlink r:id="rId30" w:history="1">
        <w:r w:rsidR="00150364" w:rsidRPr="00251B67">
          <w:rPr>
            <w:rStyle w:val="Hyperlink"/>
            <w:color w:val="645D9C"/>
          </w:rPr>
          <w:t>www.discoverramsey.co.uk</w:t>
        </w:r>
      </w:hyperlink>
      <w:r w:rsidR="00150364">
        <w:t>.</w:t>
      </w:r>
      <w:r w:rsidR="009A05BF">
        <w:t xml:space="preserve"> Events have also appeared on Visit Britain (English Tourism Week), Visit Peterborough and English Heritage (National Heritage Open Day).</w:t>
      </w:r>
    </w:p>
    <w:p w:rsidR="008438D9" w:rsidRDefault="008438D9" w:rsidP="008438D9">
      <w:pPr>
        <w:spacing w:after="0" w:line="240" w:lineRule="auto"/>
      </w:pPr>
    </w:p>
    <w:p w:rsidR="009A05BF" w:rsidRDefault="00A77800" w:rsidP="00251B67">
      <w:pPr>
        <w:spacing w:after="0" w:line="240" w:lineRule="auto"/>
        <w:ind w:left="425"/>
      </w:pPr>
      <w:r>
        <w:lastRenderedPageBreak/>
        <w:t xml:space="preserve">Trip Advisor had only </w:t>
      </w:r>
      <w:r w:rsidR="008438D9">
        <w:t>two</w:t>
      </w:r>
      <w:r>
        <w:t xml:space="preserve"> entries of any description about Ramsey in 2015 and by February 2017 had 20 entries: 4 things to do, 2 </w:t>
      </w:r>
      <w:r w:rsidR="00D726C9">
        <w:t>bed and breakfasts</w:t>
      </w:r>
      <w:r w:rsidR="008438D9">
        <w:t xml:space="preserve"> in Ramsey and 14 </w:t>
      </w:r>
      <w:r>
        <w:t>places to eat</w:t>
      </w:r>
      <w:r w:rsidR="008438D9">
        <w:t>.</w:t>
      </w:r>
    </w:p>
    <w:p w:rsidR="008438D9" w:rsidRPr="00150364" w:rsidRDefault="008438D9" w:rsidP="008438D9">
      <w:pPr>
        <w:spacing w:after="0" w:line="240" w:lineRule="auto"/>
      </w:pPr>
    </w:p>
    <w:p w:rsidR="00251B67" w:rsidRPr="00251B67" w:rsidRDefault="00251B67" w:rsidP="00F86AD7">
      <w:pPr>
        <w:pStyle w:val="ListParagraph"/>
        <w:numPr>
          <w:ilvl w:val="2"/>
          <w:numId w:val="2"/>
        </w:numPr>
        <w:spacing w:after="0" w:line="240" w:lineRule="auto"/>
        <w:rPr>
          <w:color w:val="FF637D"/>
        </w:rPr>
      </w:pPr>
      <w:r w:rsidRPr="00251B67">
        <w:rPr>
          <w:color w:val="FF637D"/>
        </w:rPr>
        <w:t>Press releases</w:t>
      </w:r>
    </w:p>
    <w:p w:rsidR="00332C84" w:rsidRDefault="00020BBC" w:rsidP="00251B67">
      <w:pPr>
        <w:spacing w:after="0" w:line="240" w:lineRule="auto"/>
        <w:ind w:left="425"/>
      </w:pPr>
      <w:r>
        <w:t xml:space="preserve">The Promoting Ramsey Project has achieved a high level of coverage in local media. </w:t>
      </w:r>
      <w:r w:rsidR="00AC25BE">
        <w:t>When asked about the brand in the November 2016 survey</w:t>
      </w:r>
      <w:r w:rsidR="005173A3">
        <w:t>,</w:t>
      </w:r>
      <w:r w:rsidR="00AC25BE">
        <w:t xml:space="preserve"> 26% mentioned </w:t>
      </w:r>
      <w:r w:rsidR="005173A3">
        <w:t xml:space="preserve">unprompted </w:t>
      </w:r>
      <w:r w:rsidR="00AC25BE">
        <w:t>that they had seen the project in local newspapers. When prompted</w:t>
      </w:r>
      <w:r w:rsidR="005173A3">
        <w:t>,</w:t>
      </w:r>
      <w:r w:rsidR="00AC25BE">
        <w:t xml:space="preserve"> 79% of adults and a quarter of 12-15 year olds had seen the Promoting Ramsey Project in</w:t>
      </w:r>
      <w:r w:rsidR="008438D9">
        <w:t xml:space="preserve"> the local papers and magazine.</w:t>
      </w:r>
    </w:p>
    <w:p w:rsidR="00251B67" w:rsidRDefault="00251B67" w:rsidP="00251B67">
      <w:pPr>
        <w:spacing w:after="0" w:line="240" w:lineRule="auto"/>
        <w:ind w:left="425"/>
      </w:pPr>
    </w:p>
    <w:p w:rsidR="008438D9" w:rsidRDefault="000A39F8" w:rsidP="00251B67">
      <w:pPr>
        <w:spacing w:after="0" w:line="240" w:lineRule="auto"/>
        <w:ind w:left="425"/>
      </w:pPr>
      <w:r>
        <w:t>When asked during the perception survey in July 2017 78% of respondents said that they had seen articles about Discover Ramsey in the press.</w:t>
      </w:r>
    </w:p>
    <w:p w:rsidR="008438D9" w:rsidRDefault="008438D9" w:rsidP="008438D9">
      <w:pPr>
        <w:pStyle w:val="ListParagraph"/>
        <w:spacing w:after="0" w:line="240" w:lineRule="auto"/>
        <w:ind w:left="360"/>
      </w:pPr>
    </w:p>
    <w:p w:rsidR="00AC25BE" w:rsidRDefault="00AC25BE" w:rsidP="00251B67">
      <w:pPr>
        <w:spacing w:after="0" w:line="240" w:lineRule="auto"/>
        <w:ind w:left="425"/>
      </w:pPr>
      <w:r>
        <w:t xml:space="preserve">The number of press releases </w:t>
      </w:r>
      <w:r w:rsidR="008438D9">
        <w:t>featured has averaged over five</w:t>
      </w:r>
      <w:r w:rsidR="0068641B">
        <w:t xml:space="preserve"> a month over the life of the project. Articles and photographs have appeared </w:t>
      </w:r>
      <w:r>
        <w:t>in the local monthly papers, the Ramsey Neighbourhood News magazine, the Hunts Post</w:t>
      </w:r>
      <w:r w:rsidR="0068641B">
        <w:t xml:space="preserve">, the </w:t>
      </w:r>
      <w:proofErr w:type="spellStart"/>
      <w:r w:rsidR="0068641B">
        <w:t>Cambs</w:t>
      </w:r>
      <w:proofErr w:type="spellEnd"/>
      <w:r w:rsidR="0068641B">
        <w:t xml:space="preserve"> Times, </w:t>
      </w:r>
      <w:r>
        <w:t xml:space="preserve">the Peterborough Evening Telegraph </w:t>
      </w:r>
      <w:r w:rsidR="0068641B">
        <w:t xml:space="preserve">and the glossy </w:t>
      </w:r>
      <w:proofErr w:type="spellStart"/>
      <w:r w:rsidR="0068641B">
        <w:t>Cambs</w:t>
      </w:r>
      <w:proofErr w:type="spellEnd"/>
      <w:r w:rsidR="0068641B">
        <w:t xml:space="preserve"> Magazine and the Fen magazine.</w:t>
      </w:r>
      <w:r>
        <w:t xml:space="preserve"> </w:t>
      </w:r>
      <w:r w:rsidR="00993B60">
        <w:t>I</w:t>
      </w:r>
      <w:r w:rsidR="0068641B">
        <w:t>n addition to this</w:t>
      </w:r>
      <w:r w:rsidR="008438D9">
        <w:t>,</w:t>
      </w:r>
      <w:r w:rsidR="0068641B">
        <w:t xml:space="preserve"> the project </w:t>
      </w:r>
      <w:r w:rsidR="00993B60">
        <w:t>has been featured on the Jeremy Sallis show on Radio Cambridgeshire and Hunts Community Radio.</w:t>
      </w:r>
    </w:p>
    <w:p w:rsidR="008438D9" w:rsidRDefault="008438D9" w:rsidP="008438D9">
      <w:pPr>
        <w:spacing w:after="0" w:line="240" w:lineRule="auto"/>
        <w:ind w:left="360"/>
      </w:pPr>
    </w:p>
    <w:p w:rsidR="008438D9" w:rsidRDefault="0068641B" w:rsidP="00251B67">
      <w:pPr>
        <w:keepNext/>
        <w:spacing w:after="0" w:line="240" w:lineRule="auto"/>
        <w:jc w:val="center"/>
      </w:pPr>
      <w:r>
        <w:rPr>
          <w:noProof/>
          <w:lang w:eastAsia="en-GB"/>
        </w:rPr>
        <w:drawing>
          <wp:inline distT="0" distB="0" distL="0" distR="0" wp14:anchorId="549F5B5C" wp14:editId="0080C898">
            <wp:extent cx="4914900" cy="2765299"/>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7749" cy="2766902"/>
                    </a:xfrm>
                    <a:prstGeom prst="rect">
                      <a:avLst/>
                    </a:prstGeom>
                    <a:noFill/>
                  </pic:spPr>
                </pic:pic>
              </a:graphicData>
            </a:graphic>
          </wp:inline>
        </w:drawing>
      </w:r>
    </w:p>
    <w:p w:rsidR="0068641B" w:rsidRPr="008438D9" w:rsidRDefault="008438D9" w:rsidP="00251B67">
      <w:pPr>
        <w:pStyle w:val="Caption"/>
        <w:spacing w:before="120" w:after="120"/>
        <w:jc w:val="center"/>
        <w:rPr>
          <w:color w:val="FF637D"/>
        </w:rPr>
      </w:pPr>
      <w:r w:rsidRPr="008438D9">
        <w:rPr>
          <w:color w:val="FF637D"/>
        </w:rPr>
        <w:t xml:space="preserve">Photo </w:t>
      </w:r>
      <w:r w:rsidRPr="008438D9">
        <w:rPr>
          <w:color w:val="FF637D"/>
        </w:rPr>
        <w:fldChar w:fldCharType="begin"/>
      </w:r>
      <w:r w:rsidRPr="008438D9">
        <w:rPr>
          <w:color w:val="FF637D"/>
        </w:rPr>
        <w:instrText xml:space="preserve"> SEQ Photo \* ARABIC </w:instrText>
      </w:r>
      <w:r w:rsidRPr="008438D9">
        <w:rPr>
          <w:color w:val="FF637D"/>
        </w:rPr>
        <w:fldChar w:fldCharType="separate"/>
      </w:r>
      <w:r w:rsidR="009911AE">
        <w:rPr>
          <w:noProof/>
          <w:color w:val="FF637D"/>
        </w:rPr>
        <w:t>12</w:t>
      </w:r>
      <w:r w:rsidRPr="008438D9">
        <w:rPr>
          <w:color w:val="FF637D"/>
        </w:rPr>
        <w:fldChar w:fldCharType="end"/>
      </w:r>
      <w:r w:rsidRPr="008438D9">
        <w:rPr>
          <w:color w:val="FF637D"/>
        </w:rPr>
        <w:t>: Press releases from July to September 2016</w:t>
      </w:r>
    </w:p>
    <w:p w:rsidR="00020BBC" w:rsidRPr="00020BBC" w:rsidRDefault="00020BBC" w:rsidP="008438D9">
      <w:pPr>
        <w:spacing w:after="0" w:line="240" w:lineRule="auto"/>
      </w:pPr>
    </w:p>
    <w:p w:rsidR="00020BBC" w:rsidRDefault="00020BBC" w:rsidP="001738B4">
      <w:pPr>
        <w:spacing w:after="0" w:line="240" w:lineRule="auto"/>
        <w:jc w:val="both"/>
        <w:rPr>
          <w:b/>
        </w:rPr>
      </w:pPr>
    </w:p>
    <w:p w:rsidR="00AC25BE" w:rsidRPr="00B130AF" w:rsidRDefault="00AC25BE" w:rsidP="00F86AD7">
      <w:pPr>
        <w:pStyle w:val="ListParagraph"/>
        <w:numPr>
          <w:ilvl w:val="1"/>
          <w:numId w:val="2"/>
        </w:numPr>
        <w:spacing w:after="0" w:line="240" w:lineRule="auto"/>
        <w:jc w:val="both"/>
        <w:rPr>
          <w:b/>
          <w:color w:val="FF637D"/>
        </w:rPr>
      </w:pPr>
      <w:r w:rsidRPr="00B130AF">
        <w:rPr>
          <w:b/>
          <w:color w:val="FF637D"/>
        </w:rPr>
        <w:t xml:space="preserve">Are </w:t>
      </w:r>
      <w:r w:rsidR="008438D9" w:rsidRPr="00B130AF">
        <w:rPr>
          <w:b/>
          <w:color w:val="FF637D"/>
        </w:rPr>
        <w:t>groups working better together?</w:t>
      </w:r>
      <w:r w:rsidR="00B130AF" w:rsidRPr="00B130AF">
        <w:rPr>
          <w:b/>
          <w:color w:val="FF637D"/>
        </w:rPr>
        <w:t xml:space="preserve"> </w:t>
      </w:r>
      <w:r w:rsidRPr="00B130AF">
        <w:rPr>
          <w:b/>
          <w:color w:val="FF637D"/>
        </w:rPr>
        <w:t>Are there more joint events being delivered?</w:t>
      </w:r>
    </w:p>
    <w:p w:rsidR="008438D9" w:rsidRDefault="008438D9" w:rsidP="008438D9">
      <w:pPr>
        <w:spacing w:after="0" w:line="240" w:lineRule="auto"/>
        <w:jc w:val="both"/>
      </w:pPr>
    </w:p>
    <w:p w:rsidR="00251B67" w:rsidRPr="00251B67" w:rsidRDefault="00251B67" w:rsidP="00F86AD7">
      <w:pPr>
        <w:pStyle w:val="ListParagraph"/>
        <w:numPr>
          <w:ilvl w:val="2"/>
          <w:numId w:val="2"/>
        </w:numPr>
        <w:spacing w:after="0" w:line="240" w:lineRule="auto"/>
        <w:rPr>
          <w:color w:val="FF637D"/>
        </w:rPr>
      </w:pPr>
      <w:r w:rsidRPr="00251B67">
        <w:rPr>
          <w:color w:val="FF637D"/>
        </w:rPr>
        <w:t>Heritage Group Meetings</w:t>
      </w:r>
    </w:p>
    <w:p w:rsidR="008438D9" w:rsidRDefault="00754A18" w:rsidP="00251B67">
      <w:pPr>
        <w:spacing w:after="0" w:line="240" w:lineRule="auto"/>
        <w:ind w:left="425"/>
      </w:pPr>
      <w:r>
        <w:t>Heritage Group Meetings are held regularly and all heritage groups send at least one participant. Ramsey Town Council also attends and s</w:t>
      </w:r>
      <w:r w:rsidR="008438D9">
        <w:t xml:space="preserve">upports joint heritage events. </w:t>
      </w:r>
      <w:r>
        <w:t xml:space="preserve">Since the project started there have been </w:t>
      </w:r>
      <w:r w:rsidR="008438D9">
        <w:t>three</w:t>
      </w:r>
      <w:r>
        <w:t xml:space="preserve"> National Her</w:t>
      </w:r>
      <w:r w:rsidR="0068641B">
        <w:t xml:space="preserve">itage Open Days (September 2015, </w:t>
      </w:r>
      <w:r>
        <w:t>2016</w:t>
      </w:r>
      <w:r w:rsidR="0068641B">
        <w:t xml:space="preserve"> and 2017</w:t>
      </w:r>
      <w:r>
        <w:t xml:space="preserve">) plus </w:t>
      </w:r>
      <w:r w:rsidR="0068641B">
        <w:t>2</w:t>
      </w:r>
      <w:r>
        <w:t xml:space="preserve"> additional Spring Heritage Discovery Day</w:t>
      </w:r>
      <w:r w:rsidR="0068641B">
        <w:t>s</w:t>
      </w:r>
      <w:r>
        <w:t xml:space="preserve"> with a Duck Race in April 2016 and </w:t>
      </w:r>
      <w:r w:rsidR="0068641B">
        <w:t xml:space="preserve">a Journey through Time in April 2017. The latter </w:t>
      </w:r>
      <w:r w:rsidR="0068641B" w:rsidRPr="0068641B">
        <w:t>featur</w:t>
      </w:r>
      <w:r w:rsidR="0068641B">
        <w:t xml:space="preserve">ed </w:t>
      </w:r>
      <w:r w:rsidR="0068641B" w:rsidRPr="0068641B">
        <w:t>the Old Nene Golf and Country Club who host</w:t>
      </w:r>
      <w:r w:rsidR="0068641B">
        <w:t>ed</w:t>
      </w:r>
      <w:r w:rsidR="0068641B" w:rsidRPr="0068641B">
        <w:t xml:space="preserve"> some family activities with a medieval theme. The Club, which has a new club house/venue, has 7 </w:t>
      </w:r>
      <w:proofErr w:type="spellStart"/>
      <w:r w:rsidR="0068641B" w:rsidRPr="0068641B">
        <w:t>Hoseasons</w:t>
      </w:r>
      <w:proofErr w:type="spellEnd"/>
      <w:r w:rsidR="0068641B" w:rsidRPr="0068641B">
        <w:t xml:space="preserve"> log cabins and </w:t>
      </w:r>
      <w:r w:rsidR="0068641B">
        <w:t xml:space="preserve">worked with the heritage open day to </w:t>
      </w:r>
      <w:r w:rsidR="0068641B" w:rsidRPr="0068641B">
        <w:t>develop their tourism offer</w:t>
      </w:r>
      <w:r w:rsidR="0068641B">
        <w:t>.</w:t>
      </w:r>
    </w:p>
    <w:p w:rsidR="008438D9" w:rsidRDefault="008438D9" w:rsidP="008438D9">
      <w:pPr>
        <w:pStyle w:val="ListParagraph"/>
        <w:spacing w:after="0" w:line="240" w:lineRule="auto"/>
        <w:ind w:left="360"/>
      </w:pPr>
    </w:p>
    <w:p w:rsidR="00332C84" w:rsidRDefault="00754A18" w:rsidP="00251B67">
      <w:pPr>
        <w:spacing w:after="0" w:line="240" w:lineRule="auto"/>
        <w:ind w:left="425"/>
      </w:pPr>
      <w:r>
        <w:lastRenderedPageBreak/>
        <w:t>The heritage days have re</w:t>
      </w:r>
      <w:r w:rsidR="00020BBC">
        <w:t>sulted in</w:t>
      </w:r>
      <w:r>
        <w:t xml:space="preserve"> record numbers at many of the sites and the sites have all worked together with joint themes and competitions that </w:t>
      </w:r>
      <w:r w:rsidR="00020BBC">
        <w:t xml:space="preserve">encourage visitors to </w:t>
      </w:r>
      <w:r w:rsidR="0068641B">
        <w:t>visit multiple</w:t>
      </w:r>
      <w:r w:rsidR="00521546">
        <w:t xml:space="preserve"> sites.</w:t>
      </w:r>
    </w:p>
    <w:p w:rsidR="00521546" w:rsidRPr="00521546" w:rsidRDefault="00521546" w:rsidP="00521546">
      <w:pPr>
        <w:spacing w:after="0" w:line="240" w:lineRule="auto"/>
        <w:ind w:left="360"/>
      </w:pPr>
    </w:p>
    <w:p w:rsidR="00521546" w:rsidRPr="00251B67" w:rsidRDefault="00BA4CFE" w:rsidP="00251B67">
      <w:pPr>
        <w:spacing w:after="0" w:line="240" w:lineRule="auto"/>
        <w:jc w:val="center"/>
        <w:rPr>
          <w:b/>
          <w:i/>
          <w:color w:val="645D9C"/>
        </w:rPr>
      </w:pPr>
      <w:r w:rsidRPr="00251B67">
        <w:rPr>
          <w:b/>
          <w:i/>
          <w:color w:val="645D9C"/>
        </w:rPr>
        <w:t>“It was a record day for us, nearly twice</w:t>
      </w:r>
      <w:r w:rsidR="00521546" w:rsidRPr="00251B67">
        <w:rPr>
          <w:b/>
          <w:i/>
          <w:color w:val="645D9C"/>
        </w:rPr>
        <w:t xml:space="preserve"> as many visitors as last year.</w:t>
      </w:r>
    </w:p>
    <w:p w:rsidR="00521546" w:rsidRPr="00251B67" w:rsidRDefault="00BA4CFE" w:rsidP="00251B67">
      <w:pPr>
        <w:spacing w:after="0" w:line="240" w:lineRule="auto"/>
        <w:jc w:val="center"/>
        <w:rPr>
          <w:b/>
          <w:i/>
          <w:color w:val="645D9C"/>
        </w:rPr>
      </w:pPr>
      <w:r w:rsidRPr="00251B67">
        <w:rPr>
          <w:b/>
          <w:i/>
          <w:color w:val="645D9C"/>
        </w:rPr>
        <w:t>They think that Ramsey is</w:t>
      </w:r>
      <w:r w:rsidR="00521546" w:rsidRPr="00251B67">
        <w:rPr>
          <w:b/>
          <w:i/>
          <w:color w:val="645D9C"/>
        </w:rPr>
        <w:t xml:space="preserve"> wonderful and will come again”</w:t>
      </w:r>
    </w:p>
    <w:p w:rsidR="00BA4CFE" w:rsidRPr="00251B67" w:rsidRDefault="00BA4CFE" w:rsidP="00251B67">
      <w:pPr>
        <w:spacing w:after="0" w:line="240" w:lineRule="auto"/>
        <w:jc w:val="center"/>
        <w:rPr>
          <w:i/>
          <w:color w:val="645D9C"/>
        </w:rPr>
      </w:pPr>
      <w:r w:rsidRPr="00251B67">
        <w:rPr>
          <w:i/>
          <w:color w:val="645D9C"/>
        </w:rPr>
        <w:t>Jane Yardley, Chair, The Mortuary Chapels.</w:t>
      </w:r>
    </w:p>
    <w:p w:rsidR="00521546" w:rsidRPr="00521546" w:rsidRDefault="00521546" w:rsidP="00521546">
      <w:pPr>
        <w:spacing w:after="0" w:line="240" w:lineRule="auto"/>
        <w:jc w:val="center"/>
        <w:rPr>
          <w:i/>
          <w:color w:val="645D9C"/>
        </w:rPr>
      </w:pPr>
    </w:p>
    <w:p w:rsidR="00521546" w:rsidRPr="00251B67" w:rsidRDefault="00FA10D8" w:rsidP="00251B67">
      <w:pPr>
        <w:spacing w:after="0" w:line="240" w:lineRule="auto"/>
        <w:jc w:val="center"/>
        <w:rPr>
          <w:b/>
          <w:i/>
          <w:color w:val="645D9C"/>
        </w:rPr>
      </w:pPr>
      <w:r w:rsidRPr="00251B67">
        <w:rPr>
          <w:b/>
          <w:i/>
          <w:color w:val="645D9C"/>
        </w:rPr>
        <w:t>“After a disappointing rainy day yesterday in Houghton</w:t>
      </w:r>
      <w:r w:rsidR="000B2751" w:rsidRPr="00251B67">
        <w:rPr>
          <w:b/>
          <w:i/>
          <w:color w:val="645D9C"/>
        </w:rPr>
        <w:t xml:space="preserve"> </w:t>
      </w:r>
      <w:r w:rsidRPr="00251B67">
        <w:rPr>
          <w:b/>
          <w:i/>
          <w:color w:val="645D9C"/>
        </w:rPr>
        <w:t>Mill it was a relief to see so many people enjoying the s</w:t>
      </w:r>
      <w:r w:rsidR="00521546" w:rsidRPr="00251B67">
        <w:rPr>
          <w:b/>
          <w:i/>
          <w:color w:val="645D9C"/>
        </w:rPr>
        <w:t>unshine and heritage in Ramsey.</w:t>
      </w:r>
    </w:p>
    <w:p w:rsidR="00521546" w:rsidRPr="00251B67" w:rsidRDefault="00FA10D8" w:rsidP="00251B67">
      <w:pPr>
        <w:spacing w:after="0" w:line="240" w:lineRule="auto"/>
        <w:jc w:val="center"/>
        <w:rPr>
          <w:i/>
          <w:color w:val="645D9C"/>
        </w:rPr>
      </w:pPr>
      <w:r w:rsidRPr="00251B67">
        <w:rPr>
          <w:b/>
          <w:i/>
          <w:color w:val="645D9C"/>
        </w:rPr>
        <w:t>Last year we had 300 visitors and today we had 481”</w:t>
      </w:r>
    </w:p>
    <w:p w:rsidR="00FA10D8" w:rsidRPr="00251B67" w:rsidRDefault="00FA10D8" w:rsidP="00251B67">
      <w:pPr>
        <w:spacing w:after="0" w:line="240" w:lineRule="auto"/>
        <w:jc w:val="center"/>
        <w:rPr>
          <w:i/>
          <w:color w:val="645D9C"/>
        </w:rPr>
      </w:pPr>
      <w:r w:rsidRPr="00251B67">
        <w:rPr>
          <w:i/>
          <w:color w:val="645D9C"/>
        </w:rPr>
        <w:t xml:space="preserve">Phil </w:t>
      </w:r>
      <w:proofErr w:type="spellStart"/>
      <w:r w:rsidRPr="00251B67">
        <w:rPr>
          <w:i/>
          <w:color w:val="645D9C"/>
        </w:rPr>
        <w:t>Donaghue</w:t>
      </w:r>
      <w:proofErr w:type="spellEnd"/>
      <w:r w:rsidRPr="00251B67">
        <w:rPr>
          <w:i/>
          <w:color w:val="645D9C"/>
        </w:rPr>
        <w:t>, NT Abbey Gatehouse</w:t>
      </w:r>
    </w:p>
    <w:p w:rsidR="00521546" w:rsidRDefault="00521546" w:rsidP="008438D9">
      <w:pPr>
        <w:spacing w:after="0" w:line="240" w:lineRule="auto"/>
      </w:pPr>
    </w:p>
    <w:p w:rsidR="00754A18" w:rsidRDefault="00754A18" w:rsidP="00251B67">
      <w:pPr>
        <w:spacing w:after="0" w:line="240" w:lineRule="auto"/>
        <w:ind w:left="425"/>
      </w:pPr>
      <w:r>
        <w:t>New heritage attractions have come on board for heritage day such as the Abbey House, which has put on an exhibition of school archives and photos in the library, and also the Scout Group, who opened their scout hut sharing its history as the old fire stat</w:t>
      </w:r>
      <w:r w:rsidR="00521546">
        <w:t>ion.</w:t>
      </w:r>
    </w:p>
    <w:p w:rsidR="00521546" w:rsidRDefault="00521546" w:rsidP="00521546">
      <w:pPr>
        <w:spacing w:after="0" w:line="240" w:lineRule="auto"/>
        <w:ind w:left="360"/>
      </w:pPr>
    </w:p>
    <w:p w:rsidR="00754A18" w:rsidRDefault="00754A18" w:rsidP="00251B67">
      <w:pPr>
        <w:spacing w:after="0" w:line="240" w:lineRule="auto"/>
        <w:ind w:left="425"/>
      </w:pPr>
      <w:r>
        <w:t xml:space="preserve">25% of adults surveyed in November 2016 had attended a heritage open day in Ramsey. </w:t>
      </w:r>
      <w:r w:rsidR="000A39F8" w:rsidRPr="006B0F1B">
        <w:t>(</w:t>
      </w:r>
      <w:r w:rsidR="006019C5">
        <w:t>See 4.1 for attendance figures</w:t>
      </w:r>
      <w:r w:rsidR="000A39F8" w:rsidRPr="006B0F1B">
        <w:t>)</w:t>
      </w:r>
    </w:p>
    <w:p w:rsidR="00521546" w:rsidRDefault="00521546" w:rsidP="00521546">
      <w:pPr>
        <w:spacing w:after="0" w:line="240" w:lineRule="auto"/>
        <w:ind w:left="360"/>
      </w:pPr>
    </w:p>
    <w:p w:rsidR="00521546" w:rsidRDefault="003471A5" w:rsidP="00251B67">
      <w:pPr>
        <w:keepNext/>
        <w:spacing w:after="0" w:line="240" w:lineRule="auto"/>
        <w:jc w:val="center"/>
      </w:pPr>
      <w:r>
        <w:rPr>
          <w:noProof/>
          <w:lang w:eastAsia="en-GB"/>
        </w:rPr>
        <w:drawing>
          <wp:inline distT="0" distB="0" distL="0" distR="0" wp14:anchorId="679C1F78" wp14:editId="6B703DE5">
            <wp:extent cx="3240000" cy="2431808"/>
            <wp:effectExtent l="0" t="0" r="0" b="698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0000" cy="2431808"/>
                    </a:xfrm>
                    <a:prstGeom prst="rect">
                      <a:avLst/>
                    </a:prstGeom>
                    <a:noFill/>
                  </pic:spPr>
                </pic:pic>
              </a:graphicData>
            </a:graphic>
          </wp:inline>
        </w:drawing>
      </w:r>
    </w:p>
    <w:p w:rsidR="00521546" w:rsidRDefault="00521546" w:rsidP="00251B67">
      <w:pPr>
        <w:pStyle w:val="Caption"/>
        <w:spacing w:before="120" w:after="120"/>
        <w:jc w:val="center"/>
        <w:rPr>
          <w:color w:val="FF637D"/>
        </w:rPr>
      </w:pPr>
      <w:r w:rsidRPr="00521546">
        <w:rPr>
          <w:color w:val="FF637D"/>
        </w:rPr>
        <w:t xml:space="preserve">Photo </w:t>
      </w:r>
      <w:r w:rsidRPr="00521546">
        <w:rPr>
          <w:color w:val="FF637D"/>
        </w:rPr>
        <w:fldChar w:fldCharType="begin"/>
      </w:r>
      <w:r w:rsidRPr="00521546">
        <w:rPr>
          <w:color w:val="FF637D"/>
        </w:rPr>
        <w:instrText xml:space="preserve"> SEQ Photo \* ARABIC </w:instrText>
      </w:r>
      <w:r w:rsidRPr="00521546">
        <w:rPr>
          <w:color w:val="FF637D"/>
        </w:rPr>
        <w:fldChar w:fldCharType="separate"/>
      </w:r>
      <w:r w:rsidR="009911AE">
        <w:rPr>
          <w:noProof/>
          <w:color w:val="FF637D"/>
        </w:rPr>
        <w:t>13</w:t>
      </w:r>
      <w:r w:rsidRPr="00521546">
        <w:rPr>
          <w:color w:val="FF637D"/>
        </w:rPr>
        <w:fldChar w:fldCharType="end"/>
      </w:r>
      <w:r w:rsidRPr="00521546">
        <w:rPr>
          <w:color w:val="FF637D"/>
        </w:rPr>
        <w:t>: Children enjoying a heritage open day</w:t>
      </w:r>
    </w:p>
    <w:p w:rsidR="00251B67" w:rsidRPr="00251B67" w:rsidRDefault="00251B67" w:rsidP="00251B67">
      <w:pPr>
        <w:spacing w:after="0" w:line="240" w:lineRule="auto"/>
      </w:pPr>
    </w:p>
    <w:p w:rsidR="00521546" w:rsidRDefault="00020BBC" w:rsidP="00251B67">
      <w:pPr>
        <w:keepNext/>
        <w:spacing w:after="0" w:line="240" w:lineRule="auto"/>
        <w:jc w:val="center"/>
      </w:pPr>
      <w:r>
        <w:rPr>
          <w:noProof/>
          <w:lang w:eastAsia="en-GB"/>
        </w:rPr>
        <w:drawing>
          <wp:inline distT="0" distB="0" distL="0" distR="0" wp14:anchorId="4C0376CC" wp14:editId="3BF14CA5">
            <wp:extent cx="3240000" cy="1777529"/>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0000" cy="1777529"/>
                    </a:xfrm>
                    <a:prstGeom prst="rect">
                      <a:avLst/>
                    </a:prstGeom>
                    <a:noFill/>
                  </pic:spPr>
                </pic:pic>
              </a:graphicData>
            </a:graphic>
          </wp:inline>
        </w:drawing>
      </w:r>
    </w:p>
    <w:p w:rsidR="00521546" w:rsidRPr="00521546" w:rsidRDefault="00521546" w:rsidP="00251B67">
      <w:pPr>
        <w:pStyle w:val="Caption"/>
        <w:spacing w:before="120" w:after="120"/>
        <w:jc w:val="center"/>
        <w:rPr>
          <w:noProof/>
          <w:color w:val="FF637D"/>
          <w:lang w:eastAsia="en-GB"/>
        </w:rPr>
      </w:pPr>
      <w:r w:rsidRPr="00521546">
        <w:rPr>
          <w:color w:val="FF637D"/>
        </w:rPr>
        <w:t xml:space="preserve">Photo </w:t>
      </w:r>
      <w:r w:rsidRPr="00521546">
        <w:rPr>
          <w:color w:val="FF637D"/>
        </w:rPr>
        <w:fldChar w:fldCharType="begin"/>
      </w:r>
      <w:r w:rsidRPr="00521546">
        <w:rPr>
          <w:color w:val="FF637D"/>
        </w:rPr>
        <w:instrText xml:space="preserve"> SEQ Photo \* ARABIC </w:instrText>
      </w:r>
      <w:r w:rsidRPr="00521546">
        <w:rPr>
          <w:color w:val="FF637D"/>
        </w:rPr>
        <w:fldChar w:fldCharType="separate"/>
      </w:r>
      <w:r w:rsidR="009911AE">
        <w:rPr>
          <w:noProof/>
          <w:color w:val="FF637D"/>
        </w:rPr>
        <w:t>14</w:t>
      </w:r>
      <w:r w:rsidRPr="00521546">
        <w:rPr>
          <w:color w:val="FF637D"/>
        </w:rPr>
        <w:fldChar w:fldCharType="end"/>
      </w:r>
      <w:r w:rsidRPr="00521546">
        <w:rPr>
          <w:color w:val="FF637D"/>
        </w:rPr>
        <w:t xml:space="preserve">: </w:t>
      </w:r>
      <w:r w:rsidR="00252C84">
        <w:rPr>
          <w:color w:val="FF637D"/>
        </w:rPr>
        <w:t xml:space="preserve">A volunteer with visitors </w:t>
      </w:r>
      <w:r w:rsidRPr="00521546">
        <w:rPr>
          <w:color w:val="FF637D"/>
        </w:rPr>
        <w:t xml:space="preserve"> at a National Heritage Open Day event in Ramsey</w:t>
      </w:r>
    </w:p>
    <w:p w:rsidR="00521546" w:rsidRDefault="00521546" w:rsidP="008438D9">
      <w:pPr>
        <w:spacing w:after="0" w:line="240" w:lineRule="auto"/>
        <w:jc w:val="both"/>
        <w:rPr>
          <w:noProof/>
          <w:lang w:eastAsia="en-GB"/>
        </w:rPr>
      </w:pPr>
    </w:p>
    <w:p w:rsidR="00521546" w:rsidRDefault="003471A5" w:rsidP="00251B67">
      <w:pPr>
        <w:keepNext/>
        <w:spacing w:after="0" w:line="240" w:lineRule="auto"/>
        <w:jc w:val="center"/>
      </w:pPr>
      <w:r>
        <w:rPr>
          <w:noProof/>
          <w:lang w:eastAsia="en-GB"/>
        </w:rPr>
        <w:lastRenderedPageBreak/>
        <w:drawing>
          <wp:inline distT="0" distB="0" distL="0" distR="0" wp14:anchorId="33163C4B" wp14:editId="7713E7BA">
            <wp:extent cx="3240000" cy="1818955"/>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40000" cy="1818955"/>
                    </a:xfrm>
                    <a:prstGeom prst="rect">
                      <a:avLst/>
                    </a:prstGeom>
                    <a:noFill/>
                  </pic:spPr>
                </pic:pic>
              </a:graphicData>
            </a:graphic>
          </wp:inline>
        </w:drawing>
      </w:r>
    </w:p>
    <w:p w:rsidR="00521546" w:rsidRPr="00521546" w:rsidRDefault="00521546" w:rsidP="00251B67">
      <w:pPr>
        <w:pStyle w:val="Caption"/>
        <w:spacing w:before="120" w:after="120"/>
        <w:jc w:val="center"/>
        <w:rPr>
          <w:noProof/>
          <w:color w:val="FF637D"/>
          <w:lang w:eastAsia="en-GB"/>
        </w:rPr>
      </w:pPr>
      <w:r w:rsidRPr="00521546">
        <w:rPr>
          <w:color w:val="FF637D"/>
        </w:rPr>
        <w:t xml:space="preserve">Photo </w:t>
      </w:r>
      <w:r w:rsidRPr="00521546">
        <w:rPr>
          <w:color w:val="FF637D"/>
        </w:rPr>
        <w:fldChar w:fldCharType="begin"/>
      </w:r>
      <w:r w:rsidRPr="00521546">
        <w:rPr>
          <w:color w:val="FF637D"/>
        </w:rPr>
        <w:instrText xml:space="preserve"> SEQ Photo \* ARABIC </w:instrText>
      </w:r>
      <w:r w:rsidRPr="00521546">
        <w:rPr>
          <w:color w:val="FF637D"/>
        </w:rPr>
        <w:fldChar w:fldCharType="separate"/>
      </w:r>
      <w:r w:rsidR="009911AE">
        <w:rPr>
          <w:noProof/>
          <w:color w:val="FF637D"/>
        </w:rPr>
        <w:t>15</w:t>
      </w:r>
      <w:r w:rsidRPr="00521546">
        <w:rPr>
          <w:color w:val="FF637D"/>
        </w:rPr>
        <w:fldChar w:fldCharType="end"/>
      </w:r>
      <w:r w:rsidRPr="00521546">
        <w:rPr>
          <w:color w:val="FF637D"/>
        </w:rPr>
        <w:t xml:space="preserve">: </w:t>
      </w:r>
      <w:r w:rsidR="00252C84">
        <w:rPr>
          <w:color w:val="FF637D"/>
        </w:rPr>
        <w:t>Local teenagers set off from the library on a heritage open day</w:t>
      </w:r>
    </w:p>
    <w:p w:rsidR="00521546" w:rsidRDefault="00521546" w:rsidP="008438D9">
      <w:pPr>
        <w:spacing w:after="0" w:line="240" w:lineRule="auto"/>
        <w:jc w:val="both"/>
        <w:rPr>
          <w:noProof/>
          <w:lang w:eastAsia="en-GB"/>
        </w:rPr>
      </w:pPr>
    </w:p>
    <w:p w:rsidR="00B24D59" w:rsidRDefault="003471A5" w:rsidP="00251B67">
      <w:pPr>
        <w:keepNext/>
        <w:spacing w:after="0" w:line="240" w:lineRule="auto"/>
        <w:jc w:val="center"/>
      </w:pPr>
      <w:r>
        <w:rPr>
          <w:noProof/>
          <w:lang w:eastAsia="en-GB"/>
        </w:rPr>
        <w:drawing>
          <wp:inline distT="0" distB="0" distL="0" distR="0" wp14:anchorId="51ADCCA5" wp14:editId="1390BC5F">
            <wp:extent cx="3240000" cy="1823372"/>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0000" cy="1823372"/>
                    </a:xfrm>
                    <a:prstGeom prst="rect">
                      <a:avLst/>
                    </a:prstGeom>
                    <a:noFill/>
                  </pic:spPr>
                </pic:pic>
              </a:graphicData>
            </a:graphic>
          </wp:inline>
        </w:drawing>
      </w:r>
    </w:p>
    <w:p w:rsidR="00020BBC" w:rsidRPr="00B24D59" w:rsidRDefault="00B24D59" w:rsidP="00251B67">
      <w:pPr>
        <w:pStyle w:val="Caption"/>
        <w:spacing w:before="120" w:after="120"/>
        <w:jc w:val="center"/>
        <w:rPr>
          <w:color w:val="FF637D"/>
        </w:rPr>
      </w:pPr>
      <w:r w:rsidRPr="00B24D59">
        <w:rPr>
          <w:color w:val="FF637D"/>
        </w:rPr>
        <w:t xml:space="preserve">Photo </w:t>
      </w:r>
      <w:r w:rsidRPr="00B24D59">
        <w:rPr>
          <w:color w:val="FF637D"/>
        </w:rPr>
        <w:fldChar w:fldCharType="begin"/>
      </w:r>
      <w:r w:rsidRPr="00B24D59">
        <w:rPr>
          <w:color w:val="FF637D"/>
        </w:rPr>
        <w:instrText xml:space="preserve"> SEQ Photo \* ARABIC </w:instrText>
      </w:r>
      <w:r w:rsidRPr="00B24D59">
        <w:rPr>
          <w:color w:val="FF637D"/>
        </w:rPr>
        <w:fldChar w:fldCharType="separate"/>
      </w:r>
      <w:r w:rsidR="009911AE">
        <w:rPr>
          <w:noProof/>
          <w:color w:val="FF637D"/>
        </w:rPr>
        <w:t>16</w:t>
      </w:r>
      <w:r w:rsidRPr="00B24D59">
        <w:rPr>
          <w:color w:val="FF637D"/>
        </w:rPr>
        <w:fldChar w:fldCharType="end"/>
      </w:r>
      <w:r w:rsidRPr="00B24D59">
        <w:rPr>
          <w:color w:val="FF637D"/>
        </w:rPr>
        <w:t>: Families enjoyin</w:t>
      </w:r>
      <w:r w:rsidR="006B0F1B">
        <w:rPr>
          <w:color w:val="FF637D"/>
        </w:rPr>
        <w:t>g a Heritage O</w:t>
      </w:r>
      <w:r w:rsidRPr="00B24D59">
        <w:rPr>
          <w:color w:val="FF637D"/>
        </w:rPr>
        <w:t>pen Day</w:t>
      </w:r>
    </w:p>
    <w:p w:rsidR="00521546" w:rsidRDefault="00521546" w:rsidP="00B24D59">
      <w:pPr>
        <w:spacing w:after="0" w:line="240" w:lineRule="auto"/>
        <w:jc w:val="both"/>
      </w:pPr>
    </w:p>
    <w:p w:rsidR="00251B67" w:rsidRPr="00251B67" w:rsidRDefault="00251B67" w:rsidP="00F86AD7">
      <w:pPr>
        <w:pStyle w:val="ListParagraph"/>
        <w:numPr>
          <w:ilvl w:val="2"/>
          <w:numId w:val="2"/>
        </w:numPr>
        <w:spacing w:after="0" w:line="240" w:lineRule="auto"/>
        <w:contextualSpacing w:val="0"/>
        <w:rPr>
          <w:color w:val="FF637D"/>
        </w:rPr>
      </w:pPr>
      <w:r w:rsidRPr="00251B67">
        <w:rPr>
          <w:color w:val="FF637D"/>
        </w:rPr>
        <w:t>Arts Groups</w:t>
      </w:r>
    </w:p>
    <w:p w:rsidR="00B24D59" w:rsidRDefault="00F042CE" w:rsidP="00251B67">
      <w:pPr>
        <w:spacing w:after="0" w:line="240" w:lineRule="auto"/>
        <w:ind w:left="425"/>
      </w:pPr>
      <w:r>
        <w:t>The project has worked with arts groups in Ramsey to produce shows at the 1</w:t>
      </w:r>
      <w:r w:rsidR="00C61F8A">
        <w:t>940s camp and the Rural Museum:</w:t>
      </w:r>
    </w:p>
    <w:p w:rsidR="00B24D59" w:rsidRDefault="00B24D59" w:rsidP="00B24D59">
      <w:pPr>
        <w:pStyle w:val="ListParagraph"/>
        <w:spacing w:after="0" w:line="240" w:lineRule="auto"/>
        <w:ind w:left="1080"/>
        <w:contextualSpacing w:val="0"/>
      </w:pPr>
    </w:p>
    <w:p w:rsidR="00505F08" w:rsidRPr="00C61F8A" w:rsidRDefault="003B3545" w:rsidP="00F86AD7">
      <w:pPr>
        <w:pStyle w:val="ListParagraph"/>
        <w:numPr>
          <w:ilvl w:val="3"/>
          <w:numId w:val="2"/>
        </w:numPr>
        <w:spacing w:after="0" w:line="240" w:lineRule="auto"/>
        <w:contextualSpacing w:val="0"/>
        <w:rPr>
          <w:color w:val="645D9C"/>
        </w:rPr>
      </w:pPr>
      <w:r w:rsidRPr="00C61F8A">
        <w:rPr>
          <w:color w:val="645D9C"/>
        </w:rPr>
        <w:t>Create Fest - July 2015</w:t>
      </w:r>
      <w:r w:rsidR="000B2751" w:rsidRPr="00C61F8A">
        <w:rPr>
          <w:color w:val="645D9C"/>
        </w:rPr>
        <w:t xml:space="preserve"> </w:t>
      </w:r>
      <w:r w:rsidR="000A39F8" w:rsidRPr="00C61F8A">
        <w:rPr>
          <w:color w:val="645D9C"/>
        </w:rPr>
        <w:t>and July 2017</w:t>
      </w:r>
    </w:p>
    <w:p w:rsidR="000A39F8" w:rsidRDefault="000A39F8" w:rsidP="00C61F8A">
      <w:pPr>
        <w:spacing w:after="0" w:line="240" w:lineRule="auto"/>
        <w:ind w:left="851"/>
      </w:pPr>
      <w:r w:rsidRPr="000A39F8">
        <w:t xml:space="preserve">Discover Ramsey </w:t>
      </w:r>
      <w:r>
        <w:t>supported this bi-annual Ramsey Million free music festival over the two years. 700 attended the first event and over 2</w:t>
      </w:r>
      <w:r w:rsidR="00B24D59">
        <w:t>,</w:t>
      </w:r>
      <w:r>
        <w:t>000 attended the second which was extended to a day and evening festival with bands playing until 10pm.</w:t>
      </w:r>
    </w:p>
    <w:p w:rsidR="00C61F8A" w:rsidRDefault="00C61F8A" w:rsidP="00C61F8A">
      <w:pPr>
        <w:spacing w:after="0" w:line="240" w:lineRule="auto"/>
        <w:ind w:left="851"/>
      </w:pPr>
    </w:p>
    <w:p w:rsidR="000A39F8" w:rsidRDefault="000A39F8" w:rsidP="00C61F8A">
      <w:pPr>
        <w:spacing w:after="0" w:line="240" w:lineRule="auto"/>
        <w:ind w:left="851"/>
        <w:jc w:val="both"/>
      </w:pPr>
      <w:r>
        <w:rPr>
          <w:noProof/>
          <w:lang w:eastAsia="en-GB"/>
        </w:rPr>
        <w:drawing>
          <wp:inline distT="0" distB="0" distL="0" distR="0" wp14:anchorId="3297479A" wp14:editId="70A2B689">
            <wp:extent cx="2641666" cy="1485900"/>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ilesh Vara MP far left with Mayor Doug McKillwain and Jane, Val &amp; me from Ramsey Million Partnershi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45313" cy="1487951"/>
                    </a:xfrm>
                    <a:prstGeom prst="rect">
                      <a:avLst/>
                    </a:prstGeom>
                  </pic:spPr>
                </pic:pic>
              </a:graphicData>
            </a:graphic>
          </wp:inline>
        </w:drawing>
      </w:r>
      <w:r w:rsidR="003471A5">
        <w:t xml:space="preserve"> </w:t>
      </w:r>
      <w:r w:rsidR="003471A5">
        <w:rPr>
          <w:noProof/>
          <w:lang w:eastAsia="en-GB"/>
        </w:rPr>
        <w:drawing>
          <wp:inline distT="0" distB="0" distL="0" distR="0" wp14:anchorId="2D418C93" wp14:editId="46BA9EF8">
            <wp:extent cx="1924050" cy="1541841"/>
            <wp:effectExtent l="0" t="0" r="0" b="127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unch &amp; Bosh volunteers raising fund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34254" cy="1550018"/>
                    </a:xfrm>
                    <a:prstGeom prst="rect">
                      <a:avLst/>
                    </a:prstGeom>
                  </pic:spPr>
                </pic:pic>
              </a:graphicData>
            </a:graphic>
          </wp:inline>
        </w:drawing>
      </w:r>
    </w:p>
    <w:p w:rsidR="003471A5" w:rsidRDefault="003471A5" w:rsidP="00C61F8A">
      <w:pPr>
        <w:spacing w:after="0" w:line="240" w:lineRule="auto"/>
        <w:ind w:left="851"/>
        <w:jc w:val="both"/>
      </w:pPr>
      <w:r>
        <w:rPr>
          <w:noProof/>
          <w:lang w:eastAsia="en-GB"/>
        </w:rPr>
        <w:lastRenderedPageBreak/>
        <w:drawing>
          <wp:inline distT="0" distB="0" distL="0" distR="0" wp14:anchorId="00717972" wp14:editId="1C4CCCBA">
            <wp:extent cx="2446376" cy="153352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n Dance Academy.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47713" cy="1534363"/>
                    </a:xfrm>
                    <a:prstGeom prst="rect">
                      <a:avLst/>
                    </a:prstGeom>
                  </pic:spPr>
                </pic:pic>
              </a:graphicData>
            </a:graphic>
          </wp:inline>
        </w:drawing>
      </w:r>
      <w:r w:rsidR="00C61F8A">
        <w:t xml:space="preserve"> </w:t>
      </w:r>
      <w:r>
        <w:rPr>
          <w:noProof/>
          <w:lang w:eastAsia="en-GB"/>
        </w:rPr>
        <w:drawing>
          <wp:inline distT="0" distB="0" distL="0" distR="0" wp14:anchorId="4956CBE5" wp14:editId="21D8EABF">
            <wp:extent cx="2726336" cy="15335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o'clock Curfew.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28134" cy="1534537"/>
                    </a:xfrm>
                    <a:prstGeom prst="rect">
                      <a:avLst/>
                    </a:prstGeom>
                  </pic:spPr>
                </pic:pic>
              </a:graphicData>
            </a:graphic>
          </wp:inline>
        </w:drawing>
      </w:r>
    </w:p>
    <w:p w:rsidR="00B24D59" w:rsidRDefault="00B24D59" w:rsidP="00B24D59">
      <w:pPr>
        <w:pStyle w:val="ListParagraph"/>
        <w:spacing w:after="0" w:line="240" w:lineRule="auto"/>
        <w:ind w:left="1080"/>
        <w:contextualSpacing w:val="0"/>
      </w:pPr>
    </w:p>
    <w:p w:rsidR="00B24D59" w:rsidRPr="00C61F8A" w:rsidRDefault="00D43D46" w:rsidP="00F86AD7">
      <w:pPr>
        <w:pStyle w:val="ListParagraph"/>
        <w:numPr>
          <w:ilvl w:val="3"/>
          <w:numId w:val="2"/>
        </w:numPr>
        <w:spacing w:after="0" w:line="240" w:lineRule="auto"/>
        <w:contextualSpacing w:val="0"/>
        <w:rPr>
          <w:color w:val="645D9C"/>
        </w:rPr>
      </w:pPr>
      <w:r w:rsidRPr="00C61F8A">
        <w:rPr>
          <w:color w:val="645D9C"/>
        </w:rPr>
        <w:t xml:space="preserve">Gaiety 1960s event – </w:t>
      </w:r>
      <w:r w:rsidR="002B3C34" w:rsidRPr="00C61F8A">
        <w:rPr>
          <w:color w:val="645D9C"/>
        </w:rPr>
        <w:t xml:space="preserve">9 </w:t>
      </w:r>
      <w:r w:rsidRPr="00C61F8A">
        <w:rPr>
          <w:color w:val="645D9C"/>
        </w:rPr>
        <w:t>July</w:t>
      </w:r>
      <w:r w:rsidR="00505F08" w:rsidRPr="00C61F8A">
        <w:rPr>
          <w:color w:val="645D9C"/>
        </w:rPr>
        <w:t>2016</w:t>
      </w:r>
    </w:p>
    <w:p w:rsidR="00F042CE" w:rsidRPr="00B24D59" w:rsidRDefault="002B3C34" w:rsidP="00C61F8A">
      <w:pPr>
        <w:spacing w:after="0" w:line="240" w:lineRule="auto"/>
        <w:ind w:left="851"/>
      </w:pPr>
      <w:r>
        <w:t>The ‘</w:t>
      </w:r>
      <w:r w:rsidR="00F042CE">
        <w:t>Bring Back the Gaiety</w:t>
      </w:r>
      <w:r>
        <w:t>’</w:t>
      </w:r>
      <w:r w:rsidR="00D43D46">
        <w:t xml:space="preserve"> event was a joint venture with the Ramsey Arts Festival who shared the costs of the event. It was a sell out with </w:t>
      </w:r>
      <w:r w:rsidR="00D43D46" w:rsidRPr="00D43D46">
        <w:t xml:space="preserve">200 </w:t>
      </w:r>
      <w:r w:rsidR="00D43D46">
        <w:t>attending</w:t>
      </w:r>
      <w:r w:rsidR="00D43D46" w:rsidRPr="00D43D46">
        <w:t xml:space="preserve">, two bands played, fish and chips were served and an exhibition was held for Ramsey’s old Gaiety days when the nightclub prospered in </w:t>
      </w:r>
      <w:r w:rsidR="00AD30A7">
        <w:t>the town</w:t>
      </w:r>
      <w:r w:rsidR="00D43D46" w:rsidRPr="00D43D46">
        <w:t>.</w:t>
      </w:r>
      <w:r w:rsidR="00D43D46">
        <w:t xml:space="preserve"> Articles in the press in the months before the event asked for stories and memories of the Gaiety and resulted in an exhibition in the library and at the event as well as features in the </w:t>
      </w:r>
      <w:r w:rsidR="00AD30A7">
        <w:t>newspapers</w:t>
      </w:r>
      <w:r w:rsidR="00D43D46">
        <w:t xml:space="preserve">. </w:t>
      </w:r>
      <w:r w:rsidR="00D43D46" w:rsidRPr="00D43D46">
        <w:t xml:space="preserve">There was extensive </w:t>
      </w:r>
      <w:r w:rsidR="00AD30A7">
        <w:t xml:space="preserve">local press </w:t>
      </w:r>
      <w:r w:rsidR="00D43D46" w:rsidRPr="00D43D46">
        <w:t>coverage and good community engagement with the history of the Gaiety</w:t>
      </w:r>
      <w:r w:rsidR="00B24D59">
        <w:t>.</w:t>
      </w:r>
    </w:p>
    <w:p w:rsidR="00DD0CF6" w:rsidRPr="003B3545" w:rsidRDefault="00DD0CF6" w:rsidP="00B24D59">
      <w:pPr>
        <w:pStyle w:val="ListParagraph"/>
        <w:spacing w:after="0" w:line="240" w:lineRule="auto"/>
        <w:ind w:left="1080"/>
        <w:contextualSpacing w:val="0"/>
        <w:jc w:val="both"/>
        <w:rPr>
          <w:u w:val="single"/>
        </w:rPr>
      </w:pPr>
    </w:p>
    <w:p w:rsidR="006B0F1B" w:rsidRDefault="00DD0CF6" w:rsidP="006B0F1B">
      <w:pPr>
        <w:keepNext/>
        <w:spacing w:after="0" w:line="240" w:lineRule="auto"/>
        <w:ind w:left="851"/>
        <w:jc w:val="center"/>
      </w:pPr>
      <w:r w:rsidRPr="007E2F53">
        <w:rPr>
          <w:noProof/>
          <w:lang w:eastAsia="en-GB"/>
        </w:rPr>
        <w:drawing>
          <wp:inline distT="0" distB="0" distL="0" distR="0" wp14:anchorId="427BD0AC" wp14:editId="23012742">
            <wp:extent cx="4152900" cy="2335703"/>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61012" cy="2340266"/>
                    </a:xfrm>
                    <a:prstGeom prst="rect">
                      <a:avLst/>
                    </a:prstGeom>
                    <a:noFill/>
                  </pic:spPr>
                </pic:pic>
              </a:graphicData>
            </a:graphic>
          </wp:inline>
        </w:drawing>
      </w:r>
    </w:p>
    <w:p w:rsidR="003B3545" w:rsidRPr="006B0F1B" w:rsidRDefault="006B0F1B" w:rsidP="006B0F1B">
      <w:pPr>
        <w:pStyle w:val="Caption"/>
        <w:spacing w:before="120" w:after="120"/>
        <w:jc w:val="center"/>
        <w:rPr>
          <w:color w:val="FF637D"/>
          <w:u w:val="single"/>
        </w:rPr>
      </w:pPr>
      <w:r w:rsidRPr="006B0F1B">
        <w:rPr>
          <w:color w:val="FF637D"/>
        </w:rPr>
        <w:t xml:space="preserve">Photo </w:t>
      </w:r>
      <w:r w:rsidRPr="006B0F1B">
        <w:rPr>
          <w:color w:val="FF637D"/>
        </w:rPr>
        <w:fldChar w:fldCharType="begin"/>
      </w:r>
      <w:r w:rsidRPr="006B0F1B">
        <w:rPr>
          <w:color w:val="FF637D"/>
        </w:rPr>
        <w:instrText xml:space="preserve"> SEQ Photo \* ARABIC </w:instrText>
      </w:r>
      <w:r w:rsidRPr="006B0F1B">
        <w:rPr>
          <w:color w:val="FF637D"/>
        </w:rPr>
        <w:fldChar w:fldCharType="separate"/>
      </w:r>
      <w:r w:rsidR="009911AE">
        <w:rPr>
          <w:noProof/>
          <w:color w:val="FF637D"/>
        </w:rPr>
        <w:t>17</w:t>
      </w:r>
      <w:r w:rsidRPr="006B0F1B">
        <w:rPr>
          <w:color w:val="FF637D"/>
        </w:rPr>
        <w:fldChar w:fldCharType="end"/>
      </w:r>
      <w:r w:rsidRPr="006B0F1B">
        <w:rPr>
          <w:color w:val="FF637D"/>
        </w:rPr>
        <w:t xml:space="preserve">: </w:t>
      </w:r>
      <w:r w:rsidR="00252C84">
        <w:rPr>
          <w:color w:val="FF637D"/>
        </w:rPr>
        <w:t>A packed house for “Bring back the Gaiety” night</w:t>
      </w:r>
    </w:p>
    <w:p w:rsidR="00B24D59" w:rsidRDefault="00B24D59" w:rsidP="00B24D59">
      <w:pPr>
        <w:pStyle w:val="ListParagraph"/>
        <w:spacing w:after="0" w:line="240" w:lineRule="auto"/>
        <w:ind w:left="1080"/>
        <w:contextualSpacing w:val="0"/>
      </w:pPr>
    </w:p>
    <w:p w:rsidR="00B24D59" w:rsidRPr="00C61F8A" w:rsidRDefault="001A5308" w:rsidP="00F86AD7">
      <w:pPr>
        <w:pStyle w:val="ListParagraph"/>
        <w:numPr>
          <w:ilvl w:val="3"/>
          <w:numId w:val="2"/>
        </w:numPr>
        <w:spacing w:after="0" w:line="240" w:lineRule="auto"/>
        <w:contextualSpacing w:val="0"/>
        <w:rPr>
          <w:color w:val="645D9C"/>
        </w:rPr>
      </w:pPr>
      <w:r w:rsidRPr="00C61F8A">
        <w:rPr>
          <w:color w:val="645D9C"/>
        </w:rPr>
        <w:t xml:space="preserve">Shakespeare’s 400th anniversary event </w:t>
      </w:r>
      <w:r w:rsidR="00B24D59" w:rsidRPr="00C61F8A">
        <w:rPr>
          <w:color w:val="645D9C"/>
        </w:rPr>
        <w:t>- 17 September 2016</w:t>
      </w:r>
    </w:p>
    <w:p w:rsidR="00B24D59" w:rsidRPr="00B24D59" w:rsidRDefault="001A5308" w:rsidP="00C61F8A">
      <w:pPr>
        <w:spacing w:after="0" w:line="240" w:lineRule="auto"/>
        <w:ind w:left="851"/>
      </w:pPr>
      <w:r w:rsidRPr="001A5308">
        <w:t>Nicholas Collet, fresh from the Edinburgh</w:t>
      </w:r>
      <w:r w:rsidR="003B3545">
        <w:t xml:space="preserve"> Fringe, came to Ramsey with </w:t>
      </w:r>
      <w:r w:rsidR="00B24D59">
        <w:t>his</w:t>
      </w:r>
      <w:r w:rsidR="003B3545">
        <w:t xml:space="preserve"> </w:t>
      </w:r>
      <w:r w:rsidR="00B24D59">
        <w:t>one man show, ‘</w:t>
      </w:r>
      <w:r w:rsidR="00B24D59" w:rsidRPr="001A5308">
        <w:t>You’re Bard</w:t>
      </w:r>
      <w:r w:rsidR="00B24D59">
        <w:t xml:space="preserve">’. </w:t>
      </w:r>
      <w:r w:rsidRPr="001A5308">
        <w:t>The Promoting Ramsey Project supported Ramsey Arts Festival who hosted this event</w:t>
      </w:r>
      <w:r w:rsidR="00B24D59">
        <w:t xml:space="preserve"> with </w:t>
      </w:r>
      <w:r w:rsidR="00B24D59" w:rsidRPr="001A5308">
        <w:t>a hog roast in the barn at the rural museum</w:t>
      </w:r>
      <w:r w:rsidRPr="001A5308">
        <w:t>.</w:t>
      </w:r>
    </w:p>
    <w:p w:rsidR="00B24D59" w:rsidRPr="00B24D59" w:rsidRDefault="00B24D59" w:rsidP="00B24D59">
      <w:pPr>
        <w:pStyle w:val="ListParagraph"/>
        <w:spacing w:after="0" w:line="240" w:lineRule="auto"/>
        <w:ind w:left="1080"/>
        <w:contextualSpacing w:val="0"/>
      </w:pPr>
    </w:p>
    <w:p w:rsidR="000A39F8" w:rsidRPr="00C61F8A" w:rsidRDefault="00B24D59" w:rsidP="00F86AD7">
      <w:pPr>
        <w:pStyle w:val="ListParagraph"/>
        <w:numPr>
          <w:ilvl w:val="3"/>
          <w:numId w:val="2"/>
        </w:numPr>
        <w:spacing w:after="0" w:line="240" w:lineRule="auto"/>
        <w:contextualSpacing w:val="0"/>
        <w:rPr>
          <w:color w:val="645D9C"/>
        </w:rPr>
      </w:pPr>
      <w:r w:rsidRPr="00C61F8A">
        <w:rPr>
          <w:color w:val="645D9C"/>
        </w:rPr>
        <w:t>Two Craft Festivals</w:t>
      </w:r>
    </w:p>
    <w:p w:rsidR="00505F08" w:rsidRDefault="00505F08" w:rsidP="00C61F8A">
      <w:pPr>
        <w:spacing w:after="0" w:line="240" w:lineRule="auto"/>
        <w:ind w:left="851"/>
      </w:pPr>
      <w:r w:rsidRPr="000A39F8">
        <w:t>Saturday event</w:t>
      </w:r>
      <w:r w:rsidR="005C4CF9" w:rsidRPr="000A39F8">
        <w:t>s</w:t>
      </w:r>
      <w:r w:rsidRPr="000A39F8">
        <w:t xml:space="preserve"> in Great Wh</w:t>
      </w:r>
      <w:r w:rsidR="000B2751" w:rsidRPr="000A39F8">
        <w:t xml:space="preserve">yte (Craft </w:t>
      </w:r>
      <w:r w:rsidR="007E2F53" w:rsidRPr="000A39F8">
        <w:t>Street Festival</w:t>
      </w:r>
      <w:r w:rsidR="00673F91" w:rsidRPr="000A39F8">
        <w:t>)</w:t>
      </w:r>
      <w:r w:rsidRPr="000A39F8">
        <w:t xml:space="preserve"> </w:t>
      </w:r>
      <w:r w:rsidR="00B24D59">
        <w:t xml:space="preserve">24 </w:t>
      </w:r>
      <w:r w:rsidRPr="000A39F8">
        <w:t>September 2016</w:t>
      </w:r>
      <w:r w:rsidR="005C4CF9" w:rsidRPr="000A39F8">
        <w:t xml:space="preserve"> </w:t>
      </w:r>
      <w:r w:rsidR="00B24D59">
        <w:t>and 23</w:t>
      </w:r>
      <w:r w:rsidR="005C4CF9" w:rsidRPr="000A39F8">
        <w:t xml:space="preserve"> </w:t>
      </w:r>
      <w:r w:rsidR="000A39F8" w:rsidRPr="000A39F8">
        <w:t xml:space="preserve">September </w:t>
      </w:r>
      <w:r w:rsidR="005C4CF9" w:rsidRPr="000A39F8">
        <w:t>2017</w:t>
      </w:r>
      <w:r w:rsidR="00B24D59">
        <w:t xml:space="preserve">. </w:t>
      </w:r>
      <w:r w:rsidRPr="00505F08">
        <w:t>The street c</w:t>
      </w:r>
      <w:r>
        <w:t>r</w:t>
      </w:r>
      <w:r w:rsidRPr="00505F08">
        <w:t xml:space="preserve">aft market was fully booked </w:t>
      </w:r>
      <w:r>
        <w:t xml:space="preserve">with </w:t>
      </w:r>
      <w:r w:rsidR="005C4CF9">
        <w:t xml:space="preserve">over 30 </w:t>
      </w:r>
      <w:r>
        <w:t xml:space="preserve">stalls </w:t>
      </w:r>
      <w:r w:rsidR="005C4CF9">
        <w:t xml:space="preserve">for both years </w:t>
      </w:r>
      <w:r>
        <w:t xml:space="preserve">and the town was buzzing. </w:t>
      </w:r>
      <w:r w:rsidRPr="00505F08">
        <w:t>Cafes reported busiest ever day</w:t>
      </w:r>
      <w:r>
        <w:t>’s trading  and the</w:t>
      </w:r>
      <w:r w:rsidRPr="00505F08">
        <w:t xml:space="preserve"> baker stayed open beyond closing time as </w:t>
      </w:r>
      <w:r>
        <w:t xml:space="preserve">trade was </w:t>
      </w:r>
      <w:r w:rsidRPr="00505F08">
        <w:t>so busy</w:t>
      </w:r>
      <w:r>
        <w:t>. There was an e</w:t>
      </w:r>
      <w:r w:rsidRPr="00505F08">
        <w:t xml:space="preserve">xcellent reaction </w:t>
      </w:r>
      <w:r w:rsidR="001A5308">
        <w:t xml:space="preserve">from people who came to the town and on </w:t>
      </w:r>
      <w:r w:rsidRPr="00505F08">
        <w:t xml:space="preserve">Ramsey’s various </w:t>
      </w:r>
      <w:r w:rsidR="00B24D59">
        <w:t>F</w:t>
      </w:r>
      <w:r w:rsidRPr="00505F08">
        <w:t>acebook sites</w:t>
      </w:r>
      <w:r w:rsidR="00B24D59">
        <w:t>.</w:t>
      </w:r>
    </w:p>
    <w:p w:rsidR="00B24D59" w:rsidRDefault="00B24D59" w:rsidP="00B24D59">
      <w:pPr>
        <w:pStyle w:val="ListParagraph"/>
        <w:spacing w:after="0" w:line="240" w:lineRule="auto"/>
        <w:ind w:left="1080"/>
        <w:contextualSpacing w:val="0"/>
      </w:pPr>
    </w:p>
    <w:p w:rsidR="006B0F1B" w:rsidRDefault="00DD0CF6" w:rsidP="006B0F1B">
      <w:pPr>
        <w:keepNext/>
        <w:spacing w:after="0" w:line="240" w:lineRule="auto"/>
        <w:ind w:left="851"/>
        <w:jc w:val="center"/>
      </w:pPr>
      <w:r>
        <w:rPr>
          <w:noProof/>
          <w:lang w:eastAsia="en-GB"/>
        </w:rPr>
        <w:lastRenderedPageBreak/>
        <w:drawing>
          <wp:inline distT="0" distB="0" distL="0" distR="0" wp14:anchorId="30E0E8B5" wp14:editId="3F4C2F3C">
            <wp:extent cx="3240000" cy="1819562"/>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40000" cy="1819562"/>
                    </a:xfrm>
                    <a:prstGeom prst="rect">
                      <a:avLst/>
                    </a:prstGeom>
                    <a:noFill/>
                  </pic:spPr>
                </pic:pic>
              </a:graphicData>
            </a:graphic>
          </wp:inline>
        </w:drawing>
      </w:r>
    </w:p>
    <w:p w:rsidR="00DD0CF6" w:rsidRPr="006B0F1B" w:rsidRDefault="006B0F1B" w:rsidP="006B0F1B">
      <w:pPr>
        <w:pStyle w:val="Caption"/>
        <w:spacing w:before="120" w:after="120"/>
        <w:jc w:val="center"/>
        <w:rPr>
          <w:color w:val="FF637D"/>
        </w:rPr>
      </w:pPr>
      <w:r w:rsidRPr="006B0F1B">
        <w:rPr>
          <w:color w:val="FF637D"/>
        </w:rPr>
        <w:t xml:space="preserve">Photo </w:t>
      </w:r>
      <w:r w:rsidRPr="006B0F1B">
        <w:rPr>
          <w:color w:val="FF637D"/>
        </w:rPr>
        <w:fldChar w:fldCharType="begin"/>
      </w:r>
      <w:r w:rsidRPr="006B0F1B">
        <w:rPr>
          <w:color w:val="FF637D"/>
        </w:rPr>
        <w:instrText xml:space="preserve"> SEQ Photo \* ARABIC </w:instrText>
      </w:r>
      <w:r w:rsidRPr="006B0F1B">
        <w:rPr>
          <w:color w:val="FF637D"/>
        </w:rPr>
        <w:fldChar w:fldCharType="separate"/>
      </w:r>
      <w:r w:rsidR="009911AE">
        <w:rPr>
          <w:noProof/>
          <w:color w:val="FF637D"/>
        </w:rPr>
        <w:t>18</w:t>
      </w:r>
      <w:r w:rsidRPr="006B0F1B">
        <w:rPr>
          <w:color w:val="FF637D"/>
        </w:rPr>
        <w:fldChar w:fldCharType="end"/>
      </w:r>
      <w:r w:rsidRPr="006B0F1B">
        <w:rPr>
          <w:color w:val="FF637D"/>
        </w:rPr>
        <w:t>: Craft Market</w:t>
      </w:r>
    </w:p>
    <w:p w:rsidR="00C61F8A" w:rsidRDefault="00C61F8A" w:rsidP="00C61F8A">
      <w:pPr>
        <w:spacing w:after="0" w:line="240" w:lineRule="auto"/>
        <w:ind w:left="851"/>
        <w:jc w:val="both"/>
      </w:pPr>
    </w:p>
    <w:p w:rsidR="00B24D59" w:rsidRPr="00251B67" w:rsidRDefault="009F7D9A" w:rsidP="00251B67">
      <w:pPr>
        <w:spacing w:after="0" w:line="240" w:lineRule="auto"/>
        <w:ind w:left="851"/>
        <w:jc w:val="center"/>
        <w:rPr>
          <w:b/>
          <w:i/>
          <w:color w:val="645D9C"/>
        </w:rPr>
      </w:pPr>
      <w:r w:rsidRPr="00251B67">
        <w:rPr>
          <w:b/>
          <w:i/>
          <w:color w:val="645D9C"/>
        </w:rPr>
        <w:t>“I have been doing regular Saturday markets for 3 years in this area and today was my most profita</w:t>
      </w:r>
      <w:r w:rsidR="00B24D59" w:rsidRPr="00251B67">
        <w:rPr>
          <w:b/>
          <w:i/>
          <w:color w:val="645D9C"/>
        </w:rPr>
        <w:t>ble yet”</w:t>
      </w:r>
    </w:p>
    <w:p w:rsidR="009F7D9A" w:rsidRPr="00251B67" w:rsidRDefault="00B24D59" w:rsidP="00251B67">
      <w:pPr>
        <w:spacing w:after="0" w:line="240" w:lineRule="auto"/>
        <w:ind w:left="851"/>
        <w:jc w:val="center"/>
        <w:rPr>
          <w:i/>
          <w:color w:val="645D9C"/>
        </w:rPr>
      </w:pPr>
      <w:r w:rsidRPr="00251B67">
        <w:rPr>
          <w:i/>
          <w:color w:val="645D9C"/>
        </w:rPr>
        <w:t>JD Eaton, Stallholder</w:t>
      </w:r>
    </w:p>
    <w:p w:rsidR="00B24D59" w:rsidRPr="00B24D59" w:rsidRDefault="00B24D59" w:rsidP="00251B67">
      <w:pPr>
        <w:spacing w:after="0" w:line="240" w:lineRule="auto"/>
        <w:ind w:left="1080"/>
        <w:jc w:val="center"/>
        <w:rPr>
          <w:i/>
          <w:color w:val="645D9C"/>
        </w:rPr>
      </w:pPr>
    </w:p>
    <w:p w:rsidR="00B24D59" w:rsidRPr="00251B67" w:rsidRDefault="00673F91" w:rsidP="00251B67">
      <w:pPr>
        <w:shd w:val="clear" w:color="auto" w:fill="FFFFFF"/>
        <w:spacing w:after="0" w:line="240" w:lineRule="auto"/>
        <w:ind w:left="851" w:right="120"/>
        <w:jc w:val="center"/>
        <w:rPr>
          <w:b/>
          <w:color w:val="645D9C"/>
        </w:rPr>
      </w:pPr>
      <w:r w:rsidRPr="00251B67">
        <w:rPr>
          <w:b/>
          <w:i/>
          <w:color w:val="645D9C"/>
        </w:rPr>
        <w:t>“It really is an ideal situation today and what we need is for people to come into Ramsey, see that it is thriving and that people are happy and really enjoying a Saturday in old England”</w:t>
      </w:r>
    </w:p>
    <w:p w:rsidR="003608A8" w:rsidRPr="00251B67" w:rsidRDefault="00673F91" w:rsidP="00251B67">
      <w:pPr>
        <w:shd w:val="clear" w:color="auto" w:fill="FFFFFF"/>
        <w:spacing w:after="0" w:line="240" w:lineRule="auto"/>
        <w:ind w:left="851" w:right="120"/>
        <w:jc w:val="center"/>
        <w:rPr>
          <w:color w:val="645D9C"/>
        </w:rPr>
      </w:pPr>
      <w:r w:rsidRPr="00251B67">
        <w:rPr>
          <w:color w:val="645D9C"/>
        </w:rPr>
        <w:t>P</w:t>
      </w:r>
      <w:r w:rsidR="00251B67">
        <w:rPr>
          <w:color w:val="645D9C"/>
        </w:rPr>
        <w:t>at Taylor, former Mayor, Ramsey</w:t>
      </w:r>
    </w:p>
    <w:p w:rsidR="00673F91" w:rsidRPr="00B24D59" w:rsidRDefault="00673F91" w:rsidP="00B24D59">
      <w:pPr>
        <w:shd w:val="clear" w:color="auto" w:fill="FFFFFF"/>
        <w:spacing w:after="0" w:line="240" w:lineRule="auto"/>
        <w:ind w:right="120"/>
        <w:jc w:val="center"/>
        <w:rPr>
          <w:color w:val="645D9C"/>
        </w:rPr>
      </w:pPr>
    </w:p>
    <w:p w:rsidR="00B24D59" w:rsidRPr="00251B67" w:rsidRDefault="00673F91" w:rsidP="00251B67">
      <w:pPr>
        <w:shd w:val="clear" w:color="auto" w:fill="FFFFFF"/>
        <w:spacing w:after="0" w:line="240" w:lineRule="auto"/>
        <w:ind w:left="1440" w:right="120"/>
        <w:jc w:val="center"/>
        <w:rPr>
          <w:b/>
          <w:i/>
          <w:color w:val="645D9C"/>
        </w:rPr>
      </w:pPr>
      <w:r w:rsidRPr="00251B67">
        <w:rPr>
          <w:b/>
          <w:i/>
          <w:color w:val="645D9C"/>
        </w:rPr>
        <w:t>“It’s nice to see everyone stopping and talking</w:t>
      </w:r>
      <w:r w:rsidR="00B56BE1" w:rsidRPr="00251B67">
        <w:rPr>
          <w:b/>
          <w:i/>
          <w:color w:val="645D9C"/>
        </w:rPr>
        <w:t>.</w:t>
      </w:r>
      <w:r w:rsidR="00B24D59" w:rsidRPr="00251B67">
        <w:rPr>
          <w:b/>
          <w:i/>
          <w:color w:val="645D9C"/>
        </w:rPr>
        <w:t>”</w:t>
      </w:r>
    </w:p>
    <w:p w:rsidR="00673F91" w:rsidRPr="00251B67" w:rsidRDefault="00B56BE1" w:rsidP="00251B67">
      <w:pPr>
        <w:shd w:val="clear" w:color="auto" w:fill="FFFFFF"/>
        <w:spacing w:after="0" w:line="240" w:lineRule="auto"/>
        <w:ind w:left="1440" w:right="120"/>
        <w:jc w:val="center"/>
        <w:rPr>
          <w:color w:val="645D9C"/>
        </w:rPr>
      </w:pPr>
      <w:r w:rsidRPr="00251B67">
        <w:rPr>
          <w:color w:val="645D9C"/>
        </w:rPr>
        <w:t>Craft Festival visitor</w:t>
      </w:r>
    </w:p>
    <w:p w:rsidR="00673F91" w:rsidRPr="00B24D59" w:rsidRDefault="00673F91" w:rsidP="00B24D59">
      <w:pPr>
        <w:shd w:val="clear" w:color="auto" w:fill="FFFFFF"/>
        <w:spacing w:after="0" w:line="240" w:lineRule="auto"/>
        <w:ind w:right="120"/>
        <w:jc w:val="center"/>
        <w:rPr>
          <w:i/>
          <w:color w:val="645D9C"/>
        </w:rPr>
      </w:pPr>
    </w:p>
    <w:p w:rsidR="00B24D59" w:rsidRPr="00C61F8A" w:rsidRDefault="00673F91" w:rsidP="00C61F8A">
      <w:pPr>
        <w:shd w:val="clear" w:color="auto" w:fill="FFFFFF"/>
        <w:spacing w:after="0" w:line="240" w:lineRule="auto"/>
        <w:ind w:left="1440" w:right="120"/>
        <w:jc w:val="center"/>
        <w:rPr>
          <w:b/>
          <w:i/>
          <w:color w:val="645D9C"/>
        </w:rPr>
      </w:pPr>
      <w:r w:rsidRPr="00C61F8A">
        <w:rPr>
          <w:b/>
          <w:i/>
          <w:color w:val="645D9C"/>
        </w:rPr>
        <w:t>“How wonderful that people are staying, usually people just nip in and out</w:t>
      </w:r>
      <w:r w:rsidR="00B56BE1" w:rsidRPr="00C61F8A">
        <w:rPr>
          <w:b/>
          <w:i/>
          <w:color w:val="645D9C"/>
        </w:rPr>
        <w:t>.</w:t>
      </w:r>
      <w:r w:rsidR="00B24D59" w:rsidRPr="00C61F8A">
        <w:rPr>
          <w:b/>
          <w:i/>
          <w:color w:val="645D9C"/>
        </w:rPr>
        <w:t>”</w:t>
      </w:r>
    </w:p>
    <w:p w:rsidR="00673F91" w:rsidRPr="00C61F8A" w:rsidRDefault="00B56BE1" w:rsidP="00C61F8A">
      <w:pPr>
        <w:shd w:val="clear" w:color="auto" w:fill="FFFFFF"/>
        <w:spacing w:after="0" w:line="240" w:lineRule="auto"/>
        <w:ind w:left="1440" w:right="120"/>
        <w:jc w:val="center"/>
        <w:rPr>
          <w:color w:val="645D9C"/>
        </w:rPr>
      </w:pPr>
      <w:r w:rsidRPr="00C61F8A">
        <w:rPr>
          <w:color w:val="645D9C"/>
        </w:rPr>
        <w:t>Craft Festival visitor</w:t>
      </w:r>
    </w:p>
    <w:p w:rsidR="00673F91" w:rsidRPr="002B3C34" w:rsidRDefault="00673F91" w:rsidP="002B3C34">
      <w:pPr>
        <w:shd w:val="clear" w:color="auto" w:fill="FFFFFF"/>
        <w:spacing w:after="0" w:line="240" w:lineRule="auto"/>
        <w:ind w:left="1080" w:right="120"/>
        <w:rPr>
          <w:rFonts w:eastAsia="Times New Roman" w:cs="Helvetica"/>
          <w:szCs w:val="18"/>
          <w:lang w:eastAsia="en-GB"/>
        </w:rPr>
      </w:pPr>
    </w:p>
    <w:p w:rsidR="003608A8" w:rsidRPr="00C61F8A" w:rsidRDefault="003608A8" w:rsidP="00C61F8A">
      <w:pPr>
        <w:shd w:val="clear" w:color="auto" w:fill="FFFFFF"/>
        <w:spacing w:after="0" w:line="240" w:lineRule="auto"/>
        <w:ind w:left="851"/>
        <w:jc w:val="center"/>
        <w:rPr>
          <w:rFonts w:eastAsia="Times New Roman" w:cs="Helvetica"/>
          <w:b/>
          <w:i/>
          <w:color w:val="645D9C"/>
          <w:lang w:eastAsia="en-GB"/>
        </w:rPr>
      </w:pPr>
      <w:r w:rsidRPr="00C61F8A">
        <w:rPr>
          <w:rFonts w:eastAsia="Times New Roman" w:cs="Helvetica"/>
          <w:b/>
          <w:i/>
          <w:color w:val="645D9C"/>
          <w:lang w:eastAsia="en-GB"/>
        </w:rPr>
        <w:t xml:space="preserve">Today has been the busiest day ever in the history of </w:t>
      </w:r>
      <w:proofErr w:type="spellStart"/>
      <w:r w:rsidRPr="00C61F8A">
        <w:rPr>
          <w:rFonts w:eastAsia="Times New Roman" w:cs="Helvetica"/>
          <w:b/>
          <w:i/>
          <w:color w:val="645D9C"/>
          <w:lang w:eastAsia="en-GB"/>
        </w:rPr>
        <w:t>Wildfrost</w:t>
      </w:r>
      <w:proofErr w:type="spellEnd"/>
      <w:r w:rsidRPr="00C61F8A">
        <w:rPr>
          <w:rFonts w:eastAsia="Times New Roman" w:cs="Helvetica"/>
          <w:b/>
          <w:i/>
          <w:color w:val="645D9C"/>
          <w:lang w:eastAsia="en-GB"/>
        </w:rPr>
        <w:t xml:space="preserve"> cafe! Thank you to my fabulous staff (Maria and Maur</w:t>
      </w:r>
      <w:r w:rsidR="002B3C34" w:rsidRPr="00C61F8A">
        <w:rPr>
          <w:rFonts w:eastAsia="Times New Roman" w:cs="Helvetica"/>
          <w:b/>
          <w:i/>
          <w:color w:val="645D9C"/>
          <w:lang w:eastAsia="en-GB"/>
        </w:rPr>
        <w:t xml:space="preserve">een) and my wonderful customers. </w:t>
      </w:r>
      <w:r w:rsidRPr="00C61F8A">
        <w:rPr>
          <w:rFonts w:eastAsia="Times New Roman" w:cs="Helvetica"/>
          <w:b/>
          <w:i/>
          <w:color w:val="645D9C"/>
          <w:lang w:eastAsia="en-GB"/>
        </w:rPr>
        <w:t>Also a huge thank you to Ann Cuthbert and her team for organising a wonderful festival</w:t>
      </w:r>
      <w:r w:rsidR="002B3C34" w:rsidRPr="00C61F8A">
        <w:rPr>
          <w:rFonts w:eastAsia="Times New Roman" w:cs="Helvetica"/>
          <w:b/>
          <w:i/>
          <w:color w:val="645D9C"/>
          <w:lang w:eastAsia="en-GB"/>
        </w:rPr>
        <w:t xml:space="preserve"> of crafts in Ramsey town today</w:t>
      </w:r>
    </w:p>
    <w:p w:rsidR="002B3C34" w:rsidRPr="00C61F8A" w:rsidRDefault="002B3C34" w:rsidP="00C61F8A">
      <w:pPr>
        <w:shd w:val="clear" w:color="auto" w:fill="FFFFFF"/>
        <w:spacing w:after="0" w:line="240" w:lineRule="auto"/>
        <w:ind w:left="851" w:right="120"/>
        <w:jc w:val="center"/>
        <w:rPr>
          <w:rFonts w:eastAsia="Times New Roman" w:cs="Helvetica"/>
          <w:i/>
          <w:color w:val="645D9C"/>
          <w:lang w:eastAsia="en-GB"/>
        </w:rPr>
      </w:pPr>
      <w:r w:rsidRPr="00C61F8A">
        <w:rPr>
          <w:rFonts w:eastAsia="Times New Roman" w:cs="Helvetica"/>
          <w:i/>
          <w:noProof/>
          <w:color w:val="645D9C"/>
          <w:lang w:eastAsia="en-GB"/>
        </w:rPr>
        <w:t xml:space="preserve">Wildfrost Café Facebook page- </w:t>
      </w:r>
      <w:hyperlink r:id="rId42" w:history="1">
        <w:r w:rsidRPr="00C61F8A">
          <w:rPr>
            <w:rFonts w:eastAsia="Times New Roman" w:cs="Helvetica"/>
            <w:i/>
            <w:color w:val="645D9C"/>
            <w:lang w:eastAsia="en-GB"/>
          </w:rPr>
          <w:t>24 September 2016</w:t>
        </w:r>
      </w:hyperlink>
    </w:p>
    <w:p w:rsidR="005C4CF9" w:rsidRPr="00B24D59" w:rsidRDefault="005C4CF9" w:rsidP="00B24D59">
      <w:pPr>
        <w:shd w:val="clear" w:color="auto" w:fill="FFFFFF"/>
        <w:spacing w:after="0" w:line="240" w:lineRule="auto"/>
        <w:ind w:left="1080"/>
        <w:rPr>
          <w:rFonts w:eastAsia="Times New Roman" w:cs="Helvetica"/>
          <w:i/>
          <w:lang w:eastAsia="en-GB"/>
        </w:rPr>
      </w:pPr>
    </w:p>
    <w:p w:rsidR="005C4CF9" w:rsidRPr="00C61F8A" w:rsidRDefault="005C4CF9" w:rsidP="00C61F8A">
      <w:pPr>
        <w:shd w:val="clear" w:color="auto" w:fill="FFFFFF"/>
        <w:spacing w:after="0" w:line="240" w:lineRule="auto"/>
        <w:ind w:left="851"/>
        <w:rPr>
          <w:rFonts w:eastAsia="Times New Roman" w:cs="Helvetica"/>
          <w:lang w:eastAsia="en-GB"/>
        </w:rPr>
      </w:pPr>
      <w:r w:rsidRPr="00C61F8A">
        <w:rPr>
          <w:rFonts w:eastAsia="Times New Roman" w:cs="Helvetica"/>
          <w:lang w:eastAsia="en-GB"/>
        </w:rPr>
        <w:t>When the event was repeated in 2017 there was a similarly positive response and, despite a cold day, the town enjoyed its busiest day of the year to date. Retailers utilised the space in front of their shop to put on craft workshops and the fish an</w:t>
      </w:r>
      <w:r w:rsidR="000A39F8" w:rsidRPr="00C61F8A">
        <w:rPr>
          <w:rFonts w:eastAsia="Times New Roman" w:cs="Helvetica"/>
          <w:lang w:eastAsia="en-GB"/>
        </w:rPr>
        <w:t>d chip shop is planning to put o</w:t>
      </w:r>
      <w:r w:rsidRPr="00C61F8A">
        <w:rPr>
          <w:rFonts w:eastAsia="Times New Roman" w:cs="Helvetica"/>
          <w:lang w:eastAsia="en-GB"/>
        </w:rPr>
        <w:t xml:space="preserve">ut tables and </w:t>
      </w:r>
      <w:r w:rsidR="00B24D59" w:rsidRPr="00C61F8A">
        <w:rPr>
          <w:rFonts w:eastAsia="Times New Roman" w:cs="Helvetica"/>
          <w:lang w:eastAsia="en-GB"/>
        </w:rPr>
        <w:t>chairs on the street next time.</w:t>
      </w:r>
    </w:p>
    <w:p w:rsidR="006A1E18" w:rsidRPr="00B24D59" w:rsidRDefault="006A1E18" w:rsidP="00B24D59">
      <w:pPr>
        <w:shd w:val="clear" w:color="auto" w:fill="FFFFFF"/>
        <w:spacing w:after="0" w:line="240" w:lineRule="auto"/>
        <w:ind w:left="1080"/>
        <w:rPr>
          <w:rFonts w:eastAsia="Times New Roman" w:cs="Helvetica"/>
          <w:lang w:eastAsia="en-GB"/>
        </w:rPr>
      </w:pPr>
    </w:p>
    <w:p w:rsidR="005C4CF9" w:rsidRPr="00C61F8A" w:rsidRDefault="005C4CF9" w:rsidP="00C61F8A">
      <w:pPr>
        <w:shd w:val="clear" w:color="auto" w:fill="FFFFFF"/>
        <w:spacing w:after="0" w:line="240" w:lineRule="auto"/>
        <w:ind w:left="851"/>
        <w:jc w:val="center"/>
        <w:rPr>
          <w:rFonts w:eastAsia="Times New Roman" w:cs="Helvetica"/>
          <w:b/>
          <w:color w:val="645D9C"/>
          <w:lang w:eastAsia="en-GB"/>
        </w:rPr>
      </w:pPr>
      <w:r w:rsidRPr="00C61F8A">
        <w:rPr>
          <w:rFonts w:eastAsia="Times New Roman" w:cs="Helvetica"/>
          <w:b/>
          <w:i/>
          <w:color w:val="645D9C"/>
          <w:lang w:eastAsia="en-GB"/>
        </w:rPr>
        <w:t>Ramsey festival of Crafts was a good day. Lots of amazing local crafts</w:t>
      </w:r>
      <w:r w:rsidR="00B24D59" w:rsidRPr="00C61F8A">
        <w:rPr>
          <w:rFonts w:eastAsia="Times New Roman" w:cs="Helvetica"/>
          <w:b/>
          <w:i/>
          <w:color w:val="645D9C"/>
          <w:lang w:eastAsia="en-GB"/>
        </w:rPr>
        <w:t xml:space="preserve"> were on show. We set up a work</w:t>
      </w:r>
      <w:r w:rsidRPr="00C61F8A">
        <w:rPr>
          <w:rFonts w:eastAsia="Times New Roman" w:cs="Helvetica"/>
          <w:b/>
          <w:i/>
          <w:color w:val="645D9C"/>
          <w:lang w:eastAsia="en-GB"/>
        </w:rPr>
        <w:t>shop outside giving folks an opportunity to use the chalk paints for free. Some people went to the local hospital charity shop to buy glass and ceramic pots to paint. We also had some wooden bu</w:t>
      </w:r>
      <w:r w:rsidR="00B24D59" w:rsidRPr="00C61F8A">
        <w:rPr>
          <w:rFonts w:eastAsia="Times New Roman" w:cs="Helvetica"/>
          <w:b/>
          <w:i/>
          <w:color w:val="645D9C"/>
          <w:lang w:eastAsia="en-GB"/>
        </w:rPr>
        <w:t>tterflies to paint and frames</w:t>
      </w:r>
      <w:r w:rsidRPr="00C61F8A">
        <w:rPr>
          <w:rFonts w:eastAsia="Times New Roman" w:cs="Helvetica"/>
          <w:b/>
          <w:i/>
          <w:color w:val="645D9C"/>
          <w:lang w:eastAsia="en-GB"/>
        </w:rPr>
        <w:t>. Harry had painted a glass pot for his mums Cactus and Amelia painted a beautiful butterfly for her bedroom</w:t>
      </w:r>
      <w:r w:rsidRPr="00C61F8A">
        <w:rPr>
          <w:rFonts w:eastAsia="Times New Roman" w:cs="Helvetica"/>
          <w:b/>
          <w:color w:val="645D9C"/>
          <w:lang w:eastAsia="en-GB"/>
        </w:rPr>
        <w:t>.</w:t>
      </w:r>
    </w:p>
    <w:p w:rsidR="002B3C34" w:rsidRPr="00C61F8A" w:rsidRDefault="002B3C34" w:rsidP="00C61F8A">
      <w:pPr>
        <w:shd w:val="clear" w:color="auto" w:fill="FFFFFF"/>
        <w:spacing w:after="0" w:line="240" w:lineRule="auto"/>
        <w:ind w:left="851"/>
        <w:jc w:val="center"/>
        <w:rPr>
          <w:rFonts w:eastAsia="Times New Roman" w:cs="Helvetica"/>
          <w:i/>
          <w:color w:val="645D9C"/>
          <w:lang w:eastAsia="en-GB"/>
        </w:rPr>
      </w:pPr>
      <w:r w:rsidRPr="00C61F8A">
        <w:rPr>
          <w:rFonts w:eastAsia="Times New Roman" w:cs="Helvetica"/>
          <w:i/>
          <w:color w:val="645D9C"/>
          <w:lang w:eastAsia="en-GB"/>
        </w:rPr>
        <w:t xml:space="preserve">Simply </w:t>
      </w:r>
      <w:proofErr w:type="spellStart"/>
      <w:r w:rsidRPr="00C61F8A">
        <w:rPr>
          <w:rFonts w:eastAsia="Times New Roman" w:cs="Helvetica"/>
          <w:i/>
          <w:color w:val="645D9C"/>
          <w:lang w:eastAsia="en-GB"/>
        </w:rPr>
        <w:t>Snugg</w:t>
      </w:r>
      <w:proofErr w:type="spellEnd"/>
      <w:r w:rsidRPr="00C61F8A">
        <w:rPr>
          <w:rFonts w:eastAsia="Times New Roman" w:cs="Helvetica"/>
          <w:i/>
          <w:color w:val="645D9C"/>
          <w:lang w:eastAsia="en-GB"/>
        </w:rPr>
        <w:t xml:space="preserve"> Home Décor Facebook page</w:t>
      </w:r>
    </w:p>
    <w:p w:rsidR="00B24D59" w:rsidRPr="00B24D59" w:rsidRDefault="00B24D59" w:rsidP="00B24D59">
      <w:pPr>
        <w:shd w:val="clear" w:color="auto" w:fill="FFFFFF"/>
        <w:spacing w:after="0" w:line="240" w:lineRule="auto"/>
        <w:ind w:left="1080"/>
        <w:rPr>
          <w:rFonts w:eastAsia="Times New Roman" w:cs="Helvetica"/>
          <w:lang w:eastAsia="en-GB"/>
        </w:rPr>
      </w:pPr>
    </w:p>
    <w:p w:rsidR="00A43E55" w:rsidRDefault="006A1E18" w:rsidP="00C61F8A">
      <w:pPr>
        <w:keepNext/>
        <w:shd w:val="clear" w:color="auto" w:fill="FFFFFF"/>
        <w:spacing w:after="0" w:line="240" w:lineRule="auto"/>
        <w:jc w:val="center"/>
      </w:pPr>
      <w:r w:rsidRPr="00B24D59">
        <w:rPr>
          <w:noProof/>
          <w:lang w:eastAsia="en-GB"/>
        </w:rPr>
        <w:lastRenderedPageBreak/>
        <w:drawing>
          <wp:inline distT="0" distB="0" distL="0" distR="0" wp14:anchorId="41ECECB3" wp14:editId="3941632C">
            <wp:extent cx="3240000" cy="2430001"/>
            <wp:effectExtent l="0" t="0" r="0" b="8890"/>
            <wp:docPr id="698" name="Picture 698" descr="Image may contain: one or more people and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one or more people and people sitt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000" cy="2430001"/>
                    </a:xfrm>
                    <a:prstGeom prst="rect">
                      <a:avLst/>
                    </a:prstGeom>
                    <a:noFill/>
                    <a:ln>
                      <a:noFill/>
                    </a:ln>
                  </pic:spPr>
                </pic:pic>
              </a:graphicData>
            </a:graphic>
          </wp:inline>
        </w:drawing>
      </w:r>
    </w:p>
    <w:p w:rsidR="00B24D59" w:rsidRDefault="00A43E55" w:rsidP="00C61F8A">
      <w:pPr>
        <w:pStyle w:val="Caption"/>
        <w:spacing w:before="120" w:after="120"/>
        <w:jc w:val="center"/>
        <w:rPr>
          <w:color w:val="FF637D"/>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19</w:t>
      </w:r>
      <w:r w:rsidRPr="00A43E55">
        <w:rPr>
          <w:color w:val="FF637D"/>
        </w:rPr>
        <w:fldChar w:fldCharType="end"/>
      </w:r>
      <w:r w:rsidRPr="00A43E55">
        <w:rPr>
          <w:color w:val="FF637D"/>
        </w:rPr>
        <w:t xml:space="preserve">: </w:t>
      </w:r>
      <w:r w:rsidR="00252C84">
        <w:rPr>
          <w:color w:val="FF637D"/>
        </w:rPr>
        <w:t>Local retailer joins the Craft Festival</w:t>
      </w:r>
    </w:p>
    <w:p w:rsidR="00A43E55" w:rsidRPr="00A43E55" w:rsidRDefault="00A43E55" w:rsidP="00A43E55">
      <w:pPr>
        <w:spacing w:after="0" w:line="240" w:lineRule="auto"/>
      </w:pPr>
    </w:p>
    <w:p w:rsidR="00A43E55" w:rsidRDefault="006A1E18" w:rsidP="00C61F8A">
      <w:pPr>
        <w:keepNext/>
        <w:shd w:val="clear" w:color="auto" w:fill="FFFFFF"/>
        <w:spacing w:after="0" w:line="240" w:lineRule="auto"/>
        <w:jc w:val="center"/>
      </w:pPr>
      <w:r w:rsidRPr="00B24D59">
        <w:rPr>
          <w:noProof/>
          <w:lang w:eastAsia="en-GB"/>
        </w:rPr>
        <w:drawing>
          <wp:inline distT="0" distB="0" distL="0" distR="0" wp14:anchorId="1C866827" wp14:editId="6B56597C">
            <wp:extent cx="3240000" cy="1822440"/>
            <wp:effectExtent l="0" t="0" r="0" b="698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uren Stonebridge &amp; Alison Seery enjoy the festival.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40000" cy="1822440"/>
                    </a:xfrm>
                    <a:prstGeom prst="rect">
                      <a:avLst/>
                    </a:prstGeom>
                  </pic:spPr>
                </pic:pic>
              </a:graphicData>
            </a:graphic>
          </wp:inline>
        </w:drawing>
      </w:r>
    </w:p>
    <w:p w:rsidR="006A1E18" w:rsidRPr="00A43E55" w:rsidRDefault="00A43E55" w:rsidP="00C61F8A">
      <w:pPr>
        <w:pStyle w:val="Caption"/>
        <w:spacing w:before="120" w:after="120"/>
        <w:jc w:val="center"/>
        <w:rPr>
          <w:i/>
          <w:noProof/>
          <w:color w:val="FF637D"/>
          <w:sz w:val="22"/>
          <w:szCs w:val="22"/>
          <w:lang w:eastAsia="en-GB"/>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20</w:t>
      </w:r>
      <w:r w:rsidRPr="00A43E55">
        <w:rPr>
          <w:color w:val="FF637D"/>
        </w:rPr>
        <w:fldChar w:fldCharType="end"/>
      </w:r>
      <w:r w:rsidRPr="00A43E55">
        <w:rPr>
          <w:color w:val="FF637D"/>
        </w:rPr>
        <w:t xml:space="preserve">: </w:t>
      </w:r>
      <w:r w:rsidR="00252C84">
        <w:rPr>
          <w:color w:val="FF637D"/>
        </w:rPr>
        <w:t>Happy with their purchases: a local resident and a volunteer</w:t>
      </w:r>
    </w:p>
    <w:p w:rsidR="006A1E18" w:rsidRPr="00B24D59" w:rsidRDefault="006A1E18" w:rsidP="00A43E55">
      <w:pPr>
        <w:shd w:val="clear" w:color="auto" w:fill="FFFFFF"/>
        <w:spacing w:after="0" w:line="240" w:lineRule="auto"/>
        <w:rPr>
          <w:rFonts w:eastAsia="Times New Roman" w:cs="Helvetica"/>
          <w:lang w:eastAsia="en-GB"/>
        </w:rPr>
      </w:pPr>
    </w:p>
    <w:p w:rsidR="00A43E55" w:rsidRDefault="006A1E18" w:rsidP="00C61F8A">
      <w:pPr>
        <w:keepNext/>
        <w:spacing w:after="0" w:line="240" w:lineRule="auto"/>
        <w:jc w:val="center"/>
      </w:pPr>
      <w:r w:rsidRPr="00B24D59">
        <w:rPr>
          <w:noProof/>
          <w:lang w:eastAsia="en-GB"/>
        </w:rPr>
        <w:drawing>
          <wp:inline distT="0" distB="0" distL="0" distR="0" wp14:anchorId="6AB3E886" wp14:editId="12EC4DE6">
            <wp:extent cx="3240000" cy="2487969"/>
            <wp:effectExtent l="0" t="0" r="0" b="762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g McIlwain with RNT's Anna Bradley-Dorman stocking up on  dog treat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0000" cy="2487969"/>
                    </a:xfrm>
                    <a:prstGeom prst="rect">
                      <a:avLst/>
                    </a:prstGeom>
                  </pic:spPr>
                </pic:pic>
              </a:graphicData>
            </a:graphic>
          </wp:inline>
        </w:drawing>
      </w:r>
    </w:p>
    <w:p w:rsidR="00B24D59" w:rsidRPr="00A43E55" w:rsidRDefault="00A43E55" w:rsidP="00C61F8A">
      <w:pPr>
        <w:pStyle w:val="Caption"/>
        <w:spacing w:before="120" w:after="120"/>
        <w:jc w:val="center"/>
        <w:rPr>
          <w:noProof/>
          <w:color w:val="FF637D"/>
          <w:lang w:eastAsia="en-GB"/>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21</w:t>
      </w:r>
      <w:r w:rsidRPr="00A43E55">
        <w:rPr>
          <w:color w:val="FF637D"/>
        </w:rPr>
        <w:fldChar w:fldCharType="end"/>
      </w:r>
      <w:r w:rsidRPr="00A43E55">
        <w:rPr>
          <w:color w:val="FF637D"/>
        </w:rPr>
        <w:t xml:space="preserve">: </w:t>
      </w:r>
      <w:r w:rsidR="00252C84">
        <w:rPr>
          <w:color w:val="FF637D"/>
        </w:rPr>
        <w:t>Ramsey Mayor, Doug McIlwain at the craft festival with a volunteer</w:t>
      </w:r>
    </w:p>
    <w:p w:rsidR="00A43E55" w:rsidRPr="00B24D59" w:rsidRDefault="00A43E55" w:rsidP="00A43E55">
      <w:pPr>
        <w:spacing w:after="0" w:line="240" w:lineRule="auto"/>
        <w:jc w:val="center"/>
        <w:rPr>
          <w:noProof/>
          <w:lang w:eastAsia="en-GB"/>
        </w:rPr>
      </w:pPr>
    </w:p>
    <w:p w:rsidR="00A43E55" w:rsidRDefault="006A1E18" w:rsidP="00C61F8A">
      <w:pPr>
        <w:keepNext/>
        <w:spacing w:after="0" w:line="240" w:lineRule="auto"/>
        <w:jc w:val="center"/>
      </w:pPr>
      <w:r>
        <w:rPr>
          <w:noProof/>
          <w:lang w:eastAsia="en-GB"/>
        </w:rPr>
        <w:lastRenderedPageBreak/>
        <w:drawing>
          <wp:inline distT="0" distB="0" distL="0" distR="0" wp14:anchorId="0E7535A4" wp14:editId="41979A30">
            <wp:extent cx="3240000" cy="2051470"/>
            <wp:effectExtent l="0" t="0" r="0" b="635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en Gammons &amp; Adela Costello, Deputy Mayor, at Belle's Tea Shop.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40000" cy="2051470"/>
                    </a:xfrm>
                    <a:prstGeom prst="rect">
                      <a:avLst/>
                    </a:prstGeom>
                  </pic:spPr>
                </pic:pic>
              </a:graphicData>
            </a:graphic>
          </wp:inline>
        </w:drawing>
      </w:r>
    </w:p>
    <w:p w:rsidR="00B24D59" w:rsidRPr="00A43E55" w:rsidRDefault="00A43E55" w:rsidP="00C61F8A">
      <w:pPr>
        <w:pStyle w:val="Caption"/>
        <w:spacing w:before="120" w:after="120"/>
        <w:jc w:val="center"/>
        <w:rPr>
          <w:noProof/>
          <w:color w:val="FF637D"/>
          <w:lang w:eastAsia="en-GB"/>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22</w:t>
      </w:r>
      <w:r w:rsidRPr="00A43E55">
        <w:rPr>
          <w:color w:val="FF637D"/>
        </w:rPr>
        <w:fldChar w:fldCharType="end"/>
      </w:r>
      <w:r w:rsidRPr="00A43E55">
        <w:rPr>
          <w:color w:val="FF637D"/>
        </w:rPr>
        <w:t xml:space="preserve">: </w:t>
      </w:r>
      <w:r w:rsidR="00252C84">
        <w:rPr>
          <w:color w:val="FF637D"/>
        </w:rPr>
        <w:t>Deputy Mayor, Adela Costello, supporting Belle’s Vintage Tea Room with local retailer Karen Gammons</w:t>
      </w:r>
    </w:p>
    <w:p w:rsidR="00B24D59" w:rsidRPr="00B24D59" w:rsidRDefault="00B24D59" w:rsidP="00B24D59">
      <w:pPr>
        <w:pStyle w:val="ListParagraph"/>
        <w:spacing w:after="0" w:line="240" w:lineRule="auto"/>
        <w:ind w:left="1080"/>
        <w:contextualSpacing w:val="0"/>
      </w:pPr>
    </w:p>
    <w:p w:rsidR="00A43E55" w:rsidRPr="00C61F8A" w:rsidRDefault="00D43D46" w:rsidP="00F86AD7">
      <w:pPr>
        <w:pStyle w:val="ListParagraph"/>
        <w:numPr>
          <w:ilvl w:val="3"/>
          <w:numId w:val="2"/>
        </w:numPr>
        <w:spacing w:after="0" w:line="240" w:lineRule="auto"/>
        <w:contextualSpacing w:val="0"/>
        <w:rPr>
          <w:color w:val="645D9C"/>
        </w:rPr>
      </w:pPr>
      <w:r w:rsidRPr="00C61F8A">
        <w:rPr>
          <w:color w:val="645D9C"/>
        </w:rPr>
        <w:t xml:space="preserve">Treasure Island </w:t>
      </w:r>
      <w:r w:rsidR="00A43E55" w:rsidRPr="00C61F8A">
        <w:rPr>
          <w:color w:val="645D9C"/>
        </w:rPr>
        <w:t xml:space="preserve">– 9 </w:t>
      </w:r>
      <w:r w:rsidRPr="00C61F8A">
        <w:rPr>
          <w:color w:val="645D9C"/>
        </w:rPr>
        <w:t>December 2016</w:t>
      </w:r>
    </w:p>
    <w:p w:rsidR="00D43D46" w:rsidRPr="00A43E55" w:rsidRDefault="00D43D46" w:rsidP="00C61F8A">
      <w:pPr>
        <w:spacing w:after="0" w:line="240" w:lineRule="auto"/>
        <w:ind w:left="851"/>
      </w:pPr>
      <w:r>
        <w:t xml:space="preserve">Christmas </w:t>
      </w:r>
      <w:r w:rsidRPr="00D43D46">
        <w:t>saw</w:t>
      </w:r>
      <w:r>
        <w:t xml:space="preserve"> Treasure Island, a family show at the Drill Hall on the 1940s Camp. Affordably priced for anyone in Ramsey at £16 for a ticket for 5, there was an audience of 12</w:t>
      </w:r>
      <w:r w:rsidR="00A43E55">
        <w:t>0 despite the 4 week lead time.</w:t>
      </w:r>
    </w:p>
    <w:p w:rsidR="00A43E55" w:rsidRPr="00C61F8A" w:rsidRDefault="00A43E55" w:rsidP="00A43E55">
      <w:pPr>
        <w:spacing w:after="0" w:line="240" w:lineRule="auto"/>
        <w:jc w:val="center"/>
      </w:pPr>
    </w:p>
    <w:p w:rsidR="00A43E55" w:rsidRPr="00C61F8A" w:rsidRDefault="00D43D46" w:rsidP="00C61F8A">
      <w:pPr>
        <w:spacing w:after="0" w:line="240" w:lineRule="auto"/>
        <w:jc w:val="center"/>
        <w:rPr>
          <w:b/>
          <w:i/>
          <w:color w:val="645D9C"/>
        </w:rPr>
      </w:pPr>
      <w:r w:rsidRPr="00C61F8A">
        <w:rPr>
          <w:b/>
          <w:i/>
          <w:color w:val="645D9C"/>
        </w:rPr>
        <w:t xml:space="preserve">“We loved Ramsey </w:t>
      </w:r>
      <w:r w:rsidR="00A43E55" w:rsidRPr="00C61F8A">
        <w:rPr>
          <w:b/>
          <w:i/>
          <w:color w:val="645D9C"/>
        </w:rPr>
        <w:t>and</w:t>
      </w:r>
      <w:r w:rsidRPr="00C61F8A">
        <w:rPr>
          <w:b/>
          <w:i/>
          <w:color w:val="645D9C"/>
        </w:rPr>
        <w:t xml:space="preserve"> it was definitely one of our favourites for the show</w:t>
      </w:r>
      <w:r w:rsidR="00A43E55" w:rsidRPr="00C61F8A">
        <w:rPr>
          <w:b/>
          <w:i/>
          <w:color w:val="645D9C"/>
        </w:rPr>
        <w:t>- the audience was so engaging and vibrant and</w:t>
      </w:r>
      <w:r w:rsidRPr="00C61F8A">
        <w:rPr>
          <w:b/>
          <w:i/>
          <w:color w:val="645D9C"/>
        </w:rPr>
        <w:t xml:space="preserve"> that made the show</w:t>
      </w:r>
      <w:r w:rsidR="00A43E55" w:rsidRPr="00C61F8A">
        <w:rPr>
          <w:b/>
          <w:i/>
          <w:color w:val="645D9C"/>
        </w:rPr>
        <w:t>. We cannot wait to come back.”</w:t>
      </w:r>
    </w:p>
    <w:p w:rsidR="002873BA" w:rsidRPr="00C61F8A" w:rsidRDefault="00D43D46" w:rsidP="00C61F8A">
      <w:pPr>
        <w:spacing w:after="0" w:line="240" w:lineRule="auto"/>
        <w:jc w:val="center"/>
        <w:rPr>
          <w:i/>
          <w:color w:val="645D9C"/>
        </w:rPr>
      </w:pPr>
      <w:r w:rsidRPr="00C61F8A">
        <w:rPr>
          <w:i/>
          <w:color w:val="645D9C"/>
        </w:rPr>
        <w:t xml:space="preserve">Tom Fox, </w:t>
      </w:r>
      <w:proofErr w:type="spellStart"/>
      <w:r w:rsidRPr="00C61F8A">
        <w:rPr>
          <w:i/>
          <w:color w:val="645D9C"/>
        </w:rPr>
        <w:t>Lamphouse</w:t>
      </w:r>
      <w:proofErr w:type="spellEnd"/>
      <w:r w:rsidRPr="00C61F8A">
        <w:rPr>
          <w:i/>
          <w:color w:val="645D9C"/>
        </w:rPr>
        <w:t xml:space="preserve"> Theatre</w:t>
      </w:r>
    </w:p>
    <w:p w:rsidR="00A43E55" w:rsidRPr="00A43E55" w:rsidRDefault="00A43E55" w:rsidP="00A43E55">
      <w:pPr>
        <w:spacing w:after="0" w:line="240" w:lineRule="auto"/>
      </w:pPr>
    </w:p>
    <w:p w:rsidR="00A43E55" w:rsidRDefault="002873BA" w:rsidP="00C61F8A">
      <w:pPr>
        <w:keepNext/>
        <w:jc w:val="center"/>
      </w:pPr>
      <w:r w:rsidRPr="00A43E55">
        <w:rPr>
          <w:noProof/>
          <w:lang w:eastAsia="en-GB"/>
        </w:rPr>
        <w:drawing>
          <wp:inline distT="0" distB="0" distL="0" distR="0" wp14:anchorId="7002F375" wp14:editId="3C42CF68">
            <wp:extent cx="3240000" cy="2206193"/>
            <wp:effectExtent l="0" t="0" r="0" b="381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year's Treasure Islan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0000" cy="2206193"/>
                    </a:xfrm>
                    <a:prstGeom prst="rect">
                      <a:avLst/>
                    </a:prstGeom>
                  </pic:spPr>
                </pic:pic>
              </a:graphicData>
            </a:graphic>
          </wp:inline>
        </w:drawing>
      </w:r>
    </w:p>
    <w:p w:rsidR="002873BA" w:rsidRPr="00A43E55" w:rsidRDefault="00A43E55" w:rsidP="00C61F8A">
      <w:pPr>
        <w:pStyle w:val="Caption"/>
        <w:spacing w:before="120" w:after="120"/>
        <w:jc w:val="center"/>
        <w:rPr>
          <w:color w:val="FF637D"/>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23</w:t>
      </w:r>
      <w:r w:rsidRPr="00A43E55">
        <w:rPr>
          <w:color w:val="FF637D"/>
        </w:rPr>
        <w:fldChar w:fldCharType="end"/>
      </w:r>
      <w:r w:rsidRPr="00A43E55">
        <w:rPr>
          <w:color w:val="FF637D"/>
        </w:rPr>
        <w:t>: Theatre production</w:t>
      </w:r>
      <w:r w:rsidR="002B3C34">
        <w:rPr>
          <w:color w:val="FF637D"/>
        </w:rPr>
        <w:t xml:space="preserve"> of Treasure I</w:t>
      </w:r>
      <w:r>
        <w:rPr>
          <w:color w:val="FF637D"/>
        </w:rPr>
        <w:t>sland</w:t>
      </w:r>
    </w:p>
    <w:p w:rsidR="00A43E55" w:rsidRDefault="00A43E55" w:rsidP="006B0F1B">
      <w:pPr>
        <w:spacing w:after="0" w:line="240" w:lineRule="auto"/>
      </w:pPr>
    </w:p>
    <w:p w:rsidR="006B0F1B" w:rsidRPr="00A43E55" w:rsidRDefault="006B0F1B" w:rsidP="006B0F1B">
      <w:pPr>
        <w:spacing w:after="0" w:line="240" w:lineRule="auto"/>
      </w:pPr>
    </w:p>
    <w:p w:rsidR="00C61F8A" w:rsidRPr="00C61F8A" w:rsidRDefault="00C61F8A" w:rsidP="006B0F1B">
      <w:pPr>
        <w:pStyle w:val="ListParagraph"/>
        <w:numPr>
          <w:ilvl w:val="2"/>
          <w:numId w:val="2"/>
        </w:numPr>
        <w:spacing w:after="0" w:line="240" w:lineRule="auto"/>
        <w:rPr>
          <w:color w:val="FF637D"/>
        </w:rPr>
      </w:pPr>
      <w:r w:rsidRPr="00C61F8A">
        <w:rPr>
          <w:color w:val="FF637D"/>
        </w:rPr>
        <w:t>Partnerships outside Ramsey</w:t>
      </w:r>
    </w:p>
    <w:p w:rsidR="00A43E55" w:rsidRDefault="00BA4CFE" w:rsidP="00C61F8A">
      <w:pPr>
        <w:spacing w:after="0" w:line="240" w:lineRule="auto"/>
        <w:ind w:left="425"/>
      </w:pPr>
      <w:r>
        <w:t>As well as Ramsey’s heritage attractions, the Project has also worked with partners from outside Ramsey to attrac</w:t>
      </w:r>
      <w:r w:rsidR="00A43E55">
        <w:t>t tourists to visit:</w:t>
      </w:r>
    </w:p>
    <w:p w:rsidR="00A43E55" w:rsidRPr="00C61F8A" w:rsidRDefault="00A43E55" w:rsidP="00A43E55">
      <w:pPr>
        <w:pStyle w:val="ListParagraph"/>
        <w:spacing w:after="0" w:line="240" w:lineRule="auto"/>
        <w:ind w:left="1080"/>
      </w:pPr>
    </w:p>
    <w:p w:rsidR="009422D8" w:rsidRPr="00C61F8A" w:rsidRDefault="00A43E55" w:rsidP="00F86AD7">
      <w:pPr>
        <w:pStyle w:val="ListParagraph"/>
        <w:numPr>
          <w:ilvl w:val="3"/>
          <w:numId w:val="2"/>
        </w:numPr>
        <w:spacing w:after="0" w:line="240" w:lineRule="auto"/>
        <w:rPr>
          <w:color w:val="645D9C"/>
        </w:rPr>
      </w:pPr>
      <w:r w:rsidRPr="00C61F8A">
        <w:rPr>
          <w:color w:val="645D9C"/>
        </w:rPr>
        <w:t>Driving Trail</w:t>
      </w:r>
    </w:p>
    <w:p w:rsidR="005173A3" w:rsidRDefault="00BA4CFE" w:rsidP="00C61F8A">
      <w:pPr>
        <w:spacing w:after="0" w:line="240" w:lineRule="auto"/>
        <w:ind w:left="851"/>
      </w:pPr>
      <w:r>
        <w:t xml:space="preserve">Working with Peterborough Cathedral, the Fen Edge Trail, the Fenland Trust, </w:t>
      </w:r>
      <w:proofErr w:type="spellStart"/>
      <w:r>
        <w:t>Yaxley</w:t>
      </w:r>
      <w:proofErr w:type="spellEnd"/>
      <w:r>
        <w:t xml:space="preserve"> and the Great Fen, the Promoting Ramsey Project devised a driving trail in October 2016. The trail is one of a series of Ramsey trail leaflets and is also</w:t>
      </w:r>
      <w:r w:rsidR="00A43E55">
        <w:t xml:space="preserve"> downloadable from the website. </w:t>
      </w:r>
      <w:r w:rsidR="005173A3">
        <w:t xml:space="preserve">Peterborough Tourist Office hosted a window display featuring the new Driving Trail in October 2016 </w:t>
      </w:r>
      <w:r w:rsidR="009422D8">
        <w:t>and in the s</w:t>
      </w:r>
      <w:r w:rsidR="006A1E18">
        <w:t xml:space="preserve">pring 2017 </w:t>
      </w:r>
      <w:r w:rsidR="005173A3">
        <w:t xml:space="preserve">and the 300 leaflets that were left there had all been </w:t>
      </w:r>
      <w:r w:rsidR="005173A3">
        <w:lastRenderedPageBreak/>
        <w:t>taken by the end of January.</w:t>
      </w:r>
      <w:r w:rsidR="00A43E55">
        <w:t xml:space="preserve"> </w:t>
      </w:r>
      <w:r w:rsidR="005173A3">
        <w:t>Peterborough Cathedral information and education centre took 200 leaflets which had all gone by February 2017.</w:t>
      </w:r>
    </w:p>
    <w:p w:rsidR="00A43E55" w:rsidRDefault="00A43E55" w:rsidP="00A43E55">
      <w:pPr>
        <w:spacing w:after="0" w:line="240" w:lineRule="auto"/>
        <w:ind w:left="1080"/>
      </w:pPr>
    </w:p>
    <w:p w:rsidR="00A43E55" w:rsidRDefault="00E61F01" w:rsidP="00C61F8A">
      <w:pPr>
        <w:keepNext/>
        <w:spacing w:after="0" w:line="240" w:lineRule="auto"/>
        <w:jc w:val="center"/>
      </w:pPr>
      <w:r>
        <w:rPr>
          <w:noProof/>
          <w:lang w:eastAsia="en-GB"/>
        </w:rPr>
        <w:drawing>
          <wp:inline distT="0" distB="0" distL="0" distR="0" wp14:anchorId="6A1BA504" wp14:editId="41967B4C">
            <wp:extent cx="3240000" cy="1914994"/>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0000" cy="1914994"/>
                    </a:xfrm>
                    <a:prstGeom prst="rect">
                      <a:avLst/>
                    </a:prstGeom>
                    <a:noFill/>
                  </pic:spPr>
                </pic:pic>
              </a:graphicData>
            </a:graphic>
          </wp:inline>
        </w:drawing>
      </w:r>
    </w:p>
    <w:p w:rsidR="008C0BBF" w:rsidRDefault="00A43E55" w:rsidP="00C61F8A">
      <w:pPr>
        <w:pStyle w:val="Caption"/>
        <w:spacing w:before="120" w:after="120"/>
        <w:jc w:val="center"/>
        <w:rPr>
          <w:color w:val="FF637D"/>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24</w:t>
      </w:r>
      <w:r w:rsidRPr="00A43E55">
        <w:rPr>
          <w:color w:val="FF637D"/>
        </w:rPr>
        <w:fldChar w:fldCharType="end"/>
      </w:r>
      <w:r w:rsidRPr="00A43E55">
        <w:rPr>
          <w:color w:val="FF637D"/>
        </w:rPr>
        <w:t xml:space="preserve">: </w:t>
      </w:r>
      <w:r w:rsidR="00252C84">
        <w:rPr>
          <w:color w:val="FF637D"/>
        </w:rPr>
        <w:t>Invited heritage volunteers &amp; press on community bus enjoying the inaugural  Driving Trail</w:t>
      </w:r>
    </w:p>
    <w:p w:rsidR="00A43E55" w:rsidRPr="00A43E55" w:rsidRDefault="00A43E55" w:rsidP="00A43E55">
      <w:pPr>
        <w:spacing w:after="0" w:line="240" w:lineRule="auto"/>
      </w:pPr>
    </w:p>
    <w:p w:rsidR="00A43E55" w:rsidRDefault="00E61F01" w:rsidP="00C61F8A">
      <w:pPr>
        <w:keepNext/>
        <w:spacing w:after="0" w:line="240" w:lineRule="auto"/>
        <w:jc w:val="center"/>
      </w:pPr>
      <w:r>
        <w:rPr>
          <w:noProof/>
          <w:lang w:eastAsia="en-GB"/>
        </w:rPr>
        <w:drawing>
          <wp:inline distT="0" distB="0" distL="0" distR="0" wp14:anchorId="4504DB37" wp14:editId="665AA731">
            <wp:extent cx="4320000" cy="2093615"/>
            <wp:effectExtent l="0" t="0" r="4445" b="190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0000" cy="2093615"/>
                    </a:xfrm>
                    <a:prstGeom prst="rect">
                      <a:avLst/>
                    </a:prstGeom>
                    <a:noFill/>
                  </pic:spPr>
                </pic:pic>
              </a:graphicData>
            </a:graphic>
          </wp:inline>
        </w:drawing>
      </w:r>
    </w:p>
    <w:p w:rsidR="00E61F01" w:rsidRPr="00A43E55" w:rsidRDefault="00A43E55" w:rsidP="00C61F8A">
      <w:pPr>
        <w:pStyle w:val="Caption"/>
        <w:spacing w:before="120" w:after="120"/>
        <w:jc w:val="center"/>
        <w:rPr>
          <w:color w:val="FF637D"/>
        </w:rPr>
      </w:pPr>
      <w:r w:rsidRPr="00A43E55">
        <w:rPr>
          <w:color w:val="FF637D"/>
        </w:rPr>
        <w:t xml:space="preserve">Photo </w:t>
      </w:r>
      <w:r w:rsidRPr="00A43E55">
        <w:rPr>
          <w:color w:val="FF637D"/>
        </w:rPr>
        <w:fldChar w:fldCharType="begin"/>
      </w:r>
      <w:r w:rsidRPr="00A43E55">
        <w:rPr>
          <w:color w:val="FF637D"/>
        </w:rPr>
        <w:instrText xml:space="preserve"> SEQ Photo \* ARABIC </w:instrText>
      </w:r>
      <w:r w:rsidRPr="00A43E55">
        <w:rPr>
          <w:color w:val="FF637D"/>
        </w:rPr>
        <w:fldChar w:fldCharType="separate"/>
      </w:r>
      <w:r w:rsidR="009911AE">
        <w:rPr>
          <w:noProof/>
          <w:color w:val="FF637D"/>
        </w:rPr>
        <w:t>25</w:t>
      </w:r>
      <w:r w:rsidRPr="00A43E55">
        <w:rPr>
          <w:color w:val="FF637D"/>
        </w:rPr>
        <w:fldChar w:fldCharType="end"/>
      </w:r>
      <w:r w:rsidRPr="00A43E55">
        <w:rPr>
          <w:color w:val="FF637D"/>
        </w:rPr>
        <w:t xml:space="preserve">: </w:t>
      </w:r>
      <w:r w:rsidR="00252C84">
        <w:rPr>
          <w:color w:val="FF637D"/>
        </w:rPr>
        <w:t>Ramsey Mayor, Doug McIlwain and others take the first steps at Peterborough Cathedral</w:t>
      </w:r>
    </w:p>
    <w:p w:rsidR="002873BA" w:rsidRDefault="002873BA" w:rsidP="00A43E55">
      <w:pPr>
        <w:spacing w:after="0" w:line="240" w:lineRule="auto"/>
        <w:jc w:val="center"/>
      </w:pPr>
    </w:p>
    <w:p w:rsidR="00A43E55" w:rsidRPr="00C61F8A" w:rsidRDefault="005173A3" w:rsidP="00C61F8A">
      <w:pPr>
        <w:spacing w:after="0" w:line="240" w:lineRule="auto"/>
        <w:jc w:val="center"/>
        <w:rPr>
          <w:b/>
          <w:color w:val="645D9C"/>
        </w:rPr>
      </w:pPr>
      <w:r w:rsidRPr="00C61F8A">
        <w:rPr>
          <w:b/>
          <w:i/>
          <w:color w:val="645D9C"/>
        </w:rPr>
        <w:t>“It was a fantastic tour which highlighted some of the many attractions that Ramsey has to offer. My congratulations to the Promoting Ramsey Project and all the other groups involved in this endeavour”</w:t>
      </w:r>
    </w:p>
    <w:p w:rsidR="005173A3" w:rsidRPr="00C61F8A" w:rsidRDefault="005173A3" w:rsidP="00C61F8A">
      <w:pPr>
        <w:spacing w:after="0" w:line="240" w:lineRule="auto"/>
        <w:jc w:val="center"/>
        <w:rPr>
          <w:color w:val="645D9C"/>
        </w:rPr>
      </w:pPr>
      <w:r w:rsidRPr="00C61F8A">
        <w:rPr>
          <w:color w:val="645D9C"/>
        </w:rPr>
        <w:t xml:space="preserve">Doug </w:t>
      </w:r>
      <w:proofErr w:type="spellStart"/>
      <w:r w:rsidRPr="00C61F8A">
        <w:rPr>
          <w:color w:val="645D9C"/>
        </w:rPr>
        <w:t>McIllwayne</w:t>
      </w:r>
      <w:proofErr w:type="spellEnd"/>
      <w:r w:rsidRPr="00C61F8A">
        <w:rPr>
          <w:color w:val="645D9C"/>
        </w:rPr>
        <w:t>, Deputy Mayor</w:t>
      </w:r>
    </w:p>
    <w:p w:rsidR="00A43E55" w:rsidRPr="00A43E55" w:rsidRDefault="00A43E55" w:rsidP="00A43E55">
      <w:pPr>
        <w:spacing w:after="0" w:line="240" w:lineRule="auto"/>
        <w:jc w:val="center"/>
        <w:rPr>
          <w:color w:val="645D9C"/>
        </w:rPr>
      </w:pPr>
    </w:p>
    <w:p w:rsidR="00A43E55" w:rsidRPr="00C61F8A" w:rsidRDefault="00BA4CFE" w:rsidP="00C61F8A">
      <w:pPr>
        <w:spacing w:after="0" w:line="240" w:lineRule="auto"/>
        <w:jc w:val="center"/>
        <w:rPr>
          <w:b/>
          <w:i/>
          <w:color w:val="645D9C"/>
        </w:rPr>
      </w:pPr>
      <w:r w:rsidRPr="00C61F8A">
        <w:rPr>
          <w:b/>
          <w:i/>
          <w:color w:val="645D9C"/>
        </w:rPr>
        <w:t xml:space="preserve">“When Ramsey announced that they were going to do this driving trail we wanted to be part of it. We are very grateful that </w:t>
      </w:r>
      <w:proofErr w:type="spellStart"/>
      <w:r w:rsidRPr="00C61F8A">
        <w:rPr>
          <w:b/>
          <w:i/>
          <w:color w:val="645D9C"/>
        </w:rPr>
        <w:t>Yaxley</w:t>
      </w:r>
      <w:proofErr w:type="spellEnd"/>
      <w:r w:rsidRPr="00C61F8A">
        <w:rPr>
          <w:b/>
          <w:i/>
          <w:color w:val="645D9C"/>
        </w:rPr>
        <w:t xml:space="preserve"> has been allocated a spot on the trail.”</w:t>
      </w:r>
    </w:p>
    <w:p w:rsidR="005173A3" w:rsidRPr="00C61F8A" w:rsidRDefault="00BA4CFE" w:rsidP="00C61F8A">
      <w:pPr>
        <w:spacing w:after="0" w:line="240" w:lineRule="auto"/>
        <w:jc w:val="center"/>
        <w:rPr>
          <w:color w:val="645D9C"/>
        </w:rPr>
      </w:pPr>
      <w:r w:rsidRPr="00C61F8A">
        <w:rPr>
          <w:color w:val="645D9C"/>
        </w:rPr>
        <w:t>Stewart Howe, The Fenland Trust</w:t>
      </w:r>
    </w:p>
    <w:p w:rsidR="00A43E55" w:rsidRPr="006B0F1B" w:rsidRDefault="00A43E55" w:rsidP="00A43E55">
      <w:pPr>
        <w:pStyle w:val="ListParagraph"/>
        <w:spacing w:after="0" w:line="240" w:lineRule="auto"/>
        <w:ind w:left="1080"/>
      </w:pPr>
    </w:p>
    <w:p w:rsidR="00A43E55" w:rsidRPr="00C61F8A" w:rsidRDefault="00A43E55" w:rsidP="00F86AD7">
      <w:pPr>
        <w:pStyle w:val="ListParagraph"/>
        <w:numPr>
          <w:ilvl w:val="3"/>
          <w:numId w:val="2"/>
        </w:numPr>
        <w:spacing w:after="0" w:line="240" w:lineRule="auto"/>
        <w:rPr>
          <w:color w:val="645D9C"/>
        </w:rPr>
      </w:pPr>
      <w:proofErr w:type="spellStart"/>
      <w:r w:rsidRPr="00C61F8A">
        <w:rPr>
          <w:color w:val="645D9C"/>
        </w:rPr>
        <w:t>Childrens</w:t>
      </w:r>
      <w:proofErr w:type="spellEnd"/>
      <w:r w:rsidRPr="00C61F8A">
        <w:rPr>
          <w:color w:val="645D9C"/>
        </w:rPr>
        <w:t>’ Activity Pack</w:t>
      </w:r>
    </w:p>
    <w:p w:rsidR="002873BA" w:rsidRDefault="002873BA" w:rsidP="00C61F8A">
      <w:pPr>
        <w:spacing w:after="0" w:line="240" w:lineRule="auto"/>
        <w:ind w:left="851"/>
      </w:pPr>
      <w:r w:rsidRPr="002873BA">
        <w:t>Ramsey Neighbourhoods Trust</w:t>
      </w:r>
      <w:r>
        <w:t>,</w:t>
      </w:r>
      <w:r w:rsidRPr="002873BA">
        <w:t xml:space="preserve"> with funding from Cambridgeshire Family Learning Fund</w:t>
      </w:r>
      <w:r>
        <w:t>,</w:t>
      </w:r>
      <w:r w:rsidRPr="002873BA">
        <w:t xml:space="preserve"> </w:t>
      </w:r>
      <w:r>
        <w:t xml:space="preserve">funded the design and production of this </w:t>
      </w:r>
      <w:r w:rsidRPr="002873BA">
        <w:t>Discover Ramsey resource.</w:t>
      </w:r>
      <w:r w:rsidR="00D43469">
        <w:t xml:space="preserve"> </w:t>
      </w:r>
      <w:r>
        <w:t xml:space="preserve">The </w:t>
      </w:r>
      <w:r w:rsidR="00D43469">
        <w:t>nine</w:t>
      </w:r>
      <w:r>
        <w:t xml:space="preserve"> page pack comes with a pack of pencils and is available in the library and the church on the Abbey Green. It features </w:t>
      </w:r>
      <w:proofErr w:type="spellStart"/>
      <w:r>
        <w:t>Rammy</w:t>
      </w:r>
      <w:proofErr w:type="spellEnd"/>
      <w:r>
        <w:t xml:space="preserve"> the Ram and is full of activities that can be done even if the heritage sites are closed. It also en</w:t>
      </w:r>
      <w:r w:rsidR="00D43469">
        <w:t>courages return visits and sign</w:t>
      </w:r>
      <w:r>
        <w:t>posts families to the website.</w:t>
      </w:r>
    </w:p>
    <w:p w:rsidR="00D43469" w:rsidRDefault="00D43469" w:rsidP="00D43469">
      <w:pPr>
        <w:spacing w:after="0" w:line="240" w:lineRule="auto"/>
        <w:ind w:left="1080"/>
      </w:pPr>
    </w:p>
    <w:p w:rsidR="00D43469" w:rsidRDefault="002873BA" w:rsidP="00C61F8A">
      <w:pPr>
        <w:keepNext/>
        <w:spacing w:after="0" w:line="240" w:lineRule="auto"/>
        <w:jc w:val="center"/>
      </w:pPr>
      <w:r>
        <w:rPr>
          <w:noProof/>
          <w:lang w:eastAsia="en-GB"/>
        </w:rPr>
        <w:lastRenderedPageBreak/>
        <w:drawing>
          <wp:inline distT="0" distB="0" distL="0" distR="0" wp14:anchorId="3ECCF751" wp14:editId="5838A335">
            <wp:extent cx="3240000" cy="2429102"/>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8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40000" cy="2429102"/>
                    </a:xfrm>
                    <a:prstGeom prst="rect">
                      <a:avLst/>
                    </a:prstGeom>
                  </pic:spPr>
                </pic:pic>
              </a:graphicData>
            </a:graphic>
          </wp:inline>
        </w:drawing>
      </w:r>
    </w:p>
    <w:p w:rsidR="00D43469" w:rsidRPr="00D43469" w:rsidRDefault="00D43469" w:rsidP="00C61F8A">
      <w:pPr>
        <w:pStyle w:val="Caption"/>
        <w:spacing w:before="120" w:after="120"/>
        <w:jc w:val="center"/>
        <w:rPr>
          <w:color w:val="FF637D"/>
        </w:rPr>
      </w:pPr>
      <w:r w:rsidRPr="00D43469">
        <w:rPr>
          <w:color w:val="FF637D"/>
        </w:rPr>
        <w:t xml:space="preserve">Photo </w:t>
      </w:r>
      <w:r w:rsidRPr="00D43469">
        <w:rPr>
          <w:color w:val="FF637D"/>
        </w:rPr>
        <w:fldChar w:fldCharType="begin"/>
      </w:r>
      <w:r w:rsidRPr="00D43469">
        <w:rPr>
          <w:color w:val="FF637D"/>
        </w:rPr>
        <w:instrText xml:space="preserve"> SEQ Photo \* ARABIC </w:instrText>
      </w:r>
      <w:r w:rsidRPr="00D43469">
        <w:rPr>
          <w:color w:val="FF637D"/>
        </w:rPr>
        <w:fldChar w:fldCharType="separate"/>
      </w:r>
      <w:r w:rsidR="009911AE">
        <w:rPr>
          <w:noProof/>
          <w:color w:val="FF637D"/>
        </w:rPr>
        <w:t>26</w:t>
      </w:r>
      <w:r w:rsidRPr="00D43469">
        <w:rPr>
          <w:color w:val="FF637D"/>
        </w:rPr>
        <w:fldChar w:fldCharType="end"/>
      </w:r>
      <w:r w:rsidR="00252C84">
        <w:rPr>
          <w:color w:val="FF637D"/>
        </w:rPr>
        <w:t>: Children’s</w:t>
      </w:r>
      <w:r w:rsidRPr="00D43469">
        <w:rPr>
          <w:color w:val="FF637D"/>
        </w:rPr>
        <w:t>' Activity Pack</w:t>
      </w:r>
    </w:p>
    <w:p w:rsidR="00D43469" w:rsidRDefault="00D43469" w:rsidP="00D43469">
      <w:pPr>
        <w:spacing w:after="0" w:line="240" w:lineRule="auto"/>
        <w:jc w:val="center"/>
      </w:pPr>
    </w:p>
    <w:p w:rsidR="00D43469" w:rsidRDefault="002873BA" w:rsidP="00C61F8A">
      <w:pPr>
        <w:keepNext/>
        <w:spacing w:after="0" w:line="240" w:lineRule="auto"/>
        <w:jc w:val="center"/>
      </w:pPr>
      <w:r>
        <w:rPr>
          <w:noProof/>
          <w:lang w:eastAsia="en-GB"/>
        </w:rPr>
        <w:drawing>
          <wp:inline distT="0" distB="0" distL="0" distR="0" wp14:anchorId="0FDA1EB8" wp14:editId="3DD932FD">
            <wp:extent cx="2340000" cy="2668915"/>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my (2).jpeg"/>
                    <pic:cNvPicPr/>
                  </pic:nvPicPr>
                  <pic:blipFill>
                    <a:blip r:embed="rId51">
                      <a:extLst>
                        <a:ext uri="{28A0092B-C50C-407E-A947-70E740481C1C}">
                          <a14:useLocalDpi xmlns:a14="http://schemas.microsoft.com/office/drawing/2010/main" val="0"/>
                        </a:ext>
                      </a:extLst>
                    </a:blip>
                    <a:stretch>
                      <a:fillRect/>
                    </a:stretch>
                  </pic:blipFill>
                  <pic:spPr>
                    <a:xfrm>
                      <a:off x="0" y="0"/>
                      <a:ext cx="2340000" cy="2668915"/>
                    </a:xfrm>
                    <a:prstGeom prst="rect">
                      <a:avLst/>
                    </a:prstGeom>
                  </pic:spPr>
                </pic:pic>
              </a:graphicData>
            </a:graphic>
          </wp:inline>
        </w:drawing>
      </w:r>
    </w:p>
    <w:p w:rsidR="002873BA" w:rsidRPr="00D43469" w:rsidRDefault="00D43469" w:rsidP="00C61F8A">
      <w:pPr>
        <w:pStyle w:val="Caption"/>
        <w:spacing w:before="120" w:after="120"/>
        <w:jc w:val="center"/>
        <w:rPr>
          <w:color w:val="FF637D"/>
        </w:rPr>
      </w:pPr>
      <w:r w:rsidRPr="00D43469">
        <w:rPr>
          <w:color w:val="FF637D"/>
        </w:rPr>
        <w:t xml:space="preserve">Photo </w:t>
      </w:r>
      <w:r w:rsidRPr="00D43469">
        <w:rPr>
          <w:color w:val="FF637D"/>
        </w:rPr>
        <w:fldChar w:fldCharType="begin"/>
      </w:r>
      <w:r w:rsidRPr="00D43469">
        <w:rPr>
          <w:color w:val="FF637D"/>
        </w:rPr>
        <w:instrText xml:space="preserve"> SEQ Photo \* ARABIC </w:instrText>
      </w:r>
      <w:r w:rsidRPr="00D43469">
        <w:rPr>
          <w:color w:val="FF637D"/>
        </w:rPr>
        <w:fldChar w:fldCharType="separate"/>
      </w:r>
      <w:r w:rsidR="009911AE">
        <w:rPr>
          <w:noProof/>
          <w:color w:val="FF637D"/>
        </w:rPr>
        <w:t>27</w:t>
      </w:r>
      <w:r w:rsidRPr="00D43469">
        <w:rPr>
          <w:color w:val="FF637D"/>
        </w:rPr>
        <w:fldChar w:fldCharType="end"/>
      </w:r>
      <w:r w:rsidRPr="00D43469">
        <w:rPr>
          <w:color w:val="FF637D"/>
        </w:rPr>
        <w:t xml:space="preserve">: </w:t>
      </w:r>
      <w:proofErr w:type="spellStart"/>
      <w:r w:rsidRPr="00D43469">
        <w:rPr>
          <w:color w:val="FF637D"/>
        </w:rPr>
        <w:t>Rammy</w:t>
      </w:r>
      <w:proofErr w:type="spellEnd"/>
      <w:r w:rsidRPr="00D43469">
        <w:rPr>
          <w:color w:val="FF637D"/>
        </w:rPr>
        <w:t xml:space="preserve"> the Ram</w:t>
      </w:r>
    </w:p>
    <w:p w:rsidR="002873BA" w:rsidRDefault="002873BA" w:rsidP="00D43469">
      <w:pPr>
        <w:spacing w:after="0" w:line="240" w:lineRule="auto"/>
        <w:jc w:val="both"/>
      </w:pPr>
    </w:p>
    <w:p w:rsidR="00D43469" w:rsidRDefault="00D43469" w:rsidP="00332C84">
      <w:pPr>
        <w:jc w:val="both"/>
        <w:rPr>
          <w:b/>
        </w:rPr>
        <w:sectPr w:rsidR="00D43469"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6E45A6" w:rsidRPr="00010974" w:rsidTr="00F50A5C">
        <w:trPr>
          <w:trHeight w:val="567"/>
        </w:trPr>
        <w:tc>
          <w:tcPr>
            <w:tcW w:w="9286" w:type="dxa"/>
            <w:shd w:val="clear" w:color="auto" w:fill="FFE5E9"/>
            <w:vAlign w:val="center"/>
          </w:tcPr>
          <w:p w:rsidR="006E45A6" w:rsidRPr="006C1D8D" w:rsidRDefault="00C61F8A" w:rsidP="006B0F1B">
            <w:pPr>
              <w:pStyle w:val="ListParagraph"/>
              <w:numPr>
                <w:ilvl w:val="0"/>
                <w:numId w:val="2"/>
              </w:numPr>
              <w:ind w:left="227" w:hanging="227"/>
              <w:rPr>
                <w:b/>
                <w:color w:val="FF637D"/>
              </w:rPr>
            </w:pPr>
            <w:r>
              <w:rPr>
                <w:b/>
                <w:color w:val="FF637D"/>
              </w:rPr>
              <w:lastRenderedPageBreak/>
              <w:t>Assessing the de</w:t>
            </w:r>
            <w:r w:rsidR="006E45A6" w:rsidRPr="006C1D8D">
              <w:rPr>
                <w:b/>
                <w:color w:val="FF637D"/>
              </w:rPr>
              <w:t xml:space="preserve">livery of Specific Aim 2 </w:t>
            </w:r>
            <w:r>
              <w:rPr>
                <w:b/>
                <w:color w:val="FF637D"/>
              </w:rPr>
              <w:t xml:space="preserve">- </w:t>
            </w:r>
            <w:r w:rsidR="006E45A6" w:rsidRPr="006C1D8D">
              <w:rPr>
                <w:b/>
                <w:color w:val="FF637D"/>
              </w:rPr>
              <w:t>To make Ramsey’s heritage and tourism o</w:t>
            </w:r>
            <w:r>
              <w:rPr>
                <w:b/>
                <w:color w:val="FF637D"/>
              </w:rPr>
              <w:t>ffer more appealing to visitors</w:t>
            </w:r>
          </w:p>
        </w:tc>
      </w:tr>
    </w:tbl>
    <w:p w:rsidR="006E45A6" w:rsidRPr="00010974" w:rsidRDefault="006E45A6" w:rsidP="006E45A6">
      <w:pPr>
        <w:spacing w:after="0" w:line="240" w:lineRule="auto"/>
        <w:rPr>
          <w:rFonts w:cstheme="minorHAnsi"/>
          <w:b/>
        </w:rPr>
      </w:pPr>
    </w:p>
    <w:p w:rsidR="006E45A6" w:rsidRPr="00FD0D44" w:rsidRDefault="006E45A6" w:rsidP="00F86AD7">
      <w:pPr>
        <w:pStyle w:val="ListParagraph"/>
        <w:numPr>
          <w:ilvl w:val="1"/>
          <w:numId w:val="2"/>
        </w:numPr>
        <w:spacing w:after="0" w:line="240" w:lineRule="auto"/>
        <w:rPr>
          <w:b/>
          <w:color w:val="FF637D"/>
        </w:rPr>
      </w:pPr>
      <w:r w:rsidRPr="00FD0D44">
        <w:rPr>
          <w:b/>
          <w:color w:val="FF637D"/>
        </w:rPr>
        <w:t>Are Ramsey’s heritage and tourism attractions being better used?</w:t>
      </w:r>
    </w:p>
    <w:p w:rsidR="006E45A6" w:rsidRDefault="006E45A6" w:rsidP="006E45A6">
      <w:pPr>
        <w:spacing w:after="0" w:line="240" w:lineRule="auto"/>
      </w:pPr>
    </w:p>
    <w:p w:rsidR="000A39F8" w:rsidRPr="00FD0D44" w:rsidRDefault="000A39F8" w:rsidP="00F86AD7">
      <w:pPr>
        <w:pStyle w:val="ListParagraph"/>
        <w:numPr>
          <w:ilvl w:val="2"/>
          <w:numId w:val="2"/>
        </w:numPr>
        <w:spacing w:after="0" w:line="240" w:lineRule="auto"/>
        <w:contextualSpacing w:val="0"/>
        <w:rPr>
          <w:color w:val="FF637D"/>
        </w:rPr>
      </w:pPr>
      <w:r w:rsidRPr="00FD0D44">
        <w:rPr>
          <w:color w:val="FF637D"/>
        </w:rPr>
        <w:t>Heritage sites more visited</w:t>
      </w:r>
    </w:p>
    <w:p w:rsidR="00D076AC" w:rsidRDefault="005C4CF9" w:rsidP="00FD0D44">
      <w:pPr>
        <w:spacing w:after="0" w:line="240" w:lineRule="auto"/>
        <w:ind w:left="425"/>
      </w:pPr>
      <w:r>
        <w:t>Perception surveys carried out at the beginning and the end of the project show a marked increase in visitor numbers to Ramsey’s heritage sites.</w:t>
      </w:r>
    </w:p>
    <w:p w:rsidR="006E45A6" w:rsidRDefault="006E45A6" w:rsidP="006E45A6">
      <w:pPr>
        <w:spacing w:after="0" w:line="240" w:lineRule="auto"/>
        <w:ind w:left="360"/>
        <w:jc w:val="both"/>
      </w:pPr>
    </w:p>
    <w:tbl>
      <w:tblPr>
        <w:tblStyle w:val="TableGrid"/>
        <w:tblW w:w="0" w:type="auto"/>
        <w:tblInd w:w="534" w:type="dxa"/>
        <w:tblLook w:val="04A0" w:firstRow="1" w:lastRow="0" w:firstColumn="1" w:lastColumn="0" w:noHBand="0" w:noVBand="1"/>
      </w:tblPr>
      <w:tblGrid>
        <w:gridCol w:w="2902"/>
        <w:gridCol w:w="2903"/>
        <w:gridCol w:w="2903"/>
      </w:tblGrid>
      <w:tr w:rsidR="005C4CF9" w:rsidTr="00FD0D44">
        <w:tc>
          <w:tcPr>
            <w:tcW w:w="2902" w:type="dxa"/>
            <w:shd w:val="clear" w:color="auto" w:fill="FFE5E9"/>
          </w:tcPr>
          <w:p w:rsidR="005C4CF9" w:rsidRPr="004545D4" w:rsidRDefault="005C4CF9" w:rsidP="00FD0D44">
            <w:pPr>
              <w:rPr>
                <w:b/>
                <w:color w:val="645D9C"/>
              </w:rPr>
            </w:pPr>
            <w:r w:rsidRPr="004545D4">
              <w:rPr>
                <w:b/>
                <w:color w:val="645D9C"/>
              </w:rPr>
              <w:t>% who have visited</w:t>
            </w:r>
          </w:p>
        </w:tc>
        <w:tc>
          <w:tcPr>
            <w:tcW w:w="2903" w:type="dxa"/>
            <w:shd w:val="clear" w:color="auto" w:fill="FFE5E9"/>
          </w:tcPr>
          <w:p w:rsidR="005C4CF9" w:rsidRPr="004545D4" w:rsidRDefault="005C4CF9" w:rsidP="00FD0D44">
            <w:pPr>
              <w:jc w:val="center"/>
              <w:rPr>
                <w:b/>
                <w:color w:val="645D9C"/>
              </w:rPr>
            </w:pPr>
            <w:r w:rsidRPr="004545D4">
              <w:rPr>
                <w:b/>
                <w:color w:val="645D9C"/>
              </w:rPr>
              <w:t>2015</w:t>
            </w:r>
          </w:p>
        </w:tc>
        <w:tc>
          <w:tcPr>
            <w:tcW w:w="2903" w:type="dxa"/>
            <w:shd w:val="clear" w:color="auto" w:fill="FFE5E9"/>
          </w:tcPr>
          <w:p w:rsidR="005C4CF9" w:rsidRPr="004545D4" w:rsidRDefault="005C4CF9" w:rsidP="00FD0D44">
            <w:pPr>
              <w:jc w:val="center"/>
              <w:rPr>
                <w:b/>
                <w:color w:val="645D9C"/>
              </w:rPr>
            </w:pPr>
            <w:r w:rsidRPr="004545D4">
              <w:rPr>
                <w:b/>
                <w:color w:val="645D9C"/>
              </w:rPr>
              <w:t>2017</w:t>
            </w:r>
          </w:p>
        </w:tc>
      </w:tr>
      <w:tr w:rsidR="005C4CF9" w:rsidTr="006E45A6">
        <w:tc>
          <w:tcPr>
            <w:tcW w:w="2902" w:type="dxa"/>
          </w:tcPr>
          <w:p w:rsidR="005C4CF9" w:rsidRPr="00FD0D44" w:rsidRDefault="005C4CF9" w:rsidP="00FD0D44">
            <w:pPr>
              <w:jc w:val="both"/>
              <w:rPr>
                <w:color w:val="645D9C"/>
              </w:rPr>
            </w:pPr>
            <w:r w:rsidRPr="00FD0D44">
              <w:rPr>
                <w:color w:val="645D9C"/>
              </w:rPr>
              <w:t>Ramsey Rural Museum</w:t>
            </w:r>
          </w:p>
        </w:tc>
        <w:tc>
          <w:tcPr>
            <w:tcW w:w="2903" w:type="dxa"/>
          </w:tcPr>
          <w:p w:rsidR="005C4CF9" w:rsidRPr="00FD0D44" w:rsidRDefault="005C4CF9" w:rsidP="00FD0D44">
            <w:pPr>
              <w:jc w:val="center"/>
              <w:rPr>
                <w:color w:val="645D9C"/>
              </w:rPr>
            </w:pPr>
            <w:r w:rsidRPr="00FD0D44">
              <w:rPr>
                <w:color w:val="645D9C"/>
              </w:rPr>
              <w:t>59</w:t>
            </w:r>
          </w:p>
        </w:tc>
        <w:tc>
          <w:tcPr>
            <w:tcW w:w="2903" w:type="dxa"/>
          </w:tcPr>
          <w:p w:rsidR="005C4CF9" w:rsidRPr="00FD0D44" w:rsidRDefault="005C4CF9" w:rsidP="00FD0D44">
            <w:pPr>
              <w:jc w:val="center"/>
              <w:rPr>
                <w:color w:val="645D9C"/>
              </w:rPr>
            </w:pPr>
            <w:r w:rsidRPr="00FD0D44">
              <w:rPr>
                <w:color w:val="645D9C"/>
              </w:rPr>
              <w:t>82</w:t>
            </w:r>
          </w:p>
        </w:tc>
      </w:tr>
      <w:tr w:rsidR="005C4CF9" w:rsidTr="006E45A6">
        <w:tc>
          <w:tcPr>
            <w:tcW w:w="2902" w:type="dxa"/>
          </w:tcPr>
          <w:p w:rsidR="005C4CF9" w:rsidRPr="00FD0D44" w:rsidRDefault="005C4CF9" w:rsidP="00FD0D44">
            <w:pPr>
              <w:jc w:val="both"/>
              <w:rPr>
                <w:color w:val="645D9C"/>
              </w:rPr>
            </w:pPr>
            <w:r w:rsidRPr="00FD0D44">
              <w:rPr>
                <w:color w:val="645D9C"/>
              </w:rPr>
              <w:t>Great Fen</w:t>
            </w:r>
          </w:p>
        </w:tc>
        <w:tc>
          <w:tcPr>
            <w:tcW w:w="2903" w:type="dxa"/>
          </w:tcPr>
          <w:p w:rsidR="005C4CF9" w:rsidRPr="00FD0D44" w:rsidRDefault="005C4CF9" w:rsidP="00FD0D44">
            <w:pPr>
              <w:jc w:val="center"/>
              <w:rPr>
                <w:color w:val="645D9C"/>
              </w:rPr>
            </w:pPr>
            <w:r w:rsidRPr="00FD0D44">
              <w:rPr>
                <w:color w:val="645D9C"/>
              </w:rPr>
              <w:t>41</w:t>
            </w:r>
          </w:p>
        </w:tc>
        <w:tc>
          <w:tcPr>
            <w:tcW w:w="2903" w:type="dxa"/>
          </w:tcPr>
          <w:p w:rsidR="005C4CF9" w:rsidRPr="00FD0D44" w:rsidRDefault="005C4CF9" w:rsidP="00FD0D44">
            <w:pPr>
              <w:jc w:val="center"/>
              <w:rPr>
                <w:color w:val="645D9C"/>
              </w:rPr>
            </w:pPr>
            <w:r w:rsidRPr="00FD0D44">
              <w:rPr>
                <w:color w:val="645D9C"/>
              </w:rPr>
              <w:t>71</w:t>
            </w:r>
          </w:p>
        </w:tc>
      </w:tr>
      <w:tr w:rsidR="005C4CF9" w:rsidTr="006E45A6">
        <w:tc>
          <w:tcPr>
            <w:tcW w:w="2902" w:type="dxa"/>
          </w:tcPr>
          <w:p w:rsidR="005C4CF9" w:rsidRPr="00FD0D44" w:rsidRDefault="005C4CF9" w:rsidP="00FD0D44">
            <w:pPr>
              <w:jc w:val="both"/>
              <w:rPr>
                <w:color w:val="645D9C"/>
              </w:rPr>
            </w:pPr>
            <w:r w:rsidRPr="00FD0D44">
              <w:rPr>
                <w:color w:val="645D9C"/>
              </w:rPr>
              <w:t>Church</w:t>
            </w:r>
          </w:p>
        </w:tc>
        <w:tc>
          <w:tcPr>
            <w:tcW w:w="2903" w:type="dxa"/>
          </w:tcPr>
          <w:p w:rsidR="005C4CF9" w:rsidRPr="00FD0D44" w:rsidRDefault="005C4CF9" w:rsidP="00FD0D44">
            <w:pPr>
              <w:jc w:val="center"/>
              <w:rPr>
                <w:color w:val="645D9C"/>
              </w:rPr>
            </w:pPr>
            <w:r w:rsidRPr="00FD0D44">
              <w:rPr>
                <w:color w:val="645D9C"/>
              </w:rPr>
              <w:t>59</w:t>
            </w:r>
          </w:p>
        </w:tc>
        <w:tc>
          <w:tcPr>
            <w:tcW w:w="2903" w:type="dxa"/>
          </w:tcPr>
          <w:p w:rsidR="005C4CF9" w:rsidRPr="00FD0D44" w:rsidRDefault="005C4CF9" w:rsidP="00FD0D44">
            <w:pPr>
              <w:jc w:val="center"/>
              <w:rPr>
                <w:color w:val="645D9C"/>
              </w:rPr>
            </w:pPr>
            <w:r w:rsidRPr="00FD0D44">
              <w:rPr>
                <w:color w:val="645D9C"/>
              </w:rPr>
              <w:t>80</w:t>
            </w:r>
          </w:p>
        </w:tc>
      </w:tr>
      <w:tr w:rsidR="005C4CF9" w:rsidTr="006E45A6">
        <w:tc>
          <w:tcPr>
            <w:tcW w:w="2902" w:type="dxa"/>
          </w:tcPr>
          <w:p w:rsidR="005C4CF9" w:rsidRPr="00FD0D44" w:rsidRDefault="005C4CF9" w:rsidP="00FD0D44">
            <w:pPr>
              <w:jc w:val="both"/>
              <w:rPr>
                <w:color w:val="645D9C"/>
              </w:rPr>
            </w:pPr>
            <w:r w:rsidRPr="00FD0D44">
              <w:rPr>
                <w:color w:val="645D9C"/>
              </w:rPr>
              <w:t>1940s Camp</w:t>
            </w:r>
          </w:p>
        </w:tc>
        <w:tc>
          <w:tcPr>
            <w:tcW w:w="2903" w:type="dxa"/>
          </w:tcPr>
          <w:p w:rsidR="005C4CF9" w:rsidRPr="00FD0D44" w:rsidRDefault="005C4CF9" w:rsidP="00FD0D44">
            <w:pPr>
              <w:jc w:val="center"/>
              <w:rPr>
                <w:color w:val="645D9C"/>
              </w:rPr>
            </w:pPr>
            <w:r w:rsidRPr="00FD0D44">
              <w:rPr>
                <w:color w:val="645D9C"/>
              </w:rPr>
              <w:t>60</w:t>
            </w:r>
          </w:p>
        </w:tc>
        <w:tc>
          <w:tcPr>
            <w:tcW w:w="2903" w:type="dxa"/>
          </w:tcPr>
          <w:p w:rsidR="005C4CF9" w:rsidRPr="00FD0D44" w:rsidRDefault="005C4CF9" w:rsidP="00FD0D44">
            <w:pPr>
              <w:jc w:val="center"/>
              <w:rPr>
                <w:color w:val="645D9C"/>
              </w:rPr>
            </w:pPr>
            <w:r w:rsidRPr="00FD0D44">
              <w:rPr>
                <w:color w:val="645D9C"/>
              </w:rPr>
              <w:t>90</w:t>
            </w:r>
          </w:p>
        </w:tc>
      </w:tr>
      <w:tr w:rsidR="005C4CF9" w:rsidTr="006E45A6">
        <w:tc>
          <w:tcPr>
            <w:tcW w:w="2902" w:type="dxa"/>
          </w:tcPr>
          <w:p w:rsidR="005C4CF9" w:rsidRPr="00FD0D44" w:rsidRDefault="005C4CF9" w:rsidP="00FD0D44">
            <w:pPr>
              <w:jc w:val="both"/>
              <w:rPr>
                <w:color w:val="645D9C"/>
              </w:rPr>
            </w:pPr>
            <w:r w:rsidRPr="00FD0D44">
              <w:rPr>
                <w:color w:val="645D9C"/>
              </w:rPr>
              <w:t>Lady Chapel</w:t>
            </w:r>
          </w:p>
        </w:tc>
        <w:tc>
          <w:tcPr>
            <w:tcW w:w="2903" w:type="dxa"/>
          </w:tcPr>
          <w:p w:rsidR="005C4CF9" w:rsidRPr="00FD0D44" w:rsidRDefault="005C4CF9" w:rsidP="00FD0D44">
            <w:pPr>
              <w:jc w:val="center"/>
              <w:rPr>
                <w:color w:val="645D9C"/>
              </w:rPr>
            </w:pPr>
            <w:r w:rsidRPr="00FD0D44">
              <w:rPr>
                <w:color w:val="645D9C"/>
              </w:rPr>
              <w:t>27</w:t>
            </w:r>
          </w:p>
        </w:tc>
        <w:tc>
          <w:tcPr>
            <w:tcW w:w="2903" w:type="dxa"/>
          </w:tcPr>
          <w:p w:rsidR="005C4CF9" w:rsidRPr="00FD0D44" w:rsidRDefault="005C4CF9" w:rsidP="00FD0D44">
            <w:pPr>
              <w:jc w:val="center"/>
              <w:rPr>
                <w:color w:val="645D9C"/>
              </w:rPr>
            </w:pPr>
            <w:r w:rsidRPr="00FD0D44">
              <w:rPr>
                <w:color w:val="645D9C"/>
              </w:rPr>
              <w:t>49</w:t>
            </w:r>
          </w:p>
        </w:tc>
      </w:tr>
      <w:tr w:rsidR="005C4CF9" w:rsidTr="006E45A6">
        <w:tc>
          <w:tcPr>
            <w:tcW w:w="2902" w:type="dxa"/>
          </w:tcPr>
          <w:p w:rsidR="005C4CF9" w:rsidRPr="00FD0D44" w:rsidRDefault="005C4CF9" w:rsidP="00FD0D44">
            <w:pPr>
              <w:jc w:val="both"/>
              <w:rPr>
                <w:color w:val="645D9C"/>
              </w:rPr>
            </w:pPr>
            <w:r w:rsidRPr="00FD0D44">
              <w:rPr>
                <w:color w:val="645D9C"/>
              </w:rPr>
              <w:t>Mortuary Chapels</w:t>
            </w:r>
          </w:p>
        </w:tc>
        <w:tc>
          <w:tcPr>
            <w:tcW w:w="2903" w:type="dxa"/>
          </w:tcPr>
          <w:p w:rsidR="005C4CF9" w:rsidRPr="00FD0D44" w:rsidRDefault="005C4CF9" w:rsidP="00FD0D44">
            <w:pPr>
              <w:jc w:val="center"/>
              <w:rPr>
                <w:color w:val="645D9C"/>
              </w:rPr>
            </w:pPr>
            <w:r w:rsidRPr="00FD0D44">
              <w:rPr>
                <w:color w:val="645D9C"/>
              </w:rPr>
              <w:t>25</w:t>
            </w:r>
          </w:p>
        </w:tc>
        <w:tc>
          <w:tcPr>
            <w:tcW w:w="2903" w:type="dxa"/>
          </w:tcPr>
          <w:p w:rsidR="005C4CF9" w:rsidRPr="00FD0D44" w:rsidRDefault="005C4CF9" w:rsidP="00FD0D44">
            <w:pPr>
              <w:jc w:val="center"/>
              <w:rPr>
                <w:color w:val="645D9C"/>
              </w:rPr>
            </w:pPr>
            <w:r w:rsidRPr="00FD0D44">
              <w:rPr>
                <w:color w:val="645D9C"/>
              </w:rPr>
              <w:t>49</w:t>
            </w:r>
          </w:p>
        </w:tc>
      </w:tr>
      <w:tr w:rsidR="005C4CF9" w:rsidTr="006E45A6">
        <w:tc>
          <w:tcPr>
            <w:tcW w:w="2902" w:type="dxa"/>
          </w:tcPr>
          <w:p w:rsidR="005C4CF9" w:rsidRPr="00FD0D44" w:rsidRDefault="005C4CF9" w:rsidP="00FD0D44">
            <w:pPr>
              <w:jc w:val="both"/>
              <w:rPr>
                <w:color w:val="645D9C"/>
              </w:rPr>
            </w:pPr>
            <w:r w:rsidRPr="00FD0D44">
              <w:rPr>
                <w:color w:val="645D9C"/>
              </w:rPr>
              <w:t>Walled Garden</w:t>
            </w:r>
          </w:p>
        </w:tc>
        <w:tc>
          <w:tcPr>
            <w:tcW w:w="2903" w:type="dxa"/>
          </w:tcPr>
          <w:p w:rsidR="005C4CF9" w:rsidRPr="00FD0D44" w:rsidRDefault="005C4CF9" w:rsidP="00FD0D44">
            <w:pPr>
              <w:jc w:val="center"/>
              <w:rPr>
                <w:color w:val="645D9C"/>
              </w:rPr>
            </w:pPr>
            <w:r w:rsidRPr="00FD0D44">
              <w:rPr>
                <w:color w:val="645D9C"/>
              </w:rPr>
              <w:t>42</w:t>
            </w:r>
          </w:p>
        </w:tc>
        <w:tc>
          <w:tcPr>
            <w:tcW w:w="2903" w:type="dxa"/>
          </w:tcPr>
          <w:p w:rsidR="005C4CF9" w:rsidRPr="00FD0D44" w:rsidRDefault="005C4CF9" w:rsidP="00FD0D44">
            <w:pPr>
              <w:jc w:val="center"/>
              <w:rPr>
                <w:color w:val="645D9C"/>
              </w:rPr>
            </w:pPr>
            <w:r w:rsidRPr="00FD0D44">
              <w:rPr>
                <w:color w:val="645D9C"/>
              </w:rPr>
              <w:t>61</w:t>
            </w:r>
          </w:p>
        </w:tc>
      </w:tr>
      <w:tr w:rsidR="005C4CF9" w:rsidTr="006E45A6">
        <w:tc>
          <w:tcPr>
            <w:tcW w:w="2902" w:type="dxa"/>
          </w:tcPr>
          <w:p w:rsidR="005C4CF9" w:rsidRPr="00FD0D44" w:rsidRDefault="005C4CF9" w:rsidP="00FD0D44">
            <w:pPr>
              <w:jc w:val="both"/>
              <w:rPr>
                <w:color w:val="645D9C"/>
              </w:rPr>
            </w:pPr>
            <w:r w:rsidRPr="00FD0D44">
              <w:rPr>
                <w:color w:val="645D9C"/>
              </w:rPr>
              <w:t>Fenland Light Railway</w:t>
            </w:r>
          </w:p>
        </w:tc>
        <w:tc>
          <w:tcPr>
            <w:tcW w:w="2903" w:type="dxa"/>
          </w:tcPr>
          <w:p w:rsidR="005C4CF9" w:rsidRPr="00FD0D44" w:rsidRDefault="005C4CF9" w:rsidP="00FD0D44">
            <w:pPr>
              <w:jc w:val="center"/>
              <w:rPr>
                <w:color w:val="645D9C"/>
              </w:rPr>
            </w:pPr>
            <w:r w:rsidRPr="00FD0D44">
              <w:rPr>
                <w:color w:val="645D9C"/>
              </w:rPr>
              <w:t>29</w:t>
            </w:r>
          </w:p>
        </w:tc>
        <w:tc>
          <w:tcPr>
            <w:tcW w:w="2903" w:type="dxa"/>
          </w:tcPr>
          <w:p w:rsidR="005C4CF9" w:rsidRPr="00FD0D44" w:rsidRDefault="005C4CF9" w:rsidP="00FD0D44">
            <w:pPr>
              <w:jc w:val="center"/>
              <w:rPr>
                <w:color w:val="645D9C"/>
              </w:rPr>
            </w:pPr>
            <w:r w:rsidRPr="00FD0D44">
              <w:rPr>
                <w:color w:val="645D9C"/>
              </w:rPr>
              <w:t>53</w:t>
            </w:r>
          </w:p>
        </w:tc>
      </w:tr>
    </w:tbl>
    <w:p w:rsidR="005C4CF9" w:rsidRDefault="005C4CF9" w:rsidP="006E45A6">
      <w:pPr>
        <w:spacing w:after="0" w:line="240" w:lineRule="auto"/>
        <w:jc w:val="both"/>
      </w:pPr>
    </w:p>
    <w:p w:rsidR="002147C5" w:rsidRPr="00FD0D44" w:rsidRDefault="002147C5" w:rsidP="00F86AD7">
      <w:pPr>
        <w:pStyle w:val="ListParagraph"/>
        <w:numPr>
          <w:ilvl w:val="2"/>
          <w:numId w:val="2"/>
        </w:numPr>
        <w:spacing w:after="0" w:line="240" w:lineRule="auto"/>
        <w:contextualSpacing w:val="0"/>
        <w:jc w:val="both"/>
        <w:rPr>
          <w:color w:val="FF637D"/>
        </w:rPr>
      </w:pPr>
      <w:r w:rsidRPr="00FD0D44">
        <w:rPr>
          <w:color w:val="FF637D"/>
        </w:rPr>
        <w:t>National Heritage Open Day</w:t>
      </w:r>
      <w:r w:rsidR="00103412" w:rsidRPr="00FD0D44">
        <w:rPr>
          <w:color w:val="FF637D"/>
        </w:rPr>
        <w:t>s</w:t>
      </w:r>
      <w:r w:rsidR="006E45A6" w:rsidRPr="00FD0D44">
        <w:rPr>
          <w:color w:val="FF637D"/>
        </w:rPr>
        <w:t>,</w:t>
      </w:r>
      <w:r w:rsidRPr="00FD0D44">
        <w:rPr>
          <w:color w:val="FF637D"/>
        </w:rPr>
        <w:t xml:space="preserve"> September 2015</w:t>
      </w:r>
      <w:r w:rsidR="000A17C4" w:rsidRPr="00FD0D44">
        <w:rPr>
          <w:color w:val="FF637D"/>
        </w:rPr>
        <w:t>,</w:t>
      </w:r>
      <w:r w:rsidR="00E61F01" w:rsidRPr="00FD0D44">
        <w:rPr>
          <w:color w:val="FF637D"/>
        </w:rPr>
        <w:t xml:space="preserve"> </w:t>
      </w:r>
      <w:r w:rsidR="00103412" w:rsidRPr="00FD0D44">
        <w:rPr>
          <w:color w:val="FF637D"/>
        </w:rPr>
        <w:t>2016</w:t>
      </w:r>
      <w:r w:rsidR="000A17C4" w:rsidRPr="00FD0D44">
        <w:rPr>
          <w:color w:val="FF637D"/>
        </w:rPr>
        <w:t xml:space="preserve"> and 2017</w:t>
      </w:r>
    </w:p>
    <w:p w:rsidR="00103412" w:rsidRDefault="005C4CF9" w:rsidP="00FD0D44">
      <w:pPr>
        <w:spacing w:after="0" w:line="240" w:lineRule="auto"/>
        <w:ind w:left="425"/>
      </w:pPr>
      <w:r w:rsidRPr="005C4CF9">
        <w:t xml:space="preserve">Heritage Open Days have recorded excellent numbers and the number of heritage open days has </w:t>
      </w:r>
      <w:r w:rsidR="006E45A6">
        <w:t xml:space="preserve">increased from 1 to 2 per annum. </w:t>
      </w:r>
      <w:r w:rsidR="00103412">
        <w:t xml:space="preserve">Visitor numbers </w:t>
      </w:r>
      <w:r>
        <w:t xml:space="preserve">for the September National Heritage Open Days </w:t>
      </w:r>
      <w:r w:rsidR="00103412">
        <w:t>have increased from 2015</w:t>
      </w:r>
      <w:r w:rsidR="000A17C4">
        <w:t xml:space="preserve">. The weather was glorious in 2015 and 2016 but was cold, dull and wet in 2017. The increase in numbers was an excellent result and improved marketing and co-operative working among the heritage sites made a huge contribution to the day’s success. </w:t>
      </w:r>
      <w:r w:rsidR="00103412">
        <w:t xml:space="preserve"> Not all heritage attractions are able to </w:t>
      </w:r>
      <w:r w:rsidR="00D076AC">
        <w:t>count the visitors</w:t>
      </w:r>
      <w:r w:rsidR="000A17C4">
        <w:t xml:space="preserve"> consistently as they are relying on vo</w:t>
      </w:r>
      <w:r w:rsidR="006E45A6">
        <w:t>lunteers on what is a busy day.</w:t>
      </w:r>
    </w:p>
    <w:p w:rsidR="006E45A6" w:rsidRDefault="006E45A6" w:rsidP="006E45A6">
      <w:pPr>
        <w:spacing w:after="0" w:line="240" w:lineRule="auto"/>
        <w:ind w:left="360"/>
      </w:pPr>
    </w:p>
    <w:tbl>
      <w:tblPr>
        <w:tblStyle w:val="TableGrid"/>
        <w:tblW w:w="0" w:type="auto"/>
        <w:tblInd w:w="534" w:type="dxa"/>
        <w:tblLook w:val="04A0" w:firstRow="1" w:lastRow="0" w:firstColumn="1" w:lastColumn="0" w:noHBand="0" w:noVBand="1"/>
      </w:tblPr>
      <w:tblGrid>
        <w:gridCol w:w="2976"/>
        <w:gridCol w:w="1910"/>
        <w:gridCol w:w="1911"/>
        <w:gridCol w:w="1911"/>
      </w:tblGrid>
      <w:tr w:rsidR="000A17C4" w:rsidTr="00FD0D44">
        <w:tc>
          <w:tcPr>
            <w:tcW w:w="2976" w:type="dxa"/>
            <w:shd w:val="clear" w:color="auto" w:fill="FFE5E9"/>
          </w:tcPr>
          <w:p w:rsidR="000A17C4" w:rsidRPr="00FD0D44" w:rsidRDefault="000A17C4" w:rsidP="00FD0D44">
            <w:pPr>
              <w:rPr>
                <w:color w:val="645D9C"/>
              </w:rPr>
            </w:pPr>
          </w:p>
        </w:tc>
        <w:tc>
          <w:tcPr>
            <w:tcW w:w="1910" w:type="dxa"/>
            <w:shd w:val="clear" w:color="auto" w:fill="FFE5E9"/>
          </w:tcPr>
          <w:p w:rsidR="000A17C4" w:rsidRPr="00FD0D44" w:rsidRDefault="000A17C4" w:rsidP="00FD0D44">
            <w:pPr>
              <w:jc w:val="center"/>
              <w:rPr>
                <w:b/>
                <w:color w:val="645D9C"/>
              </w:rPr>
            </w:pPr>
            <w:r w:rsidRPr="00FD0D44">
              <w:rPr>
                <w:b/>
                <w:color w:val="645D9C"/>
              </w:rPr>
              <w:t>2015</w:t>
            </w:r>
          </w:p>
        </w:tc>
        <w:tc>
          <w:tcPr>
            <w:tcW w:w="1911" w:type="dxa"/>
            <w:shd w:val="clear" w:color="auto" w:fill="FFE5E9"/>
          </w:tcPr>
          <w:p w:rsidR="000A17C4" w:rsidRPr="00FD0D44" w:rsidRDefault="000A17C4" w:rsidP="00FD0D44">
            <w:pPr>
              <w:jc w:val="center"/>
              <w:rPr>
                <w:b/>
                <w:color w:val="645D9C"/>
              </w:rPr>
            </w:pPr>
            <w:r w:rsidRPr="00FD0D44">
              <w:rPr>
                <w:b/>
                <w:color w:val="645D9C"/>
              </w:rPr>
              <w:t>2016</w:t>
            </w:r>
          </w:p>
        </w:tc>
        <w:tc>
          <w:tcPr>
            <w:tcW w:w="1911" w:type="dxa"/>
            <w:shd w:val="clear" w:color="auto" w:fill="FFE5E9"/>
          </w:tcPr>
          <w:p w:rsidR="000A17C4" w:rsidRPr="00FD0D44" w:rsidRDefault="000A17C4" w:rsidP="00FD0D44">
            <w:pPr>
              <w:jc w:val="center"/>
              <w:rPr>
                <w:b/>
                <w:color w:val="645D9C"/>
              </w:rPr>
            </w:pPr>
            <w:r w:rsidRPr="00FD0D44">
              <w:rPr>
                <w:b/>
                <w:color w:val="645D9C"/>
              </w:rPr>
              <w:t>2017</w:t>
            </w:r>
          </w:p>
        </w:tc>
      </w:tr>
      <w:tr w:rsidR="000A17C4" w:rsidTr="006E45A6">
        <w:tc>
          <w:tcPr>
            <w:tcW w:w="2976" w:type="dxa"/>
          </w:tcPr>
          <w:p w:rsidR="000A17C4" w:rsidRPr="00FD0D44" w:rsidRDefault="000A17C4" w:rsidP="00FD0D44">
            <w:pPr>
              <w:rPr>
                <w:color w:val="645D9C"/>
              </w:rPr>
            </w:pPr>
            <w:r w:rsidRPr="00FD0D44">
              <w:rPr>
                <w:color w:val="645D9C"/>
              </w:rPr>
              <w:t>Library</w:t>
            </w:r>
          </w:p>
        </w:tc>
        <w:tc>
          <w:tcPr>
            <w:tcW w:w="1910" w:type="dxa"/>
          </w:tcPr>
          <w:p w:rsidR="000A17C4" w:rsidRPr="00FD0D44" w:rsidRDefault="000A17C4" w:rsidP="00FD0D44">
            <w:pPr>
              <w:jc w:val="center"/>
              <w:rPr>
                <w:color w:val="645D9C"/>
              </w:rPr>
            </w:pPr>
            <w:r w:rsidRPr="00FD0D44">
              <w:rPr>
                <w:color w:val="645D9C"/>
              </w:rPr>
              <w:t>122</w:t>
            </w:r>
          </w:p>
        </w:tc>
        <w:tc>
          <w:tcPr>
            <w:tcW w:w="1911" w:type="dxa"/>
          </w:tcPr>
          <w:p w:rsidR="000A17C4" w:rsidRPr="00FD0D44" w:rsidRDefault="000A17C4" w:rsidP="00FD0D44">
            <w:pPr>
              <w:jc w:val="center"/>
              <w:rPr>
                <w:color w:val="645D9C"/>
              </w:rPr>
            </w:pPr>
            <w:r w:rsidRPr="00FD0D44">
              <w:rPr>
                <w:color w:val="645D9C"/>
              </w:rPr>
              <w:t>150</w:t>
            </w:r>
          </w:p>
        </w:tc>
        <w:tc>
          <w:tcPr>
            <w:tcW w:w="1911" w:type="dxa"/>
          </w:tcPr>
          <w:p w:rsidR="000A17C4" w:rsidRPr="00FD0D44" w:rsidRDefault="000A17C4" w:rsidP="00FD0D44">
            <w:pPr>
              <w:jc w:val="center"/>
              <w:rPr>
                <w:color w:val="645D9C"/>
              </w:rPr>
            </w:pPr>
            <w:r w:rsidRPr="00FD0D44">
              <w:rPr>
                <w:color w:val="645D9C"/>
              </w:rPr>
              <w:t>Not recorded</w:t>
            </w:r>
          </w:p>
        </w:tc>
      </w:tr>
      <w:tr w:rsidR="000A17C4" w:rsidTr="006E45A6">
        <w:tc>
          <w:tcPr>
            <w:tcW w:w="2976" w:type="dxa"/>
          </w:tcPr>
          <w:p w:rsidR="000A17C4" w:rsidRPr="00FD0D44" w:rsidRDefault="000A17C4" w:rsidP="00FD0D44">
            <w:pPr>
              <w:rPr>
                <w:color w:val="645D9C"/>
              </w:rPr>
            </w:pPr>
            <w:r w:rsidRPr="00FD0D44">
              <w:rPr>
                <w:color w:val="645D9C"/>
              </w:rPr>
              <w:t>Gatehouse</w:t>
            </w:r>
          </w:p>
        </w:tc>
        <w:tc>
          <w:tcPr>
            <w:tcW w:w="1910" w:type="dxa"/>
          </w:tcPr>
          <w:p w:rsidR="000A17C4" w:rsidRPr="00FD0D44" w:rsidRDefault="000A17C4" w:rsidP="00FD0D44">
            <w:pPr>
              <w:jc w:val="center"/>
              <w:rPr>
                <w:color w:val="645D9C"/>
              </w:rPr>
            </w:pPr>
            <w:r w:rsidRPr="00FD0D44">
              <w:rPr>
                <w:color w:val="645D9C"/>
              </w:rPr>
              <w:t>300</w:t>
            </w:r>
          </w:p>
        </w:tc>
        <w:tc>
          <w:tcPr>
            <w:tcW w:w="1911" w:type="dxa"/>
          </w:tcPr>
          <w:p w:rsidR="000A17C4" w:rsidRPr="00FD0D44" w:rsidRDefault="000A17C4" w:rsidP="00FD0D44">
            <w:pPr>
              <w:jc w:val="center"/>
              <w:rPr>
                <w:color w:val="645D9C"/>
              </w:rPr>
            </w:pPr>
            <w:r w:rsidRPr="00FD0D44">
              <w:rPr>
                <w:color w:val="645D9C"/>
              </w:rPr>
              <w:t>481</w:t>
            </w:r>
          </w:p>
        </w:tc>
        <w:tc>
          <w:tcPr>
            <w:tcW w:w="1911" w:type="dxa"/>
          </w:tcPr>
          <w:p w:rsidR="000A17C4" w:rsidRPr="00FD0D44" w:rsidRDefault="000A17C4" w:rsidP="00FD0D44">
            <w:pPr>
              <w:jc w:val="center"/>
              <w:rPr>
                <w:color w:val="645D9C"/>
              </w:rPr>
            </w:pPr>
            <w:r w:rsidRPr="00FD0D44">
              <w:rPr>
                <w:color w:val="645D9C"/>
              </w:rPr>
              <w:t>c. 400</w:t>
            </w:r>
          </w:p>
        </w:tc>
      </w:tr>
      <w:tr w:rsidR="000A17C4" w:rsidTr="006E45A6">
        <w:tc>
          <w:tcPr>
            <w:tcW w:w="2976" w:type="dxa"/>
          </w:tcPr>
          <w:p w:rsidR="000A17C4" w:rsidRPr="00FD0D44" w:rsidRDefault="000A17C4" w:rsidP="00FD0D44">
            <w:pPr>
              <w:rPr>
                <w:color w:val="645D9C"/>
              </w:rPr>
            </w:pPr>
            <w:r w:rsidRPr="00FD0D44">
              <w:rPr>
                <w:color w:val="645D9C"/>
              </w:rPr>
              <w:t>Mortuary Chapels</w:t>
            </w:r>
          </w:p>
        </w:tc>
        <w:tc>
          <w:tcPr>
            <w:tcW w:w="1910" w:type="dxa"/>
          </w:tcPr>
          <w:p w:rsidR="000A17C4" w:rsidRPr="00FD0D44" w:rsidRDefault="000A17C4" w:rsidP="00FD0D44">
            <w:pPr>
              <w:jc w:val="center"/>
              <w:rPr>
                <w:color w:val="645D9C"/>
              </w:rPr>
            </w:pPr>
            <w:r w:rsidRPr="00FD0D44">
              <w:rPr>
                <w:color w:val="645D9C"/>
              </w:rPr>
              <w:t>179</w:t>
            </w:r>
          </w:p>
        </w:tc>
        <w:tc>
          <w:tcPr>
            <w:tcW w:w="1911" w:type="dxa"/>
          </w:tcPr>
          <w:p w:rsidR="000A17C4" w:rsidRPr="00FD0D44" w:rsidRDefault="000A17C4" w:rsidP="00FD0D44">
            <w:pPr>
              <w:jc w:val="center"/>
              <w:rPr>
                <w:color w:val="645D9C"/>
              </w:rPr>
            </w:pPr>
            <w:r w:rsidRPr="00FD0D44">
              <w:rPr>
                <w:color w:val="645D9C"/>
              </w:rPr>
              <w:t>323</w:t>
            </w:r>
          </w:p>
        </w:tc>
        <w:tc>
          <w:tcPr>
            <w:tcW w:w="1911" w:type="dxa"/>
          </w:tcPr>
          <w:p w:rsidR="000A17C4" w:rsidRPr="00FD0D44" w:rsidRDefault="000A17C4" w:rsidP="00FD0D44">
            <w:pPr>
              <w:jc w:val="center"/>
              <w:rPr>
                <w:color w:val="645D9C"/>
              </w:rPr>
            </w:pPr>
            <w:r w:rsidRPr="00FD0D44">
              <w:rPr>
                <w:color w:val="645D9C"/>
              </w:rPr>
              <w:t>328</w:t>
            </w:r>
          </w:p>
        </w:tc>
      </w:tr>
      <w:tr w:rsidR="000A17C4" w:rsidTr="006E45A6">
        <w:tc>
          <w:tcPr>
            <w:tcW w:w="2976" w:type="dxa"/>
          </w:tcPr>
          <w:p w:rsidR="000A17C4" w:rsidRPr="00FD0D44" w:rsidRDefault="000A17C4" w:rsidP="00FD0D44">
            <w:pPr>
              <w:rPr>
                <w:color w:val="645D9C"/>
              </w:rPr>
            </w:pPr>
            <w:r w:rsidRPr="00FD0D44">
              <w:rPr>
                <w:color w:val="645D9C"/>
              </w:rPr>
              <w:t>Walled Kitchen Garden</w:t>
            </w:r>
          </w:p>
        </w:tc>
        <w:tc>
          <w:tcPr>
            <w:tcW w:w="1910" w:type="dxa"/>
          </w:tcPr>
          <w:p w:rsidR="000A17C4" w:rsidRPr="00FD0D44" w:rsidRDefault="000A17C4" w:rsidP="00FD0D44">
            <w:pPr>
              <w:jc w:val="center"/>
              <w:rPr>
                <w:color w:val="645D9C"/>
              </w:rPr>
            </w:pPr>
            <w:r w:rsidRPr="00FD0D44">
              <w:rPr>
                <w:color w:val="645D9C"/>
              </w:rPr>
              <w:t>350</w:t>
            </w:r>
          </w:p>
        </w:tc>
        <w:tc>
          <w:tcPr>
            <w:tcW w:w="1911" w:type="dxa"/>
          </w:tcPr>
          <w:p w:rsidR="000A17C4" w:rsidRPr="00FD0D44" w:rsidRDefault="000A17C4" w:rsidP="00FD0D44">
            <w:pPr>
              <w:jc w:val="center"/>
              <w:rPr>
                <w:color w:val="645D9C"/>
              </w:rPr>
            </w:pPr>
            <w:r w:rsidRPr="00FD0D44">
              <w:rPr>
                <w:color w:val="645D9C"/>
              </w:rPr>
              <w:t>475</w:t>
            </w:r>
          </w:p>
        </w:tc>
        <w:tc>
          <w:tcPr>
            <w:tcW w:w="1911" w:type="dxa"/>
          </w:tcPr>
          <w:p w:rsidR="000A17C4" w:rsidRPr="00FD0D44" w:rsidRDefault="000A17C4" w:rsidP="00FD0D44">
            <w:pPr>
              <w:jc w:val="center"/>
              <w:rPr>
                <w:color w:val="645D9C"/>
              </w:rPr>
            </w:pPr>
            <w:r w:rsidRPr="00FD0D44">
              <w:rPr>
                <w:color w:val="645D9C"/>
              </w:rPr>
              <w:t>479</w:t>
            </w:r>
          </w:p>
        </w:tc>
      </w:tr>
      <w:tr w:rsidR="000A17C4" w:rsidTr="006E45A6">
        <w:tc>
          <w:tcPr>
            <w:tcW w:w="2976" w:type="dxa"/>
          </w:tcPr>
          <w:p w:rsidR="000A17C4" w:rsidRPr="00FD0D44" w:rsidRDefault="000A17C4" w:rsidP="00FD0D44">
            <w:pPr>
              <w:rPr>
                <w:color w:val="645D9C"/>
              </w:rPr>
            </w:pPr>
            <w:r w:rsidRPr="00FD0D44">
              <w:rPr>
                <w:color w:val="645D9C"/>
              </w:rPr>
              <w:t>Ramsey Rural Museum</w:t>
            </w:r>
          </w:p>
        </w:tc>
        <w:tc>
          <w:tcPr>
            <w:tcW w:w="1910" w:type="dxa"/>
          </w:tcPr>
          <w:p w:rsidR="000A17C4" w:rsidRPr="00FD0D44" w:rsidRDefault="000A17C4" w:rsidP="00FD0D44">
            <w:pPr>
              <w:jc w:val="center"/>
              <w:rPr>
                <w:color w:val="645D9C"/>
              </w:rPr>
            </w:pPr>
            <w:r w:rsidRPr="00FD0D44">
              <w:rPr>
                <w:color w:val="645D9C"/>
              </w:rPr>
              <w:t>Not recorded</w:t>
            </w:r>
          </w:p>
        </w:tc>
        <w:tc>
          <w:tcPr>
            <w:tcW w:w="1911" w:type="dxa"/>
          </w:tcPr>
          <w:p w:rsidR="000A17C4" w:rsidRPr="00FD0D44" w:rsidRDefault="000A17C4" w:rsidP="00FD0D44">
            <w:pPr>
              <w:jc w:val="center"/>
              <w:rPr>
                <w:color w:val="645D9C"/>
              </w:rPr>
            </w:pPr>
            <w:r w:rsidRPr="00FD0D44">
              <w:rPr>
                <w:color w:val="645D9C"/>
              </w:rPr>
              <w:t>450</w:t>
            </w:r>
          </w:p>
        </w:tc>
        <w:tc>
          <w:tcPr>
            <w:tcW w:w="1911" w:type="dxa"/>
          </w:tcPr>
          <w:p w:rsidR="000A17C4" w:rsidRPr="00FD0D44" w:rsidRDefault="000A17C4" w:rsidP="00FD0D44">
            <w:pPr>
              <w:jc w:val="center"/>
              <w:rPr>
                <w:color w:val="645D9C"/>
              </w:rPr>
            </w:pPr>
            <w:r w:rsidRPr="00FD0D44">
              <w:rPr>
                <w:color w:val="645D9C"/>
              </w:rPr>
              <w:t>650</w:t>
            </w:r>
          </w:p>
        </w:tc>
      </w:tr>
    </w:tbl>
    <w:p w:rsidR="00103412" w:rsidRDefault="00103412" w:rsidP="006E45A6">
      <w:pPr>
        <w:spacing w:after="0" w:line="240" w:lineRule="auto"/>
        <w:jc w:val="both"/>
      </w:pPr>
    </w:p>
    <w:p w:rsidR="00103412" w:rsidRDefault="000A17C4" w:rsidP="004A27DE">
      <w:pPr>
        <w:spacing w:after="0" w:line="240" w:lineRule="auto"/>
        <w:ind w:left="425"/>
      </w:pPr>
      <w:r>
        <w:t xml:space="preserve">The first 2 National Heritage Open Days were very </w:t>
      </w:r>
      <w:r w:rsidR="00D076AC">
        <w:t xml:space="preserve">busy from 11am right through until 4pm as was witnessed by the </w:t>
      </w:r>
      <w:r>
        <w:t xml:space="preserve">29 seater vintage </w:t>
      </w:r>
      <w:r w:rsidR="00D076AC">
        <w:t xml:space="preserve">bus being full on every trip around the sites and the </w:t>
      </w:r>
      <w:r>
        <w:t xml:space="preserve">St Thomas a Becket </w:t>
      </w:r>
      <w:r w:rsidR="00D076AC">
        <w:t xml:space="preserve">Tower Tours being fully booked throughout the day. </w:t>
      </w:r>
      <w:r>
        <w:t>In 2017 a much larger vintage bus was hired and the day was lengthened to 5pm.</w:t>
      </w:r>
    </w:p>
    <w:p w:rsidR="006E45A6" w:rsidRDefault="003471A5" w:rsidP="004A27DE">
      <w:pPr>
        <w:keepNext/>
        <w:spacing w:after="0" w:line="240" w:lineRule="auto"/>
        <w:jc w:val="center"/>
      </w:pPr>
      <w:r>
        <w:rPr>
          <w:noProof/>
          <w:lang w:eastAsia="en-GB"/>
        </w:rPr>
        <w:lastRenderedPageBreak/>
        <w:drawing>
          <wp:inline distT="0" distB="0" distL="0" distR="0" wp14:anchorId="5085EBF3" wp14:editId="3CB9B387">
            <wp:extent cx="3706495" cy="2084705"/>
            <wp:effectExtent l="0" t="0" r="825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06495" cy="2084705"/>
                    </a:xfrm>
                    <a:prstGeom prst="rect">
                      <a:avLst/>
                    </a:prstGeom>
                    <a:noFill/>
                  </pic:spPr>
                </pic:pic>
              </a:graphicData>
            </a:graphic>
          </wp:inline>
        </w:drawing>
      </w:r>
    </w:p>
    <w:p w:rsidR="003471A5" w:rsidRPr="006E45A6" w:rsidRDefault="006E45A6" w:rsidP="004A27DE">
      <w:pPr>
        <w:pStyle w:val="Caption"/>
        <w:spacing w:before="120" w:after="120"/>
        <w:jc w:val="center"/>
        <w:rPr>
          <w:color w:val="FF637D"/>
        </w:rPr>
      </w:pPr>
      <w:r w:rsidRPr="006E45A6">
        <w:rPr>
          <w:color w:val="FF637D"/>
        </w:rPr>
        <w:t xml:space="preserve">Photo </w:t>
      </w:r>
      <w:r w:rsidRPr="006E45A6">
        <w:rPr>
          <w:color w:val="FF637D"/>
        </w:rPr>
        <w:fldChar w:fldCharType="begin"/>
      </w:r>
      <w:r w:rsidRPr="006E45A6">
        <w:rPr>
          <w:color w:val="FF637D"/>
        </w:rPr>
        <w:instrText xml:space="preserve"> SEQ Photo \* ARABIC </w:instrText>
      </w:r>
      <w:r w:rsidRPr="006E45A6">
        <w:rPr>
          <w:color w:val="FF637D"/>
        </w:rPr>
        <w:fldChar w:fldCharType="separate"/>
      </w:r>
      <w:r w:rsidR="009911AE">
        <w:rPr>
          <w:noProof/>
          <w:color w:val="FF637D"/>
        </w:rPr>
        <w:t>28</w:t>
      </w:r>
      <w:r w:rsidRPr="006E45A6">
        <w:rPr>
          <w:color w:val="FF637D"/>
        </w:rPr>
        <w:fldChar w:fldCharType="end"/>
      </w:r>
      <w:r w:rsidRPr="006E45A6">
        <w:rPr>
          <w:color w:val="FF637D"/>
        </w:rPr>
        <w:t xml:space="preserve">: </w:t>
      </w:r>
      <w:r w:rsidR="00252C84" w:rsidRPr="00252C84">
        <w:rPr>
          <w:b w:val="0"/>
          <w:color w:val="FF637D"/>
        </w:rPr>
        <w:t>Vintage bus tour</w:t>
      </w:r>
    </w:p>
    <w:p w:rsidR="003471A5" w:rsidRDefault="003471A5" w:rsidP="006E45A6">
      <w:pPr>
        <w:spacing w:after="0" w:line="240" w:lineRule="auto"/>
      </w:pPr>
    </w:p>
    <w:p w:rsidR="003471A5" w:rsidRPr="004A27DE" w:rsidRDefault="00BE1A84" w:rsidP="004A27DE">
      <w:pPr>
        <w:spacing w:after="0" w:line="240" w:lineRule="auto"/>
        <w:jc w:val="center"/>
        <w:rPr>
          <w:b/>
          <w:i/>
          <w:color w:val="645D9C"/>
        </w:rPr>
      </w:pPr>
      <w:r w:rsidRPr="004A27DE">
        <w:rPr>
          <w:b/>
          <w:i/>
          <w:color w:val="645D9C"/>
        </w:rPr>
        <w:t>“The heritage day was really well planned. My 6 and 3 year olds loved hunting around for the hidden rams and learning about the Ramsey heritage. The family fun events at the golf club were great – we will definitely be attending the next event”</w:t>
      </w:r>
    </w:p>
    <w:p w:rsidR="006E45A6" w:rsidRPr="006E45A6" w:rsidRDefault="006E45A6" w:rsidP="006E45A6">
      <w:pPr>
        <w:spacing w:after="0" w:line="240" w:lineRule="auto"/>
        <w:jc w:val="center"/>
      </w:pPr>
    </w:p>
    <w:p w:rsidR="006E45A6" w:rsidRDefault="003471A5" w:rsidP="004A27DE">
      <w:pPr>
        <w:keepNext/>
        <w:spacing w:after="0" w:line="240" w:lineRule="auto"/>
        <w:jc w:val="center"/>
      </w:pPr>
      <w:r>
        <w:rPr>
          <w:noProof/>
          <w:lang w:eastAsia="en-GB"/>
        </w:rPr>
        <w:drawing>
          <wp:inline distT="0" distB="0" distL="0" distR="0" wp14:anchorId="3B290B40" wp14:editId="30A15B7C">
            <wp:extent cx="4305300" cy="2421731"/>
            <wp:effectExtent l="0" t="0" r="0" b="0"/>
            <wp:docPr id="294" name="Picture 294" descr="Image may contain: 4 people, people smiling,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4 people, people smiling, outdoo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11350" cy="2425134"/>
                    </a:xfrm>
                    <a:prstGeom prst="rect">
                      <a:avLst/>
                    </a:prstGeom>
                    <a:noFill/>
                    <a:ln>
                      <a:noFill/>
                    </a:ln>
                  </pic:spPr>
                </pic:pic>
              </a:graphicData>
            </a:graphic>
          </wp:inline>
        </w:drawing>
      </w:r>
    </w:p>
    <w:p w:rsidR="003471A5" w:rsidRPr="006E45A6" w:rsidRDefault="006E45A6" w:rsidP="004A27DE">
      <w:pPr>
        <w:pStyle w:val="Caption"/>
        <w:spacing w:before="120" w:after="120"/>
        <w:jc w:val="center"/>
        <w:rPr>
          <w:noProof/>
          <w:color w:val="FF637D"/>
          <w:lang w:eastAsia="en-GB"/>
        </w:rPr>
      </w:pPr>
      <w:r w:rsidRPr="006E45A6">
        <w:rPr>
          <w:color w:val="FF637D"/>
        </w:rPr>
        <w:t xml:space="preserve">Photo </w:t>
      </w:r>
      <w:r w:rsidRPr="006E45A6">
        <w:rPr>
          <w:color w:val="FF637D"/>
        </w:rPr>
        <w:fldChar w:fldCharType="begin"/>
      </w:r>
      <w:r w:rsidRPr="006E45A6">
        <w:rPr>
          <w:color w:val="FF637D"/>
        </w:rPr>
        <w:instrText xml:space="preserve"> SEQ Photo \* ARABIC </w:instrText>
      </w:r>
      <w:r w:rsidRPr="006E45A6">
        <w:rPr>
          <w:color w:val="FF637D"/>
        </w:rPr>
        <w:fldChar w:fldCharType="separate"/>
      </w:r>
      <w:r w:rsidR="009911AE">
        <w:rPr>
          <w:noProof/>
          <w:color w:val="FF637D"/>
        </w:rPr>
        <w:t>29</w:t>
      </w:r>
      <w:r w:rsidRPr="006E45A6">
        <w:rPr>
          <w:color w:val="FF637D"/>
        </w:rPr>
        <w:fldChar w:fldCharType="end"/>
      </w:r>
      <w:r w:rsidRPr="006E45A6">
        <w:rPr>
          <w:color w:val="FF637D"/>
        </w:rPr>
        <w:t xml:space="preserve">: </w:t>
      </w:r>
      <w:r w:rsidR="00252C84">
        <w:rPr>
          <w:color w:val="FF637D"/>
        </w:rPr>
        <w:t>Setting off to find the “</w:t>
      </w:r>
      <w:proofErr w:type="spellStart"/>
      <w:r w:rsidR="00252C84">
        <w:rPr>
          <w:color w:val="FF637D"/>
        </w:rPr>
        <w:t>rammies</w:t>
      </w:r>
      <w:proofErr w:type="spellEnd"/>
      <w:r w:rsidR="00252C84">
        <w:rPr>
          <w:color w:val="FF637D"/>
        </w:rPr>
        <w:t>” on a heritage day</w:t>
      </w:r>
    </w:p>
    <w:p w:rsidR="006E45A6" w:rsidRDefault="006E45A6" w:rsidP="006E45A6">
      <w:pPr>
        <w:spacing w:after="0" w:line="240" w:lineRule="auto"/>
        <w:jc w:val="center"/>
        <w:rPr>
          <w:noProof/>
          <w:lang w:eastAsia="en-GB"/>
        </w:rPr>
      </w:pPr>
    </w:p>
    <w:p w:rsidR="003471A5" w:rsidRPr="004A27DE" w:rsidRDefault="00BE1A84" w:rsidP="004A27DE">
      <w:pPr>
        <w:spacing w:after="0" w:line="240" w:lineRule="auto"/>
        <w:jc w:val="center"/>
        <w:rPr>
          <w:b/>
          <w:i/>
          <w:color w:val="645D9C"/>
        </w:rPr>
      </w:pPr>
      <w:r w:rsidRPr="004A27DE">
        <w:rPr>
          <w:b/>
          <w:i/>
          <w:noProof/>
          <w:color w:val="645D9C"/>
          <w:lang w:eastAsia="en-GB"/>
        </w:rPr>
        <w:t xml:space="preserve">As a family </w:t>
      </w:r>
      <w:r w:rsidR="002B3C34" w:rsidRPr="004A27DE">
        <w:rPr>
          <w:b/>
          <w:i/>
          <w:noProof/>
          <w:color w:val="645D9C"/>
          <w:lang w:eastAsia="en-GB"/>
        </w:rPr>
        <w:t>of four</w:t>
      </w:r>
      <w:r w:rsidRPr="004A27DE">
        <w:rPr>
          <w:b/>
          <w:i/>
          <w:noProof/>
          <w:color w:val="645D9C"/>
          <w:lang w:eastAsia="en-GB"/>
        </w:rPr>
        <w:t xml:space="preserve"> (children aged 7 and 5) living in Ramsey we have really enjoyed the various heitage events that have taken place over the last year or so.It’s great to be able to come along and enjoy events as a family and to learn about our community</w:t>
      </w:r>
      <w:r w:rsidR="002B3C34" w:rsidRPr="004A27DE">
        <w:rPr>
          <w:b/>
          <w:i/>
          <w:noProof/>
          <w:color w:val="645D9C"/>
          <w:lang w:eastAsia="en-GB"/>
        </w:rPr>
        <w:t>.”</w:t>
      </w:r>
    </w:p>
    <w:p w:rsidR="006E45A6" w:rsidRDefault="006E45A6" w:rsidP="006E45A6">
      <w:pPr>
        <w:spacing w:after="0" w:line="240" w:lineRule="auto"/>
        <w:jc w:val="both"/>
      </w:pPr>
    </w:p>
    <w:p w:rsidR="006E45A6" w:rsidRPr="004A27DE" w:rsidRDefault="004A27DE" w:rsidP="00F86AD7">
      <w:pPr>
        <w:pStyle w:val="ListParagraph"/>
        <w:numPr>
          <w:ilvl w:val="2"/>
          <w:numId w:val="2"/>
        </w:numPr>
        <w:spacing w:after="0" w:line="240" w:lineRule="auto"/>
        <w:rPr>
          <w:color w:val="FF637D"/>
        </w:rPr>
      </w:pPr>
      <w:r w:rsidRPr="004A27DE">
        <w:rPr>
          <w:color w:val="FF637D"/>
        </w:rPr>
        <w:t>Visitors from outside Ramsey</w:t>
      </w:r>
    </w:p>
    <w:p w:rsidR="00D076AC" w:rsidRDefault="00D076AC" w:rsidP="004A27DE">
      <w:pPr>
        <w:spacing w:after="0" w:line="240" w:lineRule="auto"/>
        <w:ind w:left="425"/>
      </w:pPr>
      <w:r>
        <w:t>The Rural Museum and the Mortuary Chapels have visitor b</w:t>
      </w:r>
      <w:r w:rsidR="006E45A6">
        <w:t>ooks and reported that the post</w:t>
      </w:r>
      <w:r>
        <w:t>codes recorde</w:t>
      </w:r>
      <w:r w:rsidR="00E61F01">
        <w:t xml:space="preserve">d at the </w:t>
      </w:r>
      <w:r>
        <w:t xml:space="preserve">September 2016 </w:t>
      </w:r>
      <w:r w:rsidR="00E61F01">
        <w:t xml:space="preserve">National Heritage Open Day </w:t>
      </w:r>
      <w:r>
        <w:t>were the most varied that they had seen at their attractions indicating that people were visiting from further afield. On the day</w:t>
      </w:r>
      <w:r w:rsidR="006E45A6">
        <w:t>,</w:t>
      </w:r>
      <w:r>
        <w:t xml:space="preserve"> the Project Officer spoke to people from Cambridge, Nottingham, Birmingham, Bedford, London, Huntingdon and March.</w:t>
      </w:r>
    </w:p>
    <w:p w:rsidR="006E45A6" w:rsidRDefault="006E45A6" w:rsidP="006E45A6">
      <w:pPr>
        <w:spacing w:after="0" w:line="240" w:lineRule="auto"/>
      </w:pPr>
    </w:p>
    <w:p w:rsidR="00B931AD" w:rsidRPr="004A27DE" w:rsidRDefault="002B3C34" w:rsidP="004A27DE">
      <w:pPr>
        <w:spacing w:after="0" w:line="240" w:lineRule="auto"/>
        <w:jc w:val="center"/>
        <w:rPr>
          <w:b/>
          <w:i/>
          <w:color w:val="645D9C"/>
        </w:rPr>
      </w:pPr>
      <w:r w:rsidRPr="004A27DE">
        <w:rPr>
          <w:b/>
          <w:i/>
          <w:color w:val="645D9C"/>
        </w:rPr>
        <w:t>“</w:t>
      </w:r>
      <w:r w:rsidR="00B931AD" w:rsidRPr="004A27DE">
        <w:rPr>
          <w:b/>
          <w:i/>
          <w:color w:val="645D9C"/>
        </w:rPr>
        <w:t>I have been looking for a contact in connection with yesterday's (11 Sep) heritage day and hope that you can forward this to th</w:t>
      </w:r>
      <w:r w:rsidR="006E45A6" w:rsidRPr="004A27DE">
        <w:rPr>
          <w:b/>
          <w:i/>
          <w:color w:val="645D9C"/>
        </w:rPr>
        <w:t xml:space="preserve">e right person. </w:t>
      </w:r>
      <w:r w:rsidR="00B931AD" w:rsidRPr="004A27DE">
        <w:rPr>
          <w:b/>
          <w:i/>
          <w:color w:val="645D9C"/>
        </w:rPr>
        <w:t xml:space="preserve">I would like to say what a wonderful day my family and I had on our first visit to Ramsey. The whole event was very well organised and we enjoyed </w:t>
      </w:r>
      <w:r w:rsidR="00B931AD" w:rsidRPr="004A27DE">
        <w:rPr>
          <w:b/>
          <w:i/>
          <w:color w:val="645D9C"/>
        </w:rPr>
        <w:lastRenderedPageBreak/>
        <w:t>every aspect of it and exploring Ramsey. Everyone involved was so polite, informative and helpful</w:t>
      </w:r>
      <w:r w:rsidR="006E45A6" w:rsidRPr="004A27DE">
        <w:rPr>
          <w:b/>
          <w:i/>
          <w:color w:val="645D9C"/>
        </w:rPr>
        <w:t xml:space="preserve"> including the school children. </w:t>
      </w:r>
      <w:r w:rsidR="00B931AD" w:rsidRPr="004A27DE">
        <w:rPr>
          <w:b/>
          <w:i/>
          <w:color w:val="645D9C"/>
        </w:rPr>
        <w:t xml:space="preserve">We hope to </w:t>
      </w:r>
      <w:r w:rsidR="006E45A6" w:rsidRPr="004A27DE">
        <w:rPr>
          <w:b/>
          <w:i/>
          <w:color w:val="645D9C"/>
        </w:rPr>
        <w:t>visit again soon. Thanks again.</w:t>
      </w:r>
      <w:r w:rsidRPr="004A27DE">
        <w:rPr>
          <w:b/>
          <w:i/>
          <w:color w:val="645D9C"/>
        </w:rPr>
        <w:t>”</w:t>
      </w:r>
    </w:p>
    <w:p w:rsidR="00B931AD" w:rsidRPr="004A27DE" w:rsidRDefault="00B931AD" w:rsidP="004A27DE">
      <w:pPr>
        <w:spacing w:after="0" w:line="240" w:lineRule="auto"/>
        <w:jc w:val="center"/>
        <w:rPr>
          <w:i/>
          <w:color w:val="645D9C"/>
        </w:rPr>
      </w:pPr>
      <w:r w:rsidRPr="004A27DE">
        <w:rPr>
          <w:i/>
          <w:color w:val="645D9C"/>
        </w:rPr>
        <w:t>Bernice Monk, Bedford</w:t>
      </w:r>
    </w:p>
    <w:p w:rsidR="006E45A6" w:rsidRPr="006E45A6" w:rsidRDefault="006E45A6" w:rsidP="006E45A6">
      <w:pPr>
        <w:spacing w:after="0" w:line="240" w:lineRule="auto"/>
        <w:jc w:val="center"/>
        <w:rPr>
          <w:i/>
          <w:color w:val="645D9C"/>
        </w:rPr>
      </w:pPr>
    </w:p>
    <w:p w:rsidR="006E45A6" w:rsidRPr="004A27DE" w:rsidRDefault="00B931AD" w:rsidP="004A27DE">
      <w:pPr>
        <w:spacing w:after="0" w:line="240" w:lineRule="auto"/>
        <w:jc w:val="center"/>
        <w:rPr>
          <w:b/>
          <w:color w:val="645D9C"/>
        </w:rPr>
      </w:pPr>
      <w:r w:rsidRPr="004A27DE">
        <w:rPr>
          <w:b/>
          <w:i/>
          <w:color w:val="645D9C"/>
        </w:rPr>
        <w:t>“What a pleasure it is to come to Ramsey on a day like today when the town is celebrating its history and heritage. I’m very impressed that so many are involved and it shows how proud people are of where they live.”</w:t>
      </w:r>
    </w:p>
    <w:p w:rsidR="00B931AD" w:rsidRPr="004A27DE" w:rsidRDefault="00B931AD" w:rsidP="004A27DE">
      <w:pPr>
        <w:spacing w:after="0" w:line="240" w:lineRule="auto"/>
        <w:jc w:val="center"/>
        <w:rPr>
          <w:i/>
          <w:color w:val="645D9C"/>
        </w:rPr>
      </w:pPr>
      <w:r w:rsidRPr="004A27DE">
        <w:rPr>
          <w:i/>
          <w:color w:val="645D9C"/>
        </w:rPr>
        <w:t>Sebastian Kindersley, Chair of Cambridgeshire County Council</w:t>
      </w:r>
    </w:p>
    <w:p w:rsidR="0031092B" w:rsidRDefault="0031092B" w:rsidP="006E45A6">
      <w:pPr>
        <w:spacing w:after="0" w:line="240" w:lineRule="auto"/>
        <w:jc w:val="both"/>
      </w:pPr>
    </w:p>
    <w:p w:rsidR="0031092B" w:rsidRDefault="0031092B" w:rsidP="004A27DE">
      <w:pPr>
        <w:spacing w:after="0" w:line="240" w:lineRule="auto"/>
        <w:ind w:left="425"/>
        <w:jc w:val="both"/>
        <w:rPr>
          <w:noProof/>
          <w:lang w:eastAsia="en-GB"/>
        </w:rPr>
      </w:pPr>
      <w:r>
        <w:rPr>
          <w:noProof/>
          <w:lang w:eastAsia="en-GB"/>
        </w:rPr>
        <w:t>At other times of the year visitors having coming from outside Ramsey.</w:t>
      </w:r>
    </w:p>
    <w:p w:rsidR="009648FE" w:rsidRDefault="009648FE" w:rsidP="009648FE">
      <w:pPr>
        <w:spacing w:after="0" w:line="240" w:lineRule="auto"/>
        <w:ind w:left="357"/>
        <w:jc w:val="both"/>
        <w:rPr>
          <w:noProof/>
          <w:lang w:eastAsia="en-GB"/>
        </w:rPr>
      </w:pPr>
    </w:p>
    <w:p w:rsidR="009648FE" w:rsidRDefault="00150364" w:rsidP="004A27DE">
      <w:pPr>
        <w:keepNext/>
        <w:spacing w:after="0" w:line="240" w:lineRule="auto"/>
        <w:jc w:val="center"/>
      </w:pPr>
      <w:r>
        <w:rPr>
          <w:noProof/>
          <w:lang w:eastAsia="en-GB"/>
        </w:rPr>
        <w:drawing>
          <wp:inline distT="0" distB="0" distL="0" distR="0" wp14:anchorId="393F7798" wp14:editId="52DBCA00">
            <wp:extent cx="3240000" cy="182317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000" cy="1823175"/>
                    </a:xfrm>
                    <a:prstGeom prst="rect">
                      <a:avLst/>
                    </a:prstGeom>
                    <a:noFill/>
                  </pic:spPr>
                </pic:pic>
              </a:graphicData>
            </a:graphic>
          </wp:inline>
        </w:drawing>
      </w:r>
    </w:p>
    <w:p w:rsidR="00B847C8"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30</w:t>
      </w:r>
      <w:r w:rsidRPr="009648FE">
        <w:rPr>
          <w:color w:val="FF637D"/>
        </w:rPr>
        <w:fldChar w:fldCharType="end"/>
      </w:r>
      <w:r w:rsidRPr="009648FE">
        <w:rPr>
          <w:color w:val="FF637D"/>
        </w:rPr>
        <w:t>: These visitors from Suffolk saw the website and decided to take friends to Ramsey for the day in October 2016</w:t>
      </w:r>
    </w:p>
    <w:p w:rsidR="009648FE" w:rsidRPr="009648FE" w:rsidRDefault="009648FE" w:rsidP="009648FE">
      <w:pPr>
        <w:spacing w:after="0" w:line="240" w:lineRule="auto"/>
        <w:jc w:val="center"/>
      </w:pPr>
    </w:p>
    <w:p w:rsidR="009648FE" w:rsidRPr="004A27DE" w:rsidRDefault="00641CF6" w:rsidP="004A27DE">
      <w:pPr>
        <w:spacing w:after="0" w:line="240" w:lineRule="auto"/>
        <w:jc w:val="center"/>
        <w:rPr>
          <w:b/>
          <w:i/>
          <w:color w:val="645D9C"/>
        </w:rPr>
      </w:pPr>
      <w:r w:rsidRPr="004A27DE">
        <w:rPr>
          <w:b/>
          <w:i/>
          <w:color w:val="645D9C"/>
        </w:rPr>
        <w:t xml:space="preserve">“There’s so much to do here, the High Street looks good. We’ll come back when </w:t>
      </w:r>
      <w:r w:rsidR="009648FE" w:rsidRPr="004A27DE">
        <w:rPr>
          <w:b/>
          <w:i/>
          <w:color w:val="645D9C"/>
        </w:rPr>
        <w:t>there’s something on in Ramsey”</w:t>
      </w:r>
    </w:p>
    <w:p w:rsidR="00641CF6" w:rsidRPr="004A27DE" w:rsidRDefault="00641CF6" w:rsidP="004A27DE">
      <w:pPr>
        <w:spacing w:after="0" w:line="240" w:lineRule="auto"/>
        <w:jc w:val="center"/>
        <w:rPr>
          <w:i/>
          <w:color w:val="645D9C"/>
        </w:rPr>
      </w:pPr>
      <w:r w:rsidRPr="004A27DE">
        <w:rPr>
          <w:i/>
          <w:color w:val="645D9C"/>
        </w:rPr>
        <w:t>Visitors from</w:t>
      </w:r>
      <w:r w:rsidR="009648FE" w:rsidRPr="004A27DE">
        <w:rPr>
          <w:i/>
          <w:color w:val="645D9C"/>
        </w:rPr>
        <w:t xml:space="preserve"> Cambridge at the 1940s weekend</w:t>
      </w:r>
    </w:p>
    <w:p w:rsidR="009648FE" w:rsidRPr="009648FE" w:rsidRDefault="009648FE" w:rsidP="009648FE">
      <w:pPr>
        <w:spacing w:after="0" w:line="240" w:lineRule="auto"/>
      </w:pPr>
    </w:p>
    <w:p w:rsidR="005B1714" w:rsidRPr="005B1714" w:rsidRDefault="005B1714" w:rsidP="004A27DE">
      <w:pPr>
        <w:spacing w:after="0" w:line="240" w:lineRule="auto"/>
        <w:ind w:left="425"/>
        <w:jc w:val="both"/>
      </w:pPr>
      <w:r>
        <w:t xml:space="preserve">The </w:t>
      </w:r>
      <w:r w:rsidR="00004E23">
        <w:t>Rendezvous</w:t>
      </w:r>
      <w:r>
        <w:t xml:space="preserve"> Café has also noticed extra visitors including cycle clubs from Peterborough, </w:t>
      </w:r>
      <w:proofErr w:type="spellStart"/>
      <w:r>
        <w:t>Yaxley</w:t>
      </w:r>
      <w:proofErr w:type="spellEnd"/>
      <w:r>
        <w:t xml:space="preserve"> and Cambridge who now call in for breakf</w:t>
      </w:r>
      <w:r w:rsidR="009648FE">
        <w:t>ast on their days out.</w:t>
      </w:r>
    </w:p>
    <w:p w:rsidR="009648FE" w:rsidRDefault="009648FE" w:rsidP="006E45A6">
      <w:pPr>
        <w:spacing w:after="0" w:line="240" w:lineRule="auto"/>
        <w:jc w:val="both"/>
      </w:pPr>
    </w:p>
    <w:p w:rsidR="009648FE" w:rsidRPr="004A27DE" w:rsidRDefault="002147C5" w:rsidP="00F86AD7">
      <w:pPr>
        <w:pStyle w:val="ListParagraph"/>
        <w:numPr>
          <w:ilvl w:val="2"/>
          <w:numId w:val="2"/>
        </w:numPr>
        <w:spacing w:after="0" w:line="240" w:lineRule="auto"/>
        <w:rPr>
          <w:color w:val="FF637D"/>
        </w:rPr>
      </w:pPr>
      <w:r w:rsidRPr="004A27DE">
        <w:rPr>
          <w:color w:val="FF637D"/>
        </w:rPr>
        <w:t>Special Heritage Sunday</w:t>
      </w:r>
      <w:r w:rsidR="00547C7F" w:rsidRPr="004A27DE">
        <w:rPr>
          <w:color w:val="FF637D"/>
        </w:rPr>
        <w:t>s</w:t>
      </w:r>
      <w:r w:rsidRPr="004A27DE">
        <w:rPr>
          <w:color w:val="FF637D"/>
        </w:rPr>
        <w:t xml:space="preserve"> April 2016</w:t>
      </w:r>
      <w:r w:rsidR="00547C7F" w:rsidRPr="004A27DE">
        <w:rPr>
          <w:color w:val="FF637D"/>
        </w:rPr>
        <w:t xml:space="preserve"> and 2017</w:t>
      </w:r>
    </w:p>
    <w:p w:rsidR="009648FE" w:rsidRDefault="002147C5" w:rsidP="004A27DE">
      <w:pPr>
        <w:spacing w:after="0" w:line="240" w:lineRule="auto"/>
        <w:ind w:left="425"/>
      </w:pPr>
      <w:r>
        <w:t xml:space="preserve">An estimated 500 </w:t>
      </w:r>
      <w:r w:rsidR="009648FE">
        <w:t xml:space="preserve">people </w:t>
      </w:r>
      <w:r>
        <w:t xml:space="preserve">watched the duck race and over 300 </w:t>
      </w:r>
      <w:r w:rsidR="009648FE">
        <w:t xml:space="preserve">people </w:t>
      </w:r>
      <w:r>
        <w:t>were recorded entering the library (which served as the hub for the day).</w:t>
      </w:r>
      <w:r w:rsidR="000B2751">
        <w:t xml:space="preserve"> </w:t>
      </w:r>
      <w:r>
        <w:t xml:space="preserve">Heritage attractions reported a significant increase in visitor numbers compared with a normal </w:t>
      </w:r>
      <w:r w:rsidR="00FB3303">
        <w:t>Sunday when they open.</w:t>
      </w:r>
      <w:r w:rsidR="00641CF6">
        <w:t xml:space="preserve"> As well as an increase in visitors there were 20 volunteers working on the day plus those in the heritage sites.</w:t>
      </w:r>
    </w:p>
    <w:p w:rsidR="009648FE" w:rsidRDefault="009648FE" w:rsidP="009648FE">
      <w:pPr>
        <w:pStyle w:val="ListParagraph"/>
        <w:spacing w:after="0" w:line="240" w:lineRule="auto"/>
        <w:ind w:left="360"/>
      </w:pPr>
    </w:p>
    <w:p w:rsidR="00837EEC" w:rsidRDefault="00837EEC" w:rsidP="004A27DE">
      <w:pPr>
        <w:spacing w:after="0" w:line="240" w:lineRule="auto"/>
        <w:ind w:left="425"/>
      </w:pPr>
      <w:r>
        <w:t xml:space="preserve">The Duck Race provided good material for social media and, among the various tweets and posts, </w:t>
      </w:r>
      <w:r w:rsidR="004D28BB">
        <w:t>one particular image on a</w:t>
      </w:r>
      <w:r w:rsidR="009648FE">
        <w:t xml:space="preserve"> free post on Face</w:t>
      </w:r>
      <w:r>
        <w:t xml:space="preserve">book </w:t>
      </w:r>
      <w:r w:rsidRPr="00837EEC">
        <w:t>recorded over 2</w:t>
      </w:r>
      <w:r w:rsidR="009648FE">
        <w:t xml:space="preserve">,000 hits and a </w:t>
      </w:r>
      <w:proofErr w:type="spellStart"/>
      <w:r w:rsidR="009648FE">
        <w:t>M</w:t>
      </w:r>
      <w:r w:rsidRPr="00837EEC">
        <w:t>umsnet</w:t>
      </w:r>
      <w:proofErr w:type="spellEnd"/>
      <w:r w:rsidRPr="00837EEC">
        <w:t xml:space="preserve"> post reached 1</w:t>
      </w:r>
      <w:r w:rsidR="009648FE">
        <w:t>,</w:t>
      </w:r>
      <w:r w:rsidRPr="00837EEC">
        <w:t>300</w:t>
      </w:r>
      <w:r w:rsidR="004D28BB">
        <w:t xml:space="preserve"> hits.</w:t>
      </w:r>
    </w:p>
    <w:p w:rsidR="009648FE" w:rsidRDefault="009648FE" w:rsidP="009648FE">
      <w:pPr>
        <w:pStyle w:val="ListParagraph"/>
        <w:spacing w:after="0" w:line="240" w:lineRule="auto"/>
        <w:ind w:left="360"/>
      </w:pPr>
    </w:p>
    <w:p w:rsidR="009648FE" w:rsidRPr="004A27DE" w:rsidRDefault="002F4C23" w:rsidP="004A27DE">
      <w:pPr>
        <w:spacing w:after="0" w:line="240" w:lineRule="auto"/>
        <w:jc w:val="center"/>
        <w:rPr>
          <w:b/>
          <w:i/>
          <w:color w:val="645D9C"/>
        </w:rPr>
      </w:pPr>
      <w:r w:rsidRPr="004A27DE">
        <w:rPr>
          <w:b/>
          <w:i/>
          <w:color w:val="645D9C"/>
        </w:rPr>
        <w:t>“</w:t>
      </w:r>
      <w:r w:rsidR="00B931AD" w:rsidRPr="004A27DE">
        <w:rPr>
          <w:b/>
          <w:i/>
          <w:color w:val="645D9C"/>
        </w:rPr>
        <w:t>A quacking good day out for t</w:t>
      </w:r>
      <w:r w:rsidR="009648FE" w:rsidRPr="004A27DE">
        <w:rPr>
          <w:b/>
          <w:i/>
          <w:color w:val="645D9C"/>
        </w:rPr>
        <w:t xml:space="preserve">he Discover Ramsey Duck Race - </w:t>
      </w:r>
      <w:r w:rsidR="00B931AD" w:rsidRPr="004A27DE">
        <w:rPr>
          <w:b/>
          <w:i/>
          <w:color w:val="645D9C"/>
        </w:rPr>
        <w:t>Hundreds of bright yellow ducks adorned the Ramsey waters at the weekend…spectators enjoyed a lovely day out by the river in glorious sunshine whilst finding out about th</w:t>
      </w:r>
      <w:r w:rsidR="009648FE" w:rsidRPr="004A27DE">
        <w:rPr>
          <w:b/>
          <w:i/>
          <w:color w:val="645D9C"/>
        </w:rPr>
        <w:t>e heritage Ramsey has to offer</w:t>
      </w:r>
      <w:r w:rsidR="00004E23" w:rsidRPr="004A27DE">
        <w:rPr>
          <w:b/>
          <w:i/>
          <w:color w:val="645D9C"/>
        </w:rPr>
        <w:t>.</w:t>
      </w:r>
      <w:r w:rsidR="009648FE" w:rsidRPr="004A27DE">
        <w:rPr>
          <w:b/>
          <w:i/>
          <w:color w:val="645D9C"/>
        </w:rPr>
        <w:t>”</w:t>
      </w:r>
    </w:p>
    <w:p w:rsidR="00B931AD" w:rsidRPr="004A27DE" w:rsidRDefault="00B931AD" w:rsidP="004A27DE">
      <w:pPr>
        <w:spacing w:after="0" w:line="240" w:lineRule="auto"/>
        <w:jc w:val="center"/>
        <w:rPr>
          <w:i/>
          <w:color w:val="645D9C"/>
        </w:rPr>
      </w:pPr>
      <w:r w:rsidRPr="004A27DE">
        <w:rPr>
          <w:i/>
          <w:color w:val="645D9C"/>
        </w:rPr>
        <w:t>Peterbo</w:t>
      </w:r>
      <w:r w:rsidR="00B56BE1" w:rsidRPr="004A27DE">
        <w:rPr>
          <w:i/>
          <w:color w:val="645D9C"/>
        </w:rPr>
        <w:t>ro</w:t>
      </w:r>
      <w:r w:rsidRPr="004A27DE">
        <w:rPr>
          <w:i/>
          <w:color w:val="645D9C"/>
        </w:rPr>
        <w:t>ugh Evening Telegraph</w:t>
      </w:r>
    </w:p>
    <w:p w:rsidR="009648FE" w:rsidRPr="009648FE" w:rsidRDefault="009648FE" w:rsidP="006E45A6">
      <w:pPr>
        <w:spacing w:after="0" w:line="240" w:lineRule="auto"/>
        <w:jc w:val="both"/>
      </w:pPr>
    </w:p>
    <w:p w:rsidR="009648FE" w:rsidRPr="004A27DE" w:rsidRDefault="002F4C23" w:rsidP="004A27DE">
      <w:pPr>
        <w:spacing w:after="0" w:line="240" w:lineRule="auto"/>
        <w:jc w:val="center"/>
        <w:rPr>
          <w:i/>
          <w:color w:val="645D9C"/>
        </w:rPr>
      </w:pPr>
      <w:r w:rsidRPr="004A27DE">
        <w:rPr>
          <w:b/>
          <w:i/>
          <w:color w:val="645D9C"/>
        </w:rPr>
        <w:t>“The real success of the day came from the heritage sites, which were promoted extensively during the afternoon, although local business was also booming, with one shop owner describing the day as the busiest Sunday he had ever seen</w:t>
      </w:r>
      <w:r w:rsidR="009648FE" w:rsidRPr="004A27DE">
        <w:rPr>
          <w:b/>
          <w:i/>
          <w:color w:val="645D9C"/>
        </w:rPr>
        <w:t>.”</w:t>
      </w:r>
    </w:p>
    <w:p w:rsidR="002F4C23" w:rsidRPr="004A27DE" w:rsidRDefault="002F4C23" w:rsidP="004A27DE">
      <w:pPr>
        <w:spacing w:after="0" w:line="240" w:lineRule="auto"/>
        <w:jc w:val="center"/>
        <w:rPr>
          <w:i/>
          <w:color w:val="645D9C"/>
        </w:rPr>
      </w:pPr>
      <w:r w:rsidRPr="004A27DE">
        <w:rPr>
          <w:i/>
          <w:color w:val="645D9C"/>
        </w:rPr>
        <w:t>Ramsey &amp; Warboys Reporter</w:t>
      </w:r>
    </w:p>
    <w:p w:rsidR="00004E23" w:rsidRPr="00004E23" w:rsidRDefault="00004E23" w:rsidP="009648FE">
      <w:pPr>
        <w:spacing w:after="0" w:line="240" w:lineRule="auto"/>
        <w:jc w:val="center"/>
      </w:pPr>
    </w:p>
    <w:p w:rsidR="009648FE" w:rsidRDefault="00FB3303" w:rsidP="004A27DE">
      <w:pPr>
        <w:keepNext/>
        <w:spacing w:after="0" w:line="240" w:lineRule="auto"/>
        <w:jc w:val="center"/>
      </w:pPr>
      <w:r>
        <w:rPr>
          <w:noProof/>
          <w:lang w:eastAsia="en-GB"/>
        </w:rPr>
        <w:drawing>
          <wp:inline distT="0" distB="0" distL="0" distR="0" wp14:anchorId="54E13C4A" wp14:editId="5FD2B800">
            <wp:extent cx="3240000" cy="215988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0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40000" cy="2159886"/>
                    </a:xfrm>
                    <a:prstGeom prst="rect">
                      <a:avLst/>
                    </a:prstGeom>
                  </pic:spPr>
                </pic:pic>
              </a:graphicData>
            </a:graphic>
          </wp:inline>
        </w:drawing>
      </w:r>
    </w:p>
    <w:p w:rsidR="005B1714"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31</w:t>
      </w:r>
      <w:r w:rsidRPr="009648FE">
        <w:rPr>
          <w:color w:val="FF637D"/>
        </w:rPr>
        <w:fldChar w:fldCharType="end"/>
      </w:r>
      <w:r w:rsidRPr="009648FE">
        <w:rPr>
          <w:color w:val="FF637D"/>
        </w:rPr>
        <w:t xml:space="preserve">: </w:t>
      </w:r>
      <w:r w:rsidR="00252C84">
        <w:rPr>
          <w:color w:val="FF637D"/>
        </w:rPr>
        <w:t>A young visitor makes friends at the Duck Race on heritage day</w:t>
      </w:r>
    </w:p>
    <w:p w:rsidR="009648FE" w:rsidRPr="009648FE" w:rsidRDefault="009648FE" w:rsidP="009648FE">
      <w:pPr>
        <w:spacing w:after="0" w:line="240" w:lineRule="auto"/>
      </w:pPr>
    </w:p>
    <w:p w:rsidR="009648FE" w:rsidRDefault="00FB3303" w:rsidP="004A27DE">
      <w:pPr>
        <w:keepNext/>
        <w:spacing w:after="0" w:line="240" w:lineRule="auto"/>
        <w:jc w:val="center"/>
      </w:pPr>
      <w:r w:rsidRPr="009648FE">
        <w:rPr>
          <w:noProof/>
          <w:lang w:eastAsia="en-GB"/>
        </w:rPr>
        <w:drawing>
          <wp:inline distT="0" distB="0" distL="0" distR="0" wp14:anchorId="31E9BF07" wp14:editId="6F524003">
            <wp:extent cx="3240000" cy="1535645"/>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70884_1583703775253672_4358154019656287084_n.jpg"/>
                    <pic:cNvPicPr/>
                  </pic:nvPicPr>
                  <pic:blipFill>
                    <a:blip r:embed="rId56">
                      <a:extLst>
                        <a:ext uri="{28A0092B-C50C-407E-A947-70E740481C1C}">
                          <a14:useLocalDpi xmlns:a14="http://schemas.microsoft.com/office/drawing/2010/main" val="0"/>
                        </a:ext>
                      </a:extLst>
                    </a:blip>
                    <a:stretch>
                      <a:fillRect/>
                    </a:stretch>
                  </pic:blipFill>
                  <pic:spPr>
                    <a:xfrm>
                      <a:off x="0" y="0"/>
                      <a:ext cx="3240000" cy="1535645"/>
                    </a:xfrm>
                    <a:prstGeom prst="rect">
                      <a:avLst/>
                    </a:prstGeom>
                  </pic:spPr>
                </pic:pic>
              </a:graphicData>
            </a:graphic>
          </wp:inline>
        </w:drawing>
      </w:r>
    </w:p>
    <w:p w:rsidR="00FB3303"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32</w:t>
      </w:r>
      <w:r w:rsidRPr="009648FE">
        <w:rPr>
          <w:color w:val="FF637D"/>
        </w:rPr>
        <w:fldChar w:fldCharType="end"/>
      </w:r>
      <w:r w:rsidRPr="009648FE">
        <w:rPr>
          <w:color w:val="FF637D"/>
        </w:rPr>
        <w:t>: Participants in the Duck Race</w:t>
      </w:r>
    </w:p>
    <w:p w:rsidR="009648FE" w:rsidRPr="009648FE" w:rsidRDefault="009648FE" w:rsidP="009648FE">
      <w:pPr>
        <w:spacing w:after="0" w:line="240" w:lineRule="auto"/>
      </w:pPr>
    </w:p>
    <w:p w:rsidR="009648FE" w:rsidRDefault="00FB3303" w:rsidP="004A27DE">
      <w:pPr>
        <w:keepNext/>
        <w:spacing w:after="0" w:line="240" w:lineRule="auto"/>
        <w:jc w:val="center"/>
      </w:pPr>
      <w:r w:rsidRPr="009648FE">
        <w:rPr>
          <w:noProof/>
          <w:lang w:eastAsia="en-GB"/>
        </w:rPr>
        <w:drawing>
          <wp:inline distT="0" distB="0" distL="0" distR="0" wp14:anchorId="416EB670" wp14:editId="4F59D090">
            <wp:extent cx="3240000" cy="1822462"/>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92603_904574862974459_5461875363923603775_n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40000" cy="1822462"/>
                    </a:xfrm>
                    <a:prstGeom prst="rect">
                      <a:avLst/>
                    </a:prstGeom>
                  </pic:spPr>
                </pic:pic>
              </a:graphicData>
            </a:graphic>
          </wp:inline>
        </w:drawing>
      </w:r>
    </w:p>
    <w:p w:rsidR="005B1714"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33</w:t>
      </w:r>
      <w:r w:rsidRPr="009648FE">
        <w:rPr>
          <w:color w:val="FF637D"/>
        </w:rPr>
        <w:fldChar w:fldCharType="end"/>
      </w:r>
      <w:r w:rsidRPr="009648FE">
        <w:rPr>
          <w:color w:val="FF637D"/>
        </w:rPr>
        <w:t xml:space="preserve">: Visitors on Duck Race Day </w:t>
      </w:r>
      <w:r w:rsidR="00252C84">
        <w:rPr>
          <w:color w:val="FF637D"/>
        </w:rPr>
        <w:t xml:space="preserve">queueing for their ducks at </w:t>
      </w:r>
      <w:r w:rsidRPr="009648FE">
        <w:rPr>
          <w:color w:val="FF637D"/>
        </w:rPr>
        <w:t xml:space="preserve"> the library</w:t>
      </w:r>
    </w:p>
    <w:p w:rsidR="009648FE" w:rsidRPr="009648FE" w:rsidRDefault="009648FE" w:rsidP="009648FE">
      <w:pPr>
        <w:spacing w:after="0" w:line="240" w:lineRule="auto"/>
      </w:pPr>
    </w:p>
    <w:p w:rsidR="009648FE" w:rsidRDefault="00FB3303" w:rsidP="004A27DE">
      <w:pPr>
        <w:keepNext/>
        <w:spacing w:after="0" w:line="240" w:lineRule="auto"/>
        <w:jc w:val="center"/>
      </w:pPr>
      <w:r w:rsidRPr="009648FE">
        <w:rPr>
          <w:noProof/>
          <w:lang w:eastAsia="en-GB"/>
        </w:rPr>
        <w:lastRenderedPageBreak/>
        <w:drawing>
          <wp:inline distT="0" distB="0" distL="0" distR="0" wp14:anchorId="43A2F10A" wp14:editId="5D05E678">
            <wp:extent cx="3240000" cy="1822460"/>
            <wp:effectExtent l="0" t="0" r="0" b="635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25339_1583709731919743_3841471271739105363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0000" cy="1822460"/>
                    </a:xfrm>
                    <a:prstGeom prst="rect">
                      <a:avLst/>
                    </a:prstGeom>
                  </pic:spPr>
                </pic:pic>
              </a:graphicData>
            </a:graphic>
          </wp:inline>
        </w:drawing>
      </w:r>
    </w:p>
    <w:p w:rsidR="00FB3303"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34</w:t>
      </w:r>
      <w:r w:rsidRPr="009648FE">
        <w:rPr>
          <w:color w:val="FF637D"/>
        </w:rPr>
        <w:fldChar w:fldCharType="end"/>
      </w:r>
      <w:r w:rsidRPr="009648FE">
        <w:rPr>
          <w:color w:val="FF637D"/>
        </w:rPr>
        <w:t xml:space="preserve">: Promotions Office, Ann Cuthbert, and </w:t>
      </w:r>
      <w:r w:rsidR="004545D4">
        <w:rPr>
          <w:color w:val="FF637D"/>
        </w:rPr>
        <w:t xml:space="preserve">Cambridgeshire ACRE’s </w:t>
      </w:r>
      <w:r w:rsidRPr="009648FE">
        <w:rPr>
          <w:color w:val="FF637D"/>
        </w:rPr>
        <w:t>Community Development Manager, Rachael Brown, promoting the event</w:t>
      </w:r>
    </w:p>
    <w:p w:rsidR="009648FE" w:rsidRPr="009648FE" w:rsidRDefault="009648FE" w:rsidP="009648FE">
      <w:pPr>
        <w:spacing w:after="0" w:line="240" w:lineRule="auto"/>
      </w:pPr>
    </w:p>
    <w:p w:rsidR="00547C7F" w:rsidRDefault="00547C7F" w:rsidP="004A27DE">
      <w:pPr>
        <w:spacing w:after="0" w:line="240" w:lineRule="auto"/>
        <w:ind w:left="425"/>
      </w:pPr>
      <w:r w:rsidRPr="009648FE">
        <w:t>In April 2017 Ramsey experienced a Journey through Time with each site focussing on a different period of history. 351 visited the Mortuary Chapels and over 400 came to the museum. The Old Nene Golf Club who staged re-enactors, games, archers and burgers expe</w:t>
      </w:r>
      <w:r w:rsidR="009648FE">
        <w:t>rienced their busiest-ever day.</w:t>
      </w:r>
    </w:p>
    <w:p w:rsidR="009648FE" w:rsidRPr="009648FE" w:rsidRDefault="009648FE" w:rsidP="009648FE">
      <w:pPr>
        <w:spacing w:after="0" w:line="240" w:lineRule="auto"/>
      </w:pPr>
    </w:p>
    <w:p w:rsidR="009648FE" w:rsidRDefault="00547C7F" w:rsidP="004A27DE">
      <w:pPr>
        <w:keepNext/>
        <w:spacing w:after="0" w:line="240" w:lineRule="auto"/>
        <w:jc w:val="center"/>
      </w:pPr>
      <w:r>
        <w:rPr>
          <w:noProof/>
          <w:lang w:eastAsia="en-GB"/>
        </w:rPr>
        <w:drawing>
          <wp:inline distT="0" distB="0" distL="0" distR="0" wp14:anchorId="466781A1" wp14:editId="0BE4D6E2">
            <wp:extent cx="2828796" cy="3086100"/>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eval reenactment group. 2jpg_resized.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28796" cy="3086100"/>
                    </a:xfrm>
                    <a:prstGeom prst="rect">
                      <a:avLst/>
                    </a:prstGeom>
                  </pic:spPr>
                </pic:pic>
              </a:graphicData>
            </a:graphic>
          </wp:inline>
        </w:drawing>
      </w:r>
    </w:p>
    <w:p w:rsidR="009648FE"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35</w:t>
      </w:r>
      <w:r w:rsidRPr="009648FE">
        <w:rPr>
          <w:color w:val="FF637D"/>
        </w:rPr>
        <w:fldChar w:fldCharType="end"/>
      </w:r>
      <w:r w:rsidRPr="009648FE">
        <w:rPr>
          <w:color w:val="FF637D"/>
        </w:rPr>
        <w:t>: A re-enactor</w:t>
      </w:r>
      <w:r w:rsidR="004545D4">
        <w:rPr>
          <w:color w:val="FF637D"/>
        </w:rPr>
        <w:t xml:space="preserve"> for a Journey through Time</w:t>
      </w:r>
    </w:p>
    <w:p w:rsidR="009648FE" w:rsidRDefault="009648FE" w:rsidP="009648FE">
      <w:pPr>
        <w:spacing w:after="0" w:line="240" w:lineRule="auto"/>
      </w:pPr>
    </w:p>
    <w:p w:rsidR="009648FE" w:rsidRDefault="00547C7F" w:rsidP="004A27DE">
      <w:pPr>
        <w:keepNext/>
        <w:spacing w:after="0" w:line="240" w:lineRule="auto"/>
        <w:jc w:val="center"/>
      </w:pPr>
      <w:r>
        <w:rPr>
          <w:noProof/>
          <w:lang w:eastAsia="en-GB"/>
        </w:rPr>
        <w:lastRenderedPageBreak/>
        <w:drawing>
          <wp:inline distT="0" distB="0" distL="0" distR="0" wp14:anchorId="651443F6" wp14:editId="5580267B">
            <wp:extent cx="1876425" cy="3336024"/>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Happy faces at the Old Nene Family Fun Day.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76425" cy="3336024"/>
                    </a:xfrm>
                    <a:prstGeom prst="rect">
                      <a:avLst/>
                    </a:prstGeom>
                  </pic:spPr>
                </pic:pic>
              </a:graphicData>
            </a:graphic>
          </wp:inline>
        </w:drawing>
      </w:r>
    </w:p>
    <w:p w:rsidR="00AD6AA1"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36</w:t>
      </w:r>
      <w:r w:rsidRPr="009648FE">
        <w:rPr>
          <w:color w:val="FF637D"/>
        </w:rPr>
        <w:fldChar w:fldCharType="end"/>
      </w:r>
      <w:r w:rsidRPr="009648FE">
        <w:rPr>
          <w:color w:val="FF637D"/>
        </w:rPr>
        <w:t>: Two girls enjoying face-painting</w:t>
      </w:r>
    </w:p>
    <w:p w:rsidR="009648FE" w:rsidRDefault="009648FE" w:rsidP="009648FE">
      <w:pPr>
        <w:spacing w:after="0" w:line="240" w:lineRule="auto"/>
      </w:pPr>
    </w:p>
    <w:p w:rsidR="009648FE" w:rsidRDefault="00547C7F" w:rsidP="004A27DE">
      <w:pPr>
        <w:keepNext/>
        <w:spacing w:after="0" w:line="240" w:lineRule="auto"/>
        <w:jc w:val="center"/>
      </w:pPr>
      <w:r>
        <w:rPr>
          <w:noProof/>
          <w:lang w:eastAsia="en-GB"/>
        </w:rPr>
        <w:drawing>
          <wp:inline distT="0" distB="0" distL="0" distR="0" wp14:anchorId="30512F07" wp14:editId="3585DA10">
            <wp:extent cx="3240000" cy="2127627"/>
            <wp:effectExtent l="0" t="0" r="0" b="635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2_150013_resized_1.jpg"/>
                    <pic:cNvPicPr/>
                  </pic:nvPicPr>
                  <pic:blipFill rotWithShape="1">
                    <a:blip r:embed="rId61" cstate="print">
                      <a:extLst>
                        <a:ext uri="{28A0092B-C50C-407E-A947-70E740481C1C}">
                          <a14:useLocalDpi xmlns:a14="http://schemas.microsoft.com/office/drawing/2010/main" val="0"/>
                        </a:ext>
                      </a:extLst>
                    </a:blip>
                    <a:srcRect t="33559"/>
                    <a:stretch/>
                  </pic:blipFill>
                  <pic:spPr bwMode="auto">
                    <a:xfrm>
                      <a:off x="0" y="0"/>
                      <a:ext cx="3240000" cy="2127627"/>
                    </a:xfrm>
                    <a:prstGeom prst="rect">
                      <a:avLst/>
                    </a:prstGeom>
                    <a:ln>
                      <a:noFill/>
                    </a:ln>
                    <a:extLst>
                      <a:ext uri="{53640926-AAD7-44D8-BBD7-CCE9431645EC}">
                        <a14:shadowObscured xmlns:a14="http://schemas.microsoft.com/office/drawing/2010/main"/>
                      </a:ext>
                    </a:extLst>
                  </pic:spPr>
                </pic:pic>
              </a:graphicData>
            </a:graphic>
          </wp:inline>
        </w:drawing>
      </w:r>
    </w:p>
    <w:p w:rsidR="009648FE" w:rsidRPr="009648FE" w:rsidRDefault="009648FE" w:rsidP="004A27DE">
      <w:pPr>
        <w:pStyle w:val="Caption"/>
        <w:spacing w:before="120" w:after="120"/>
        <w:jc w:val="center"/>
        <w:rPr>
          <w:noProof/>
          <w:color w:val="FF637D"/>
          <w:lang w:eastAsia="en-GB"/>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37</w:t>
      </w:r>
      <w:r w:rsidRPr="009648FE">
        <w:rPr>
          <w:color w:val="FF637D"/>
        </w:rPr>
        <w:fldChar w:fldCharType="end"/>
      </w:r>
      <w:r w:rsidRPr="009648FE">
        <w:rPr>
          <w:color w:val="FF637D"/>
        </w:rPr>
        <w:t xml:space="preserve">: </w:t>
      </w:r>
      <w:r w:rsidR="00252C84">
        <w:rPr>
          <w:color w:val="FF637D"/>
        </w:rPr>
        <w:t>Jane Yardley, Chair of the Mortuary Chapels, ready for visitors on a  heritage day</w:t>
      </w:r>
    </w:p>
    <w:p w:rsidR="009648FE" w:rsidRDefault="009648FE" w:rsidP="009648FE">
      <w:pPr>
        <w:spacing w:after="0" w:line="240" w:lineRule="auto"/>
      </w:pPr>
    </w:p>
    <w:p w:rsidR="009648FE" w:rsidRDefault="00547C7F" w:rsidP="004A27DE">
      <w:pPr>
        <w:keepNext/>
        <w:spacing w:after="0" w:line="240" w:lineRule="auto"/>
        <w:jc w:val="center"/>
      </w:pPr>
      <w:r>
        <w:rPr>
          <w:noProof/>
          <w:lang w:eastAsia="en-GB"/>
        </w:rPr>
        <w:drawing>
          <wp:inline distT="0" distB="0" distL="0" distR="0" wp14:anchorId="6B0B6C54" wp14:editId="3047CE86">
            <wp:extent cx="3240000" cy="1648717"/>
            <wp:effectExtent l="0" t="0" r="0" b="889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2_130315_resized_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40000" cy="1648717"/>
                    </a:xfrm>
                    <a:prstGeom prst="rect">
                      <a:avLst/>
                    </a:prstGeom>
                  </pic:spPr>
                </pic:pic>
              </a:graphicData>
            </a:graphic>
          </wp:inline>
        </w:drawing>
      </w:r>
    </w:p>
    <w:p w:rsidR="00AD6AA1"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38</w:t>
      </w:r>
      <w:r w:rsidRPr="009648FE">
        <w:rPr>
          <w:color w:val="FF637D"/>
        </w:rPr>
        <w:fldChar w:fldCharType="end"/>
      </w:r>
      <w:r w:rsidRPr="009648FE">
        <w:rPr>
          <w:color w:val="FF637D"/>
        </w:rPr>
        <w:t>: Vintage bus</w:t>
      </w:r>
    </w:p>
    <w:p w:rsidR="009648FE" w:rsidRDefault="009648FE" w:rsidP="009648FE">
      <w:pPr>
        <w:spacing w:after="0" w:line="240" w:lineRule="auto"/>
      </w:pPr>
    </w:p>
    <w:p w:rsidR="009648FE" w:rsidRDefault="00547C7F" w:rsidP="004A27DE">
      <w:pPr>
        <w:keepNext/>
        <w:spacing w:after="0" w:line="240" w:lineRule="auto"/>
        <w:jc w:val="center"/>
      </w:pPr>
      <w:r>
        <w:rPr>
          <w:noProof/>
          <w:lang w:eastAsia="en-GB"/>
        </w:rPr>
        <w:lastRenderedPageBreak/>
        <w:drawing>
          <wp:inline distT="0" distB="0" distL="0" distR="0" wp14:anchorId="4DCAB5D5" wp14:editId="74AE8D55">
            <wp:extent cx="3240000" cy="1822460"/>
            <wp:effectExtent l="0" t="0" r="0" b="635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402_151238_resized_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40000" cy="1822460"/>
                    </a:xfrm>
                    <a:prstGeom prst="rect">
                      <a:avLst/>
                    </a:prstGeom>
                  </pic:spPr>
                </pic:pic>
              </a:graphicData>
            </a:graphic>
          </wp:inline>
        </w:drawing>
      </w:r>
    </w:p>
    <w:p w:rsidR="00547C7F" w:rsidRPr="009648FE" w:rsidRDefault="009648FE" w:rsidP="004A27DE">
      <w:pPr>
        <w:pStyle w:val="Caption"/>
        <w:spacing w:before="120" w:after="120"/>
        <w:jc w:val="center"/>
        <w:rPr>
          <w:color w:val="FF637D"/>
        </w:rPr>
      </w:pPr>
      <w:r w:rsidRPr="009648FE">
        <w:rPr>
          <w:color w:val="FF637D"/>
        </w:rPr>
        <w:t xml:space="preserve">Photo </w:t>
      </w:r>
      <w:r w:rsidRPr="009648FE">
        <w:rPr>
          <w:color w:val="FF637D"/>
        </w:rPr>
        <w:fldChar w:fldCharType="begin"/>
      </w:r>
      <w:r w:rsidRPr="009648FE">
        <w:rPr>
          <w:color w:val="FF637D"/>
        </w:rPr>
        <w:instrText xml:space="preserve"> SEQ Photo \* ARABIC </w:instrText>
      </w:r>
      <w:r w:rsidRPr="009648FE">
        <w:rPr>
          <w:color w:val="FF637D"/>
        </w:rPr>
        <w:fldChar w:fldCharType="separate"/>
      </w:r>
      <w:r w:rsidR="009911AE">
        <w:rPr>
          <w:noProof/>
          <w:color w:val="FF637D"/>
        </w:rPr>
        <w:t>39</w:t>
      </w:r>
      <w:r w:rsidRPr="009648FE">
        <w:rPr>
          <w:color w:val="FF637D"/>
        </w:rPr>
        <w:fldChar w:fldCharType="end"/>
      </w:r>
      <w:r w:rsidRPr="009648FE">
        <w:rPr>
          <w:color w:val="FF637D"/>
        </w:rPr>
        <w:t xml:space="preserve">: </w:t>
      </w:r>
      <w:r w:rsidR="00252C84">
        <w:rPr>
          <w:color w:val="FF637D"/>
        </w:rPr>
        <w:t>Volunteers at the NAAFI at the 1940s Camp on a heritage day</w:t>
      </w:r>
    </w:p>
    <w:p w:rsidR="00547C7F" w:rsidRPr="009648FE" w:rsidRDefault="00547C7F" w:rsidP="009648FE">
      <w:pPr>
        <w:spacing w:after="0" w:line="240" w:lineRule="auto"/>
      </w:pPr>
    </w:p>
    <w:p w:rsidR="009648FE" w:rsidRPr="004A27DE" w:rsidRDefault="00D1115A" w:rsidP="00F86AD7">
      <w:pPr>
        <w:pStyle w:val="ListParagraph"/>
        <w:numPr>
          <w:ilvl w:val="2"/>
          <w:numId w:val="2"/>
        </w:numPr>
        <w:spacing w:after="0" w:line="240" w:lineRule="auto"/>
        <w:rPr>
          <w:color w:val="FF637D"/>
        </w:rPr>
      </w:pPr>
      <w:r w:rsidRPr="004A27DE">
        <w:rPr>
          <w:color w:val="FF637D"/>
        </w:rPr>
        <w:t>Expansion of uses for heritage sites</w:t>
      </w:r>
    </w:p>
    <w:p w:rsidR="0096176F" w:rsidRDefault="0096176F" w:rsidP="004A27DE">
      <w:pPr>
        <w:spacing w:after="0" w:line="240" w:lineRule="auto"/>
        <w:ind w:left="425"/>
      </w:pPr>
      <w:r>
        <w:t>Since the beginning of the Project</w:t>
      </w:r>
      <w:r w:rsidR="009648FE">
        <w:t>,</w:t>
      </w:r>
      <w:r>
        <w:t xml:space="preserve"> two heritage sites have started hiring out their sites as a venue much more and another heritage site is considering how they could do the same. The 1940s Camp needs more revenue than the 1940s weekend can provide and have begun hosting parties and weddings in their Drill Hall. </w:t>
      </w:r>
      <w:r w:rsidR="00BE1A84">
        <w:t xml:space="preserve">In fact the Drill Hall is virtually fully booked every Saturday night in 2018 at the time of writing (October 2017). </w:t>
      </w:r>
      <w:r>
        <w:t>The Rural Museum has followed a similar path and also host</w:t>
      </w:r>
      <w:r w:rsidR="00FB3303">
        <w:t>ed their first wedding in 2016 and the Walled Kitchen Garden is looking to hire out the glasshouse and garden for small events.</w:t>
      </w:r>
    </w:p>
    <w:p w:rsidR="009807E2" w:rsidRDefault="009807E2" w:rsidP="009807E2">
      <w:pPr>
        <w:spacing w:after="0" w:line="240" w:lineRule="auto"/>
        <w:rPr>
          <w:b/>
        </w:rPr>
      </w:pPr>
    </w:p>
    <w:p w:rsidR="00004E23" w:rsidRDefault="00004E23" w:rsidP="009807E2">
      <w:pPr>
        <w:spacing w:after="0" w:line="240" w:lineRule="auto"/>
        <w:rPr>
          <w:b/>
        </w:rPr>
      </w:pPr>
    </w:p>
    <w:p w:rsidR="00004E23" w:rsidRDefault="00004E23" w:rsidP="009807E2">
      <w:pPr>
        <w:spacing w:after="0" w:line="240" w:lineRule="auto"/>
        <w:rPr>
          <w:b/>
        </w:rPr>
        <w:sectPr w:rsidR="00004E23"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6F6D10" w:rsidRPr="00010974" w:rsidTr="00F50A5C">
        <w:trPr>
          <w:trHeight w:val="567"/>
        </w:trPr>
        <w:tc>
          <w:tcPr>
            <w:tcW w:w="9286" w:type="dxa"/>
            <w:shd w:val="clear" w:color="auto" w:fill="FFE5E9"/>
            <w:vAlign w:val="center"/>
          </w:tcPr>
          <w:p w:rsidR="006F6D10" w:rsidRPr="006C1D8D" w:rsidRDefault="004A27DE" w:rsidP="004545D4">
            <w:pPr>
              <w:pStyle w:val="ListParagraph"/>
              <w:numPr>
                <w:ilvl w:val="0"/>
                <w:numId w:val="2"/>
              </w:numPr>
              <w:ind w:left="227" w:hanging="227"/>
              <w:rPr>
                <w:b/>
                <w:color w:val="FF637D"/>
              </w:rPr>
            </w:pPr>
            <w:r>
              <w:rPr>
                <w:b/>
                <w:color w:val="FF637D"/>
              </w:rPr>
              <w:lastRenderedPageBreak/>
              <w:t>Assessing the d</w:t>
            </w:r>
            <w:r w:rsidR="006F6D10" w:rsidRPr="006C1D8D">
              <w:rPr>
                <w:b/>
                <w:color w:val="FF637D"/>
              </w:rPr>
              <w:t xml:space="preserve">elivery of Specific Aim 2 </w:t>
            </w:r>
            <w:r>
              <w:rPr>
                <w:b/>
                <w:color w:val="FF637D"/>
              </w:rPr>
              <w:t xml:space="preserve">- </w:t>
            </w:r>
            <w:r w:rsidR="006F6D10" w:rsidRPr="006C1D8D">
              <w:rPr>
                <w:b/>
                <w:color w:val="FF637D"/>
              </w:rPr>
              <w:t>To increase individual and community capacity for taking forward ow</w:t>
            </w:r>
            <w:r>
              <w:rPr>
                <w:b/>
                <w:color w:val="FF637D"/>
              </w:rPr>
              <w:t>n ideas for revitalising Ramsey</w:t>
            </w:r>
          </w:p>
        </w:tc>
      </w:tr>
    </w:tbl>
    <w:p w:rsidR="006F6D10" w:rsidRPr="00010974" w:rsidRDefault="006F6D10" w:rsidP="006F6D10">
      <w:pPr>
        <w:spacing w:after="0" w:line="240" w:lineRule="auto"/>
        <w:rPr>
          <w:rFonts w:cstheme="minorHAnsi"/>
          <w:b/>
        </w:rPr>
      </w:pPr>
    </w:p>
    <w:p w:rsidR="006F6D10" w:rsidRPr="004A27DE" w:rsidRDefault="006F6D10" w:rsidP="00F86AD7">
      <w:pPr>
        <w:pStyle w:val="ListParagraph"/>
        <w:numPr>
          <w:ilvl w:val="1"/>
          <w:numId w:val="2"/>
        </w:numPr>
        <w:spacing w:after="0" w:line="240" w:lineRule="auto"/>
        <w:rPr>
          <w:b/>
          <w:color w:val="FF637D"/>
        </w:rPr>
      </w:pPr>
      <w:r w:rsidRPr="004A27DE">
        <w:rPr>
          <w:b/>
          <w:color w:val="FF637D"/>
        </w:rPr>
        <w:t>Are Individuals and community groups involved in a meaningful way in partnership with each other?</w:t>
      </w:r>
    </w:p>
    <w:p w:rsidR="006F6D10" w:rsidRDefault="006F6D10" w:rsidP="006F6D10">
      <w:pPr>
        <w:pStyle w:val="ListParagraph"/>
        <w:spacing w:after="0" w:line="240" w:lineRule="auto"/>
        <w:ind w:left="360"/>
        <w:contextualSpacing w:val="0"/>
        <w:rPr>
          <w:b/>
        </w:rPr>
      </w:pPr>
    </w:p>
    <w:p w:rsidR="004A27DE" w:rsidRPr="004A27DE" w:rsidRDefault="004A27DE" w:rsidP="00F86AD7">
      <w:pPr>
        <w:pStyle w:val="ListParagraph"/>
        <w:numPr>
          <w:ilvl w:val="2"/>
          <w:numId w:val="2"/>
        </w:numPr>
        <w:spacing w:after="0" w:line="240" w:lineRule="auto"/>
        <w:rPr>
          <w:color w:val="FF637D"/>
        </w:rPr>
      </w:pPr>
      <w:r w:rsidRPr="004A27DE">
        <w:rPr>
          <w:color w:val="FF637D"/>
        </w:rPr>
        <w:t>Steering Groups Meetings</w:t>
      </w:r>
    </w:p>
    <w:p w:rsidR="00143086" w:rsidRDefault="00D1115A" w:rsidP="004A27DE">
      <w:pPr>
        <w:spacing w:after="0" w:line="240" w:lineRule="auto"/>
        <w:ind w:left="425"/>
      </w:pPr>
      <w:r>
        <w:t>The Promoting Ramsey Steering Group me</w:t>
      </w:r>
      <w:r w:rsidR="00144FB1">
        <w:t>e</w:t>
      </w:r>
      <w:r>
        <w:t>t every two months</w:t>
      </w:r>
      <w:r w:rsidR="004E3708">
        <w:t>. M</w:t>
      </w:r>
      <w:r w:rsidR="00144FB1">
        <w:t>embership/attendance is between 14 and 17 representatives drawn from business, tourism, council, community and heritage groups.</w:t>
      </w:r>
      <w:r>
        <w:t xml:space="preserve"> </w:t>
      </w:r>
      <w:r w:rsidR="00144FB1">
        <w:t>This group has been instrumental in steering the branding, website, promotion and joint events on which the Promo</w:t>
      </w:r>
      <w:r w:rsidR="00004E23">
        <w:t>ting Ramsey Project has worked.</w:t>
      </w:r>
    </w:p>
    <w:p w:rsidR="004E3708" w:rsidRDefault="004E3708" w:rsidP="009807E2">
      <w:pPr>
        <w:spacing w:after="0" w:line="240" w:lineRule="auto"/>
      </w:pPr>
    </w:p>
    <w:p w:rsidR="004A27DE" w:rsidRPr="004A27DE" w:rsidRDefault="004A27DE" w:rsidP="00F86AD7">
      <w:pPr>
        <w:pStyle w:val="ListParagraph"/>
        <w:numPr>
          <w:ilvl w:val="2"/>
          <w:numId w:val="2"/>
        </w:numPr>
        <w:spacing w:after="0" w:line="240" w:lineRule="auto"/>
        <w:rPr>
          <w:color w:val="FF637D"/>
        </w:rPr>
      </w:pPr>
      <w:r w:rsidRPr="004A27DE">
        <w:rPr>
          <w:color w:val="FF637D"/>
        </w:rPr>
        <w:t>Heritage Group Meetings</w:t>
      </w:r>
    </w:p>
    <w:p w:rsidR="004E3708" w:rsidRDefault="00CB0002" w:rsidP="004A27DE">
      <w:pPr>
        <w:spacing w:after="0" w:line="240" w:lineRule="auto"/>
        <w:ind w:left="425"/>
      </w:pPr>
      <w:r>
        <w:t xml:space="preserve">Regular Heritage Group meetings, where joint events are put together, ideas are shared and strategies </w:t>
      </w:r>
      <w:r w:rsidR="00FB3303">
        <w:t xml:space="preserve">are </w:t>
      </w:r>
      <w:r>
        <w:t>planned have been well attended and valued by participants.</w:t>
      </w:r>
      <w:r w:rsidR="004E3708">
        <w:t xml:space="preserve"> When asked during the November 2016 survey, 100% of the heritage sites valued the heritage meetings with 83% saying that they val</w:t>
      </w:r>
      <w:r w:rsidR="006019C5">
        <w:t>ued the meetings. “very much”.</w:t>
      </w:r>
    </w:p>
    <w:p w:rsidR="00CB0002" w:rsidRDefault="00CB0002" w:rsidP="004E3708">
      <w:pPr>
        <w:pStyle w:val="ListParagraph"/>
        <w:spacing w:after="0" w:line="240" w:lineRule="auto"/>
        <w:ind w:left="360"/>
      </w:pPr>
    </w:p>
    <w:p w:rsidR="004E3708" w:rsidRPr="004A27DE" w:rsidRDefault="00CB0002" w:rsidP="004A27DE">
      <w:pPr>
        <w:spacing w:after="0" w:line="240" w:lineRule="auto"/>
        <w:jc w:val="center"/>
        <w:rPr>
          <w:b/>
          <w:i/>
          <w:color w:val="645D9C"/>
        </w:rPr>
      </w:pPr>
      <w:r w:rsidRPr="004A27DE">
        <w:rPr>
          <w:b/>
          <w:i/>
          <w:color w:val="645D9C"/>
        </w:rPr>
        <w:t>“It is very important that heritage groups, and all community groups, work together. In the past there were many active groups but they weren’t in contact with each other – this has changed for the better</w:t>
      </w:r>
      <w:r w:rsidR="004E3708" w:rsidRPr="004A27DE">
        <w:rPr>
          <w:b/>
          <w:i/>
          <w:color w:val="645D9C"/>
        </w:rPr>
        <w:t>.</w:t>
      </w:r>
      <w:r w:rsidRPr="004A27DE">
        <w:rPr>
          <w:b/>
          <w:i/>
          <w:color w:val="645D9C"/>
        </w:rPr>
        <w:t>”</w:t>
      </w:r>
    </w:p>
    <w:p w:rsidR="00CB0002" w:rsidRPr="004A27DE" w:rsidRDefault="004E3708" w:rsidP="004A27DE">
      <w:pPr>
        <w:spacing w:after="0" w:line="240" w:lineRule="auto"/>
        <w:jc w:val="center"/>
        <w:rPr>
          <w:i/>
          <w:color w:val="645D9C"/>
        </w:rPr>
      </w:pPr>
      <w:r w:rsidRPr="004A27DE">
        <w:rPr>
          <w:i/>
          <w:color w:val="645D9C"/>
        </w:rPr>
        <w:t>David Cozens, N</w:t>
      </w:r>
      <w:r w:rsidR="00004E23" w:rsidRPr="004A27DE">
        <w:rPr>
          <w:i/>
          <w:color w:val="645D9C"/>
        </w:rPr>
        <w:t xml:space="preserve">ational </w:t>
      </w:r>
      <w:r w:rsidRPr="004A27DE">
        <w:rPr>
          <w:i/>
          <w:color w:val="645D9C"/>
        </w:rPr>
        <w:t>T</w:t>
      </w:r>
      <w:r w:rsidR="00004E23" w:rsidRPr="004A27DE">
        <w:rPr>
          <w:i/>
          <w:color w:val="645D9C"/>
        </w:rPr>
        <w:t>rust</w:t>
      </w:r>
      <w:r w:rsidRPr="004A27DE">
        <w:rPr>
          <w:i/>
          <w:color w:val="645D9C"/>
        </w:rPr>
        <w:t xml:space="preserve"> volunteer</w:t>
      </w:r>
    </w:p>
    <w:p w:rsidR="004E3708" w:rsidRPr="004E3708" w:rsidRDefault="004E3708" w:rsidP="004E3708">
      <w:pPr>
        <w:spacing w:after="0" w:line="240" w:lineRule="auto"/>
        <w:jc w:val="center"/>
        <w:rPr>
          <w:i/>
          <w:color w:val="645D9C"/>
        </w:rPr>
      </w:pPr>
    </w:p>
    <w:p w:rsidR="004E3708" w:rsidRPr="004A27DE" w:rsidRDefault="00CB0002" w:rsidP="004A27DE">
      <w:pPr>
        <w:spacing w:after="0" w:line="240" w:lineRule="auto"/>
        <w:jc w:val="center"/>
        <w:rPr>
          <w:b/>
          <w:i/>
          <w:color w:val="645D9C"/>
        </w:rPr>
      </w:pPr>
      <w:r w:rsidRPr="004A27DE">
        <w:rPr>
          <w:b/>
          <w:i/>
          <w:color w:val="645D9C"/>
        </w:rPr>
        <w:t>“Joint projects like the Driving Trail have been really good for us. Working together we become part of a bigger attraction. It</w:t>
      </w:r>
      <w:r w:rsidR="004A3491" w:rsidRPr="004A27DE">
        <w:rPr>
          <w:b/>
          <w:i/>
          <w:color w:val="645D9C"/>
        </w:rPr>
        <w:t>’</w:t>
      </w:r>
      <w:r w:rsidRPr="004A27DE">
        <w:rPr>
          <w:b/>
          <w:i/>
          <w:color w:val="645D9C"/>
        </w:rPr>
        <w:t>s good to keep in the loop with other heritage groups as we can achieve more together as a large group. For us linking up with heritage brings a new audience that</w:t>
      </w:r>
      <w:r w:rsidR="004E3708" w:rsidRPr="004A27DE">
        <w:rPr>
          <w:b/>
          <w:i/>
          <w:color w:val="645D9C"/>
        </w:rPr>
        <w:t xml:space="preserve"> isn’t just wildlife focussed.”</w:t>
      </w:r>
    </w:p>
    <w:p w:rsidR="00CB0002" w:rsidRPr="004A27DE" w:rsidRDefault="00CB0002" w:rsidP="004A27DE">
      <w:pPr>
        <w:spacing w:after="0" w:line="240" w:lineRule="auto"/>
        <w:jc w:val="center"/>
        <w:rPr>
          <w:i/>
          <w:color w:val="645D9C"/>
        </w:rPr>
      </w:pPr>
      <w:r w:rsidRPr="004A27DE">
        <w:rPr>
          <w:i/>
          <w:color w:val="645D9C"/>
        </w:rPr>
        <w:t>Louise Rackham, Education and C</w:t>
      </w:r>
      <w:r w:rsidR="004E3708" w:rsidRPr="004A27DE">
        <w:rPr>
          <w:i/>
          <w:color w:val="645D9C"/>
        </w:rPr>
        <w:t>ommunity Manager, The Great Fen</w:t>
      </w:r>
    </w:p>
    <w:p w:rsidR="004E3708" w:rsidRPr="004E3708" w:rsidRDefault="004E3708" w:rsidP="004E3708">
      <w:pPr>
        <w:spacing w:after="0" w:line="240" w:lineRule="auto"/>
        <w:jc w:val="center"/>
        <w:rPr>
          <w:i/>
          <w:color w:val="645D9C"/>
        </w:rPr>
      </w:pPr>
    </w:p>
    <w:p w:rsidR="004E3708" w:rsidRPr="004A27DE" w:rsidRDefault="00CB0002" w:rsidP="004A27DE">
      <w:pPr>
        <w:spacing w:after="0" w:line="240" w:lineRule="auto"/>
        <w:jc w:val="center"/>
        <w:rPr>
          <w:b/>
          <w:i/>
          <w:color w:val="645D9C"/>
        </w:rPr>
      </w:pPr>
      <w:r w:rsidRPr="004A27DE">
        <w:rPr>
          <w:b/>
          <w:i/>
          <w:color w:val="645D9C"/>
        </w:rPr>
        <w:t>“You no longer feel alone working to make Ramsey better. You feel there’s back up and someone co-ordinating all the heritage efforts</w:t>
      </w:r>
      <w:r w:rsidR="004E3708" w:rsidRPr="004A27DE">
        <w:rPr>
          <w:b/>
          <w:i/>
          <w:color w:val="645D9C"/>
        </w:rPr>
        <w:t>.</w:t>
      </w:r>
      <w:r w:rsidRPr="004A27DE">
        <w:rPr>
          <w:b/>
          <w:i/>
          <w:color w:val="645D9C"/>
        </w:rPr>
        <w:t>”</w:t>
      </w:r>
    </w:p>
    <w:p w:rsidR="00CB0002" w:rsidRPr="004A27DE" w:rsidRDefault="004E3708" w:rsidP="004A27DE">
      <w:pPr>
        <w:spacing w:after="0" w:line="240" w:lineRule="auto"/>
        <w:jc w:val="center"/>
        <w:rPr>
          <w:i/>
          <w:color w:val="645D9C"/>
        </w:rPr>
      </w:pPr>
      <w:r w:rsidRPr="004A27DE">
        <w:rPr>
          <w:i/>
          <w:color w:val="645D9C"/>
        </w:rPr>
        <w:t>Jane Yardley, Mortuary Chapels</w:t>
      </w:r>
    </w:p>
    <w:p w:rsidR="004E3708" w:rsidRPr="004E3708" w:rsidRDefault="004E3708" w:rsidP="004E3708">
      <w:pPr>
        <w:spacing w:after="0" w:line="240" w:lineRule="auto"/>
        <w:jc w:val="center"/>
        <w:rPr>
          <w:i/>
          <w:color w:val="645D9C"/>
        </w:rPr>
      </w:pPr>
    </w:p>
    <w:p w:rsidR="004E3708" w:rsidRPr="004A27DE" w:rsidRDefault="000062AC" w:rsidP="004A27DE">
      <w:pPr>
        <w:spacing w:after="0" w:line="240" w:lineRule="auto"/>
        <w:jc w:val="center"/>
        <w:rPr>
          <w:b/>
          <w:i/>
          <w:color w:val="645D9C"/>
        </w:rPr>
      </w:pPr>
      <w:r w:rsidRPr="004A27DE">
        <w:rPr>
          <w:b/>
          <w:i/>
          <w:color w:val="645D9C"/>
        </w:rPr>
        <w:t>“The Promoting Ramsey Project has made a huge difference and has had a much greater impact than other schemes there have been in the past. People are working together and getting things done</w:t>
      </w:r>
      <w:r w:rsidR="004E3708" w:rsidRPr="004A27DE">
        <w:rPr>
          <w:b/>
          <w:i/>
          <w:color w:val="645D9C"/>
        </w:rPr>
        <w:t>.”</w:t>
      </w:r>
    </w:p>
    <w:p w:rsidR="000062AC" w:rsidRPr="004A27DE" w:rsidRDefault="000062AC" w:rsidP="004A27DE">
      <w:pPr>
        <w:spacing w:after="0" w:line="240" w:lineRule="auto"/>
        <w:jc w:val="center"/>
        <w:rPr>
          <w:i/>
          <w:color w:val="645D9C"/>
        </w:rPr>
      </w:pPr>
      <w:r w:rsidRPr="004A27DE">
        <w:rPr>
          <w:i/>
          <w:color w:val="645D9C"/>
        </w:rPr>
        <w:t>Jane Sills, The Walled Kitchen Garden</w:t>
      </w:r>
    </w:p>
    <w:p w:rsidR="004E3708" w:rsidRPr="004E3708" w:rsidRDefault="004E3708" w:rsidP="004E3708">
      <w:pPr>
        <w:spacing w:after="0" w:line="240" w:lineRule="auto"/>
        <w:jc w:val="center"/>
        <w:rPr>
          <w:i/>
          <w:color w:val="645D9C"/>
        </w:rPr>
      </w:pPr>
    </w:p>
    <w:p w:rsidR="004E3708" w:rsidRPr="004A27DE" w:rsidRDefault="000062AC" w:rsidP="004A27DE">
      <w:pPr>
        <w:spacing w:after="0" w:line="240" w:lineRule="auto"/>
        <w:jc w:val="center"/>
        <w:rPr>
          <w:b/>
          <w:i/>
          <w:color w:val="645D9C"/>
        </w:rPr>
      </w:pPr>
      <w:r w:rsidRPr="004A27DE">
        <w:rPr>
          <w:b/>
          <w:i/>
          <w:color w:val="645D9C"/>
        </w:rPr>
        <w:t xml:space="preserve">“This is the first time </w:t>
      </w:r>
      <w:r w:rsidR="004E3708" w:rsidRPr="004A27DE">
        <w:rPr>
          <w:b/>
          <w:i/>
          <w:color w:val="645D9C"/>
        </w:rPr>
        <w:t xml:space="preserve">things are coming to fruition. </w:t>
      </w:r>
      <w:r w:rsidRPr="004A27DE">
        <w:rPr>
          <w:b/>
          <w:i/>
          <w:color w:val="645D9C"/>
        </w:rPr>
        <w:t>The National Trust will be producing their materials in the same style and will be using your Ramsey brand and artwork for the National Trust information board being produced for the Abbey Green outside the Gate House.</w:t>
      </w:r>
      <w:r w:rsidR="004E3708" w:rsidRPr="004A27DE">
        <w:rPr>
          <w:b/>
          <w:i/>
          <w:color w:val="645D9C"/>
        </w:rPr>
        <w:t>”</w:t>
      </w:r>
    </w:p>
    <w:p w:rsidR="000062AC" w:rsidRPr="004A27DE" w:rsidRDefault="000062AC" w:rsidP="004A27DE">
      <w:pPr>
        <w:spacing w:after="0" w:line="240" w:lineRule="auto"/>
        <w:jc w:val="center"/>
        <w:rPr>
          <w:i/>
          <w:color w:val="645D9C"/>
        </w:rPr>
      </w:pPr>
      <w:r w:rsidRPr="004A27DE">
        <w:rPr>
          <w:i/>
          <w:color w:val="645D9C"/>
        </w:rPr>
        <w:t xml:space="preserve">Phil </w:t>
      </w:r>
      <w:proofErr w:type="spellStart"/>
      <w:r w:rsidRPr="004A27DE">
        <w:rPr>
          <w:i/>
          <w:color w:val="645D9C"/>
        </w:rPr>
        <w:t>O’Donaghue</w:t>
      </w:r>
      <w:proofErr w:type="spellEnd"/>
      <w:r w:rsidRPr="004A27DE">
        <w:rPr>
          <w:i/>
          <w:color w:val="645D9C"/>
        </w:rPr>
        <w:t>, National Trust</w:t>
      </w:r>
    </w:p>
    <w:p w:rsidR="00BE1A84" w:rsidRPr="004E3708" w:rsidRDefault="00BE1A84" w:rsidP="009807E2">
      <w:pPr>
        <w:spacing w:after="0" w:line="240" w:lineRule="auto"/>
      </w:pPr>
    </w:p>
    <w:p w:rsidR="004A27DE" w:rsidRPr="004A27DE" w:rsidRDefault="004A27DE" w:rsidP="00F86AD7">
      <w:pPr>
        <w:pStyle w:val="ListParagraph"/>
        <w:numPr>
          <w:ilvl w:val="2"/>
          <w:numId w:val="2"/>
        </w:numPr>
        <w:spacing w:after="0" w:line="240" w:lineRule="auto"/>
        <w:rPr>
          <w:color w:val="FF637D"/>
        </w:rPr>
      </w:pPr>
      <w:r w:rsidRPr="004A27DE">
        <w:rPr>
          <w:color w:val="FF637D"/>
        </w:rPr>
        <w:t>Exhibitions</w:t>
      </w:r>
    </w:p>
    <w:p w:rsidR="00BE1A84" w:rsidRPr="004E3708" w:rsidRDefault="00B847C8" w:rsidP="004A27DE">
      <w:pPr>
        <w:spacing w:after="0" w:line="240" w:lineRule="auto"/>
        <w:ind w:left="425"/>
      </w:pPr>
      <w:r w:rsidRPr="004E3708">
        <w:t xml:space="preserve">Attendance at appropriate exhibitions </w:t>
      </w:r>
      <w:r w:rsidR="00F552F6" w:rsidRPr="004E3708">
        <w:t>brought the heritage and attractiveness of Ramsey to more potential visitors. The Promoting Ramsey Project attended the Great Fen Discovery Days at the Countrysi</w:t>
      </w:r>
      <w:r w:rsidR="004A3491" w:rsidRPr="004E3708">
        <w:t xml:space="preserve">de Classroom and </w:t>
      </w:r>
      <w:proofErr w:type="spellStart"/>
      <w:r w:rsidR="004A3491" w:rsidRPr="004E3708">
        <w:t>Holmewood</w:t>
      </w:r>
      <w:proofErr w:type="spellEnd"/>
      <w:r w:rsidR="004A3491" w:rsidRPr="004E3708">
        <w:t xml:space="preserve"> Hall,</w:t>
      </w:r>
      <w:r w:rsidR="00F552F6" w:rsidRPr="004E3708">
        <w:t xml:space="preserve"> the </w:t>
      </w:r>
      <w:proofErr w:type="spellStart"/>
      <w:r w:rsidR="00F552F6" w:rsidRPr="004E3708">
        <w:t>Yaxl</w:t>
      </w:r>
      <w:r w:rsidR="004A3491" w:rsidRPr="004E3708">
        <w:t>ey</w:t>
      </w:r>
      <w:proofErr w:type="spellEnd"/>
      <w:r w:rsidR="004A3491" w:rsidRPr="004E3708">
        <w:t xml:space="preserve"> Festival weekend, </w:t>
      </w:r>
      <w:r w:rsidR="00F552F6" w:rsidRPr="004E3708">
        <w:t>Ramsey Carnival</w:t>
      </w:r>
      <w:r w:rsidR="004A3491" w:rsidRPr="004E3708">
        <w:t xml:space="preserve">, the Mayor’s Service, Ramsey library, Ramsey Rural Museum, the 1940s weekend, </w:t>
      </w:r>
      <w:r w:rsidR="00F552F6" w:rsidRPr="004E3708">
        <w:t xml:space="preserve">and </w:t>
      </w:r>
      <w:r w:rsidR="004A27DE">
        <w:t>the Great Fen L</w:t>
      </w:r>
      <w:r w:rsidR="004A3491" w:rsidRPr="004E3708">
        <w:t>e</w:t>
      </w:r>
      <w:r w:rsidR="00004E23">
        <w:t xml:space="preserve">go build at </w:t>
      </w:r>
      <w:proofErr w:type="spellStart"/>
      <w:r w:rsidR="00004E23">
        <w:t>Hinchin</w:t>
      </w:r>
      <w:r w:rsidR="004A27DE">
        <w:t>g</w:t>
      </w:r>
      <w:r w:rsidR="00004E23">
        <w:t>brooke</w:t>
      </w:r>
      <w:proofErr w:type="spellEnd"/>
      <w:r w:rsidR="00004E23">
        <w:t xml:space="preserve"> Park.</w:t>
      </w:r>
    </w:p>
    <w:p w:rsidR="00F552F6" w:rsidRPr="004E3708" w:rsidRDefault="00F552F6" w:rsidP="009807E2">
      <w:pPr>
        <w:tabs>
          <w:tab w:val="left" w:pos="2190"/>
        </w:tabs>
        <w:spacing w:after="0" w:line="240" w:lineRule="auto"/>
      </w:pPr>
    </w:p>
    <w:p w:rsidR="004E3708" w:rsidRDefault="00B847C8" w:rsidP="004A27DE">
      <w:pPr>
        <w:keepNext/>
        <w:spacing w:after="0" w:line="240" w:lineRule="auto"/>
        <w:jc w:val="center"/>
      </w:pPr>
      <w:r w:rsidRPr="00B847C8">
        <w:rPr>
          <w:noProof/>
          <w:lang w:eastAsia="en-GB"/>
        </w:rPr>
        <w:lastRenderedPageBreak/>
        <w:drawing>
          <wp:inline distT="0" distB="0" distL="0" distR="0" wp14:anchorId="6770F7BA" wp14:editId="73DC9287">
            <wp:extent cx="1980000" cy="3515288"/>
            <wp:effectExtent l="0" t="0" r="127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80000" cy="3515288"/>
                    </a:xfrm>
                    <a:prstGeom prst="rect">
                      <a:avLst/>
                    </a:prstGeom>
                    <a:noFill/>
                  </pic:spPr>
                </pic:pic>
              </a:graphicData>
            </a:graphic>
          </wp:inline>
        </w:drawing>
      </w:r>
    </w:p>
    <w:p w:rsidR="004E3708"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40</w:t>
      </w:r>
      <w:r w:rsidRPr="004E3708">
        <w:rPr>
          <w:color w:val="FF637D"/>
        </w:rPr>
        <w:fldChar w:fldCharType="end"/>
      </w:r>
      <w:r w:rsidRPr="004E3708">
        <w:rPr>
          <w:color w:val="FF637D"/>
        </w:rPr>
        <w:t xml:space="preserve">: Showcasing Ramsey at the </w:t>
      </w:r>
      <w:proofErr w:type="spellStart"/>
      <w:r w:rsidRPr="004E3708">
        <w:rPr>
          <w:color w:val="FF637D"/>
        </w:rPr>
        <w:t>Yaxley</w:t>
      </w:r>
      <w:proofErr w:type="spellEnd"/>
      <w:r w:rsidRPr="004E3708">
        <w:rPr>
          <w:color w:val="FF637D"/>
        </w:rPr>
        <w:t xml:space="preserve"> Festival Summer 2016 with </w:t>
      </w:r>
      <w:proofErr w:type="spellStart"/>
      <w:r w:rsidRPr="004E3708">
        <w:rPr>
          <w:color w:val="FF637D"/>
        </w:rPr>
        <w:t>Shailesh</w:t>
      </w:r>
      <w:proofErr w:type="spellEnd"/>
      <w:r w:rsidRPr="004E3708">
        <w:rPr>
          <w:color w:val="FF637D"/>
        </w:rPr>
        <w:t xml:space="preserve"> </w:t>
      </w:r>
      <w:proofErr w:type="spellStart"/>
      <w:r w:rsidRPr="004E3708">
        <w:rPr>
          <w:color w:val="FF637D"/>
        </w:rPr>
        <w:t>Vara</w:t>
      </w:r>
      <w:proofErr w:type="spellEnd"/>
      <w:r w:rsidRPr="004E3708">
        <w:rPr>
          <w:color w:val="FF637D"/>
        </w:rPr>
        <w:t xml:space="preserve"> MP and Warwick Davies</w:t>
      </w:r>
    </w:p>
    <w:p w:rsidR="004E3708" w:rsidRDefault="004E3708" w:rsidP="009807E2">
      <w:pPr>
        <w:spacing w:after="0" w:line="240" w:lineRule="auto"/>
      </w:pPr>
    </w:p>
    <w:p w:rsidR="004E3708" w:rsidRDefault="008C0BBF" w:rsidP="004A27DE">
      <w:pPr>
        <w:keepNext/>
        <w:spacing w:after="0" w:line="240" w:lineRule="auto"/>
        <w:jc w:val="center"/>
      </w:pPr>
      <w:r>
        <w:rPr>
          <w:noProof/>
          <w:lang w:eastAsia="en-GB"/>
        </w:rPr>
        <w:drawing>
          <wp:inline distT="0" distB="0" distL="0" distR="0" wp14:anchorId="6FEE3DD3" wp14:editId="21C6C05D">
            <wp:extent cx="3240000" cy="213834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25 16.25.4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40000" cy="2138342"/>
                    </a:xfrm>
                    <a:prstGeom prst="rect">
                      <a:avLst/>
                    </a:prstGeom>
                  </pic:spPr>
                </pic:pic>
              </a:graphicData>
            </a:graphic>
          </wp:inline>
        </w:drawing>
      </w:r>
    </w:p>
    <w:p w:rsidR="00B847C8"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41</w:t>
      </w:r>
      <w:r w:rsidRPr="004E3708">
        <w:rPr>
          <w:color w:val="FF637D"/>
        </w:rPr>
        <w:fldChar w:fldCharType="end"/>
      </w:r>
      <w:r w:rsidRPr="004E3708">
        <w:rPr>
          <w:color w:val="FF637D"/>
        </w:rPr>
        <w:t xml:space="preserve">: Promotions Officer, Ann Cuthbert, manning </w:t>
      </w:r>
      <w:r>
        <w:rPr>
          <w:color w:val="FF637D"/>
        </w:rPr>
        <w:t>the Promoting Ramsey</w:t>
      </w:r>
      <w:r w:rsidRPr="004E3708">
        <w:rPr>
          <w:color w:val="FF637D"/>
        </w:rPr>
        <w:t xml:space="preserve"> stall at an event</w:t>
      </w:r>
    </w:p>
    <w:p w:rsidR="004E3708" w:rsidRDefault="004E3708" w:rsidP="004E3708">
      <w:pPr>
        <w:spacing w:after="0" w:line="240" w:lineRule="auto"/>
      </w:pPr>
    </w:p>
    <w:p w:rsidR="004E3708" w:rsidRPr="004E3708" w:rsidRDefault="004E3708" w:rsidP="004E3708">
      <w:pPr>
        <w:spacing w:after="0" w:line="240" w:lineRule="auto"/>
      </w:pPr>
    </w:p>
    <w:p w:rsidR="00EB61B1" w:rsidRPr="004A27DE" w:rsidRDefault="00EB61B1" w:rsidP="00F86AD7">
      <w:pPr>
        <w:pStyle w:val="ListParagraph"/>
        <w:numPr>
          <w:ilvl w:val="1"/>
          <w:numId w:val="2"/>
        </w:numPr>
        <w:spacing w:after="0" w:line="240" w:lineRule="auto"/>
        <w:rPr>
          <w:b/>
          <w:color w:val="FF637D"/>
        </w:rPr>
      </w:pPr>
      <w:r w:rsidRPr="004A27DE">
        <w:rPr>
          <w:b/>
          <w:color w:val="FF637D"/>
        </w:rPr>
        <w:t>Are volunteers gaining skills in destination marketing and promotions?</w:t>
      </w:r>
    </w:p>
    <w:p w:rsidR="004E3708" w:rsidRDefault="004E3708" w:rsidP="009807E2">
      <w:pPr>
        <w:spacing w:after="0" w:line="240" w:lineRule="auto"/>
      </w:pPr>
    </w:p>
    <w:p w:rsidR="004A27DE" w:rsidRPr="004A27DE" w:rsidRDefault="004A27DE" w:rsidP="00F86AD7">
      <w:pPr>
        <w:pStyle w:val="ListParagraph"/>
        <w:numPr>
          <w:ilvl w:val="2"/>
          <w:numId w:val="2"/>
        </w:numPr>
        <w:spacing w:after="0" w:line="240" w:lineRule="auto"/>
        <w:rPr>
          <w:color w:val="FF637D"/>
        </w:rPr>
      </w:pPr>
      <w:r w:rsidRPr="004A27DE">
        <w:rPr>
          <w:color w:val="FF637D"/>
        </w:rPr>
        <w:t>Visitor Information Points</w:t>
      </w:r>
    </w:p>
    <w:p w:rsidR="00326D2E" w:rsidRDefault="004D28BB" w:rsidP="004A27DE">
      <w:pPr>
        <w:spacing w:after="0" w:line="240" w:lineRule="auto"/>
        <w:ind w:left="425"/>
      </w:pPr>
      <w:r>
        <w:t>Retail, tourist</w:t>
      </w:r>
      <w:r w:rsidR="00FB3303">
        <w:t>,</w:t>
      </w:r>
      <w:r>
        <w:t xml:space="preserve"> heritage venues </w:t>
      </w:r>
      <w:r w:rsidR="00FB3303">
        <w:t xml:space="preserve">and the library </w:t>
      </w:r>
      <w:r>
        <w:t>in Ramsey have become Visitor Information Points</w:t>
      </w:r>
      <w:r w:rsidR="004E3708">
        <w:t xml:space="preserve"> (VIPs</w:t>
      </w:r>
      <w:r>
        <w:t>) and they have stickers on their windows so that visitors to the town know that they can go into the shop/venue and pick up a free visitor information pack.</w:t>
      </w:r>
    </w:p>
    <w:p w:rsidR="004E3708" w:rsidRDefault="004E3708" w:rsidP="004E3708">
      <w:pPr>
        <w:pStyle w:val="ListParagraph"/>
        <w:spacing w:after="0" w:line="240" w:lineRule="auto"/>
        <w:ind w:left="360"/>
      </w:pPr>
    </w:p>
    <w:p w:rsidR="004E3708" w:rsidRDefault="00326D2E" w:rsidP="004A27DE">
      <w:pPr>
        <w:keepNext/>
        <w:spacing w:after="0" w:line="240" w:lineRule="auto"/>
        <w:jc w:val="center"/>
      </w:pPr>
      <w:r>
        <w:rPr>
          <w:noProof/>
          <w:lang w:eastAsia="en-GB"/>
        </w:rPr>
        <w:lastRenderedPageBreak/>
        <w:drawing>
          <wp:inline distT="0" distB="0" distL="0" distR="0" wp14:anchorId="60CE7B3C" wp14:editId="6C5AA9A0">
            <wp:extent cx="1980000" cy="3520000"/>
            <wp:effectExtent l="0" t="0" r="1270" b="4445"/>
            <wp:docPr id="674" name="Picture 674" descr="C:\Users\ann.cuthbert\AppData\Local\Microsoft\Windows\INetCache\Content.Outlook\V2QUWOOZ\20170228_093500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cuthbert\AppData\Local\Microsoft\Windows\INetCache\Content.Outlook\V2QUWOOZ\20170228_093500_resized.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80000" cy="3520000"/>
                    </a:xfrm>
                    <a:prstGeom prst="rect">
                      <a:avLst/>
                    </a:prstGeom>
                    <a:noFill/>
                    <a:ln>
                      <a:noFill/>
                    </a:ln>
                  </pic:spPr>
                </pic:pic>
              </a:graphicData>
            </a:graphic>
          </wp:inline>
        </w:drawing>
      </w:r>
    </w:p>
    <w:p w:rsidR="004E3708"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42</w:t>
      </w:r>
      <w:r w:rsidRPr="004E3708">
        <w:rPr>
          <w:color w:val="FF637D"/>
        </w:rPr>
        <w:fldChar w:fldCharType="end"/>
      </w:r>
      <w:r w:rsidRPr="004E3708">
        <w:rPr>
          <w:color w:val="FF637D"/>
        </w:rPr>
        <w:t>: Visitor Information Point sticker in window</w:t>
      </w:r>
    </w:p>
    <w:p w:rsidR="004E3708" w:rsidRDefault="004E3708" w:rsidP="009807E2">
      <w:pPr>
        <w:spacing w:after="0" w:line="240" w:lineRule="auto"/>
      </w:pPr>
    </w:p>
    <w:p w:rsidR="004E3708" w:rsidRDefault="00326D2E" w:rsidP="004A27DE">
      <w:pPr>
        <w:keepNext/>
        <w:spacing w:after="0" w:line="240" w:lineRule="auto"/>
        <w:jc w:val="center"/>
      </w:pPr>
      <w:r>
        <w:rPr>
          <w:noProof/>
          <w:lang w:eastAsia="en-GB"/>
        </w:rPr>
        <w:drawing>
          <wp:inline distT="0" distB="0" distL="0" distR="0" wp14:anchorId="6D2A507D" wp14:editId="0B5EC4DF">
            <wp:extent cx="1980000" cy="3520000"/>
            <wp:effectExtent l="0" t="0" r="1270" b="4445"/>
            <wp:docPr id="675" name="Picture 675" descr="C:\Users\ann.cuthbert\AppData\Local\Microsoft\Windows\INetCache\Content.Outlook\V2QUWOOZ\20170301_09255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n.cuthbert\AppData\Local\Microsoft\Windows\INetCache\Content.Outlook\V2QUWOOZ\20170301_092559_resize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80000" cy="3520000"/>
                    </a:xfrm>
                    <a:prstGeom prst="rect">
                      <a:avLst/>
                    </a:prstGeom>
                    <a:noFill/>
                    <a:ln>
                      <a:noFill/>
                    </a:ln>
                  </pic:spPr>
                </pic:pic>
              </a:graphicData>
            </a:graphic>
          </wp:inline>
        </w:drawing>
      </w:r>
    </w:p>
    <w:p w:rsidR="004E3708"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43</w:t>
      </w:r>
      <w:r w:rsidRPr="004E3708">
        <w:rPr>
          <w:color w:val="FF637D"/>
        </w:rPr>
        <w:fldChar w:fldCharType="end"/>
      </w:r>
      <w:r w:rsidRPr="004E3708">
        <w:rPr>
          <w:color w:val="FF637D"/>
        </w:rPr>
        <w:t>: Visitor Information Point sticker at Ramsey Library</w:t>
      </w:r>
    </w:p>
    <w:p w:rsidR="00326D2E" w:rsidRDefault="00326D2E" w:rsidP="009807E2">
      <w:pPr>
        <w:spacing w:after="0" w:line="240" w:lineRule="auto"/>
      </w:pPr>
    </w:p>
    <w:p w:rsidR="00837EEC" w:rsidRDefault="004E3708" w:rsidP="004A27DE">
      <w:pPr>
        <w:spacing w:after="0" w:line="240" w:lineRule="auto"/>
        <w:ind w:left="425"/>
      </w:pPr>
      <w:r>
        <w:t xml:space="preserve">The Visitor Information Packs </w:t>
      </w:r>
      <w:r w:rsidR="00FB3303">
        <w:t>contain</w:t>
      </w:r>
      <w:r>
        <w:t xml:space="preserve"> information on the</w:t>
      </w:r>
      <w:r w:rsidR="00FB3303">
        <w:t xml:space="preserve"> four Ramsey trails and the Peter</w:t>
      </w:r>
      <w:r>
        <w:t xml:space="preserve">borough to Ramsey driving trail. They also </w:t>
      </w:r>
      <w:r w:rsidR="00FB3303">
        <w:t>contain leaflets for the Rural Museum, the Walled Garden, the Mort</w:t>
      </w:r>
      <w:r>
        <w:t>uary Chapels and the Great Fen.</w:t>
      </w:r>
    </w:p>
    <w:p w:rsidR="004E3708" w:rsidRDefault="00FB5C74" w:rsidP="004A27DE">
      <w:pPr>
        <w:keepNext/>
        <w:spacing w:after="0" w:line="240" w:lineRule="auto"/>
        <w:jc w:val="center"/>
      </w:pPr>
      <w:r>
        <w:rPr>
          <w:noProof/>
          <w:lang w:eastAsia="en-GB"/>
        </w:rPr>
        <w:lastRenderedPageBreak/>
        <w:drawing>
          <wp:inline distT="0" distB="0" distL="0" distR="0" wp14:anchorId="4DB3636C" wp14:editId="75F9F9DA">
            <wp:extent cx="3960000" cy="2215833"/>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0000" cy="2215833"/>
                    </a:xfrm>
                    <a:prstGeom prst="rect">
                      <a:avLst/>
                    </a:prstGeom>
                    <a:noFill/>
                  </pic:spPr>
                </pic:pic>
              </a:graphicData>
            </a:graphic>
          </wp:inline>
        </w:drawing>
      </w:r>
    </w:p>
    <w:p w:rsidR="00641CF6"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44</w:t>
      </w:r>
      <w:r w:rsidRPr="004E3708">
        <w:rPr>
          <w:color w:val="FF637D"/>
        </w:rPr>
        <w:fldChar w:fldCharType="end"/>
      </w:r>
      <w:r w:rsidRPr="004E3708">
        <w:rPr>
          <w:color w:val="FF637D"/>
        </w:rPr>
        <w:t>: The Visitor Information Pack with the Ramsey Trails leaflets</w:t>
      </w:r>
    </w:p>
    <w:p w:rsidR="004E3708" w:rsidRDefault="004E3708" w:rsidP="009807E2">
      <w:pPr>
        <w:spacing w:after="0" w:line="240" w:lineRule="auto"/>
      </w:pPr>
    </w:p>
    <w:p w:rsidR="004E3708" w:rsidRDefault="005D37F1" w:rsidP="004A27DE">
      <w:pPr>
        <w:keepNext/>
        <w:spacing w:after="0" w:line="240" w:lineRule="auto"/>
        <w:jc w:val="center"/>
      </w:pPr>
      <w:r>
        <w:rPr>
          <w:noProof/>
          <w:lang w:eastAsia="en-GB"/>
        </w:rPr>
        <w:drawing>
          <wp:inline distT="0" distB="0" distL="0" distR="0" wp14:anchorId="11F31550" wp14:editId="35854DF1">
            <wp:extent cx="3240000" cy="1822458"/>
            <wp:effectExtent l="0" t="0" r="0" b="635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228_095828_resized.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0000" cy="1822458"/>
                    </a:xfrm>
                    <a:prstGeom prst="rect">
                      <a:avLst/>
                    </a:prstGeom>
                  </pic:spPr>
                </pic:pic>
              </a:graphicData>
            </a:graphic>
          </wp:inline>
        </w:drawing>
      </w:r>
    </w:p>
    <w:p w:rsidR="004E3708" w:rsidRPr="004E3708" w:rsidRDefault="004E3708" w:rsidP="004A27DE">
      <w:pPr>
        <w:pStyle w:val="Caption"/>
        <w:spacing w:before="120" w:after="120"/>
        <w:jc w:val="center"/>
        <w:rPr>
          <w:color w:val="FF637D"/>
        </w:rPr>
      </w:pPr>
      <w:r w:rsidRPr="004E3708">
        <w:rPr>
          <w:color w:val="FF637D"/>
        </w:rPr>
        <w:t xml:space="preserve">Photo </w:t>
      </w:r>
      <w:r w:rsidRPr="004E3708">
        <w:rPr>
          <w:color w:val="FF637D"/>
        </w:rPr>
        <w:fldChar w:fldCharType="begin"/>
      </w:r>
      <w:r w:rsidRPr="004E3708">
        <w:rPr>
          <w:color w:val="FF637D"/>
        </w:rPr>
        <w:instrText xml:space="preserve"> SEQ Photo \* ARABIC </w:instrText>
      </w:r>
      <w:r w:rsidRPr="004E3708">
        <w:rPr>
          <w:color w:val="FF637D"/>
        </w:rPr>
        <w:fldChar w:fldCharType="separate"/>
      </w:r>
      <w:r w:rsidR="009911AE">
        <w:rPr>
          <w:noProof/>
          <w:color w:val="FF637D"/>
        </w:rPr>
        <w:t>45</w:t>
      </w:r>
      <w:r w:rsidRPr="004E3708">
        <w:rPr>
          <w:color w:val="FF637D"/>
        </w:rPr>
        <w:fldChar w:fldCharType="end"/>
      </w:r>
      <w:r w:rsidRPr="004E3708">
        <w:rPr>
          <w:color w:val="FF637D"/>
        </w:rPr>
        <w:t>: VIP volunteer at Choices café with visitor information packs</w:t>
      </w:r>
    </w:p>
    <w:p w:rsidR="005D37F1" w:rsidRDefault="005D37F1" w:rsidP="009807E2">
      <w:pPr>
        <w:spacing w:after="0" w:line="240" w:lineRule="auto"/>
      </w:pPr>
    </w:p>
    <w:p w:rsidR="004D28BB" w:rsidRDefault="004D28BB" w:rsidP="004A27DE">
      <w:pPr>
        <w:spacing w:after="0" w:line="240" w:lineRule="auto"/>
        <w:ind w:left="425"/>
      </w:pPr>
      <w:r>
        <w:t xml:space="preserve">The George Hotel, the campsite and the </w:t>
      </w:r>
      <w:proofErr w:type="spellStart"/>
      <w:r>
        <w:t>Hoseasons</w:t>
      </w:r>
      <w:proofErr w:type="spellEnd"/>
      <w:r>
        <w:t xml:space="preserve"> lodges are VIPs. </w:t>
      </w:r>
      <w:r w:rsidR="00004E23">
        <w:t>Ten</w:t>
      </w:r>
      <w:r>
        <w:t xml:space="preserve"> retailers in town</w:t>
      </w:r>
      <w:r w:rsidR="00326D2E">
        <w:t xml:space="preserve">, the library and all the heritage sites </w:t>
      </w:r>
      <w:r>
        <w:t xml:space="preserve">have the window sticker </w:t>
      </w:r>
      <w:r w:rsidR="00326D2E">
        <w:t xml:space="preserve">showing that they are Visitor Information Points. </w:t>
      </w:r>
      <w:r>
        <w:t xml:space="preserve">At the heritage sites, in addition to the visitor information packs, there are also A3 or A4 poster displayed with a map and few words about all the </w:t>
      </w:r>
      <w:r w:rsidR="00004E23">
        <w:t>nine</w:t>
      </w:r>
      <w:r>
        <w:t xml:space="preserve"> heritage sites to encourage multiple visits in Ra</w:t>
      </w:r>
      <w:r w:rsidR="005D2572">
        <w:t>msey by visitors.</w:t>
      </w:r>
    </w:p>
    <w:p w:rsidR="005D2572" w:rsidRDefault="005D2572" w:rsidP="005D2572">
      <w:pPr>
        <w:pStyle w:val="ListParagraph"/>
        <w:spacing w:after="0" w:line="240" w:lineRule="auto"/>
        <w:ind w:left="360"/>
      </w:pPr>
    </w:p>
    <w:p w:rsidR="005D2572" w:rsidRDefault="00326D2E" w:rsidP="004A27DE">
      <w:pPr>
        <w:keepNext/>
        <w:spacing w:after="0" w:line="240" w:lineRule="auto"/>
        <w:jc w:val="center"/>
      </w:pPr>
      <w:r>
        <w:rPr>
          <w:noProof/>
          <w:lang w:eastAsia="en-GB"/>
        </w:rPr>
        <w:drawing>
          <wp:inline distT="0" distB="0" distL="0" distR="0" wp14:anchorId="560BF303" wp14:editId="2376997A">
            <wp:extent cx="4365246" cy="245745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68157" cy="2459089"/>
                    </a:xfrm>
                    <a:prstGeom prst="rect">
                      <a:avLst/>
                    </a:prstGeom>
                    <a:noFill/>
                  </pic:spPr>
                </pic:pic>
              </a:graphicData>
            </a:graphic>
          </wp:inline>
        </w:drawing>
      </w:r>
    </w:p>
    <w:p w:rsidR="00326D2E" w:rsidRPr="005D2572" w:rsidRDefault="005D2572" w:rsidP="004A27DE">
      <w:pPr>
        <w:pStyle w:val="Caption"/>
        <w:spacing w:before="120" w:after="120"/>
        <w:jc w:val="center"/>
        <w:rPr>
          <w:color w:val="FF637D"/>
        </w:rPr>
      </w:pPr>
      <w:r w:rsidRPr="005D2572">
        <w:rPr>
          <w:color w:val="FF637D"/>
        </w:rPr>
        <w:t xml:space="preserve">Photo </w:t>
      </w:r>
      <w:r w:rsidRPr="005D2572">
        <w:rPr>
          <w:color w:val="FF637D"/>
        </w:rPr>
        <w:fldChar w:fldCharType="begin"/>
      </w:r>
      <w:r w:rsidRPr="005D2572">
        <w:rPr>
          <w:color w:val="FF637D"/>
        </w:rPr>
        <w:instrText xml:space="preserve"> SEQ Photo \* ARABIC </w:instrText>
      </w:r>
      <w:r w:rsidRPr="005D2572">
        <w:rPr>
          <w:color w:val="FF637D"/>
        </w:rPr>
        <w:fldChar w:fldCharType="separate"/>
      </w:r>
      <w:r w:rsidR="009911AE">
        <w:rPr>
          <w:noProof/>
          <w:color w:val="FF637D"/>
        </w:rPr>
        <w:t>46</w:t>
      </w:r>
      <w:r w:rsidRPr="005D2572">
        <w:rPr>
          <w:color w:val="FF637D"/>
        </w:rPr>
        <w:fldChar w:fldCharType="end"/>
      </w:r>
      <w:r w:rsidRPr="005D2572">
        <w:rPr>
          <w:color w:val="FF637D"/>
        </w:rPr>
        <w:t xml:space="preserve">: </w:t>
      </w:r>
      <w:r w:rsidR="00252C84">
        <w:rPr>
          <w:color w:val="FF637D"/>
        </w:rPr>
        <w:t xml:space="preserve">Panel </w:t>
      </w:r>
      <w:r w:rsidRPr="005D2572">
        <w:rPr>
          <w:color w:val="FF637D"/>
        </w:rPr>
        <w:t xml:space="preserve"> used at </w:t>
      </w:r>
      <w:r w:rsidR="00510222">
        <w:rPr>
          <w:color w:val="FF637D"/>
        </w:rPr>
        <w:t>heritage sites including the Great Fen</w:t>
      </w:r>
    </w:p>
    <w:p w:rsidR="00837EEC" w:rsidRPr="004A27DE" w:rsidRDefault="005D2572" w:rsidP="00F86AD7">
      <w:pPr>
        <w:pStyle w:val="ListParagraph"/>
        <w:numPr>
          <w:ilvl w:val="1"/>
          <w:numId w:val="2"/>
        </w:numPr>
        <w:spacing w:after="0" w:line="240" w:lineRule="auto"/>
        <w:rPr>
          <w:b/>
          <w:color w:val="FF637D"/>
        </w:rPr>
      </w:pPr>
      <w:r w:rsidRPr="004A27DE">
        <w:rPr>
          <w:b/>
          <w:color w:val="FF637D"/>
        </w:rPr>
        <w:lastRenderedPageBreak/>
        <w:t>D</w:t>
      </w:r>
      <w:r w:rsidR="00837EEC" w:rsidRPr="004A27DE">
        <w:rPr>
          <w:b/>
          <w:color w:val="FF637D"/>
        </w:rPr>
        <w:t>o volunteers feel confident promoting Ramsey with those they come into contact with?</w:t>
      </w:r>
    </w:p>
    <w:p w:rsidR="005D2572" w:rsidRDefault="005D2572" w:rsidP="009807E2">
      <w:pPr>
        <w:spacing w:after="0" w:line="240" w:lineRule="auto"/>
      </w:pPr>
    </w:p>
    <w:p w:rsidR="004A27DE" w:rsidRPr="004A27DE" w:rsidRDefault="004A27DE" w:rsidP="00F86AD7">
      <w:pPr>
        <w:pStyle w:val="ListParagraph"/>
        <w:numPr>
          <w:ilvl w:val="2"/>
          <w:numId w:val="2"/>
        </w:numPr>
        <w:spacing w:after="0" w:line="240" w:lineRule="auto"/>
        <w:rPr>
          <w:color w:val="FF637D"/>
        </w:rPr>
      </w:pPr>
      <w:r w:rsidRPr="004A27DE">
        <w:rPr>
          <w:color w:val="FF637D"/>
        </w:rPr>
        <w:t>Volunteers at events</w:t>
      </w:r>
    </w:p>
    <w:p w:rsidR="000062AC" w:rsidRDefault="000062AC" w:rsidP="004A27DE">
      <w:pPr>
        <w:spacing w:after="0" w:line="240" w:lineRule="auto"/>
        <w:ind w:left="425"/>
      </w:pPr>
      <w:r>
        <w:t>At the events co-ordinated and promoted by the Project</w:t>
      </w:r>
      <w:r w:rsidR="00004E23">
        <w:t>,</w:t>
      </w:r>
      <w:r>
        <w:t xml:space="preserve"> volunteers are briefed on the heritage sites and are confident to offer advice both about the heritage in Ramsey and to </w:t>
      </w:r>
      <w:r w:rsidR="005D2572">
        <w:t>signpost visitors on their way.</w:t>
      </w:r>
    </w:p>
    <w:p w:rsidR="005D2572" w:rsidRDefault="005D2572" w:rsidP="009807E2">
      <w:pPr>
        <w:spacing w:after="0" w:line="240" w:lineRule="auto"/>
      </w:pPr>
    </w:p>
    <w:p w:rsidR="004A27DE" w:rsidRPr="004A27DE" w:rsidRDefault="004545D4" w:rsidP="00F86AD7">
      <w:pPr>
        <w:pStyle w:val="ListParagraph"/>
        <w:numPr>
          <w:ilvl w:val="2"/>
          <w:numId w:val="2"/>
        </w:numPr>
        <w:spacing w:after="0" w:line="240" w:lineRule="auto"/>
        <w:rPr>
          <w:color w:val="FF637D"/>
        </w:rPr>
      </w:pPr>
      <w:r>
        <w:rPr>
          <w:color w:val="FF637D"/>
        </w:rPr>
        <w:t xml:space="preserve">Volunteers at </w:t>
      </w:r>
      <w:r w:rsidR="004A27DE" w:rsidRPr="004A27DE">
        <w:rPr>
          <w:color w:val="FF637D"/>
        </w:rPr>
        <w:t>V</w:t>
      </w:r>
      <w:r>
        <w:rPr>
          <w:color w:val="FF637D"/>
        </w:rPr>
        <w:t>isitor Information Points</w:t>
      </w:r>
    </w:p>
    <w:p w:rsidR="00B35612" w:rsidRDefault="004545D4" w:rsidP="004A27DE">
      <w:pPr>
        <w:spacing w:after="0" w:line="240" w:lineRule="auto"/>
        <w:ind w:left="425"/>
      </w:pPr>
      <w:r>
        <w:t xml:space="preserve">Volunteers at </w:t>
      </w:r>
      <w:r w:rsidR="00B35612">
        <w:t>VIPs are confident in signposting visitors to the information packs and are happy to give advice on where places are in Ramsey. The retailers in particular, take an interest in the visitors to the town and have observed increa</w:t>
      </w:r>
      <w:r w:rsidR="005D2572">
        <w:t>sed numbers over the past year.</w:t>
      </w:r>
    </w:p>
    <w:p w:rsidR="005D2572" w:rsidRDefault="005D2572" w:rsidP="009807E2">
      <w:pPr>
        <w:spacing w:after="0" w:line="240" w:lineRule="auto"/>
      </w:pPr>
    </w:p>
    <w:p w:rsidR="005D2572" w:rsidRDefault="005D2572" w:rsidP="004A27DE">
      <w:pPr>
        <w:keepNext/>
        <w:spacing w:after="0" w:line="240" w:lineRule="auto"/>
        <w:jc w:val="center"/>
      </w:pPr>
      <w:r>
        <w:rPr>
          <w:noProof/>
          <w:lang w:eastAsia="en-GB"/>
        </w:rPr>
        <w:drawing>
          <wp:inline distT="0" distB="0" distL="0" distR="0" wp14:anchorId="17EA9991" wp14:editId="1E1204A7">
            <wp:extent cx="2880000" cy="161996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228_105619_resized.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000" cy="1619965"/>
                    </a:xfrm>
                    <a:prstGeom prst="rect">
                      <a:avLst/>
                    </a:prstGeom>
                  </pic:spPr>
                </pic:pic>
              </a:graphicData>
            </a:graphic>
          </wp:inline>
        </w:drawing>
      </w:r>
    </w:p>
    <w:p w:rsidR="005D2572" w:rsidRPr="005D2572" w:rsidRDefault="005D2572" w:rsidP="004A27DE">
      <w:pPr>
        <w:pStyle w:val="Caption"/>
        <w:spacing w:before="120" w:after="120"/>
        <w:jc w:val="center"/>
        <w:rPr>
          <w:color w:val="FF637D"/>
        </w:rPr>
      </w:pPr>
      <w:r w:rsidRPr="005D2572">
        <w:rPr>
          <w:color w:val="FF637D"/>
        </w:rPr>
        <w:t xml:space="preserve">Photo </w:t>
      </w:r>
      <w:r w:rsidRPr="005D2572">
        <w:rPr>
          <w:color w:val="FF637D"/>
        </w:rPr>
        <w:fldChar w:fldCharType="begin"/>
      </w:r>
      <w:r w:rsidRPr="005D2572">
        <w:rPr>
          <w:color w:val="FF637D"/>
        </w:rPr>
        <w:instrText xml:space="preserve"> SEQ Photo \* ARABIC </w:instrText>
      </w:r>
      <w:r w:rsidRPr="005D2572">
        <w:rPr>
          <w:color w:val="FF637D"/>
        </w:rPr>
        <w:fldChar w:fldCharType="separate"/>
      </w:r>
      <w:r w:rsidR="009911AE">
        <w:rPr>
          <w:noProof/>
          <w:color w:val="FF637D"/>
        </w:rPr>
        <w:t>47</w:t>
      </w:r>
      <w:r w:rsidRPr="005D2572">
        <w:rPr>
          <w:color w:val="FF637D"/>
        </w:rPr>
        <w:fldChar w:fldCharType="end"/>
      </w:r>
      <w:r w:rsidRPr="005D2572">
        <w:rPr>
          <w:color w:val="FF637D"/>
        </w:rPr>
        <w:t>: Visitor Information Point at Milkshake Junction</w:t>
      </w:r>
    </w:p>
    <w:p w:rsidR="005D2572" w:rsidRDefault="005D2572" w:rsidP="009807E2">
      <w:pPr>
        <w:spacing w:after="0" w:line="240" w:lineRule="auto"/>
      </w:pPr>
    </w:p>
    <w:p w:rsidR="005D2572" w:rsidRPr="004A27DE" w:rsidRDefault="00B35612" w:rsidP="004A27DE">
      <w:pPr>
        <w:spacing w:after="0" w:line="240" w:lineRule="auto"/>
        <w:jc w:val="center"/>
        <w:rPr>
          <w:b/>
          <w:i/>
          <w:color w:val="645D9C"/>
        </w:rPr>
      </w:pPr>
      <w:r w:rsidRPr="004A27DE">
        <w:rPr>
          <w:b/>
          <w:i/>
          <w:color w:val="645D9C"/>
        </w:rPr>
        <w:t>“People are coming here from Peterborough and other places. I’ve noticed it this past week with lots of kids on half term coming from Peterborough and Hampton. Our kids are back at school as the holidays are different</w:t>
      </w:r>
      <w:r w:rsidR="005D2572" w:rsidRPr="004A27DE">
        <w:rPr>
          <w:b/>
          <w:i/>
          <w:color w:val="645D9C"/>
        </w:rPr>
        <w:t>.</w:t>
      </w:r>
      <w:r w:rsidRPr="004A27DE">
        <w:rPr>
          <w:b/>
          <w:i/>
          <w:color w:val="645D9C"/>
        </w:rPr>
        <w:t>”</w:t>
      </w:r>
    </w:p>
    <w:p w:rsidR="00B35612" w:rsidRPr="004A27DE" w:rsidRDefault="00B35612" w:rsidP="004A27DE">
      <w:pPr>
        <w:spacing w:after="0" w:line="240" w:lineRule="auto"/>
        <w:jc w:val="center"/>
        <w:rPr>
          <w:color w:val="645D9C"/>
        </w:rPr>
      </w:pPr>
      <w:r w:rsidRPr="004A27DE">
        <w:rPr>
          <w:color w:val="645D9C"/>
        </w:rPr>
        <w:t>Claire, Milkshake Junction</w:t>
      </w:r>
    </w:p>
    <w:p w:rsidR="005D2572" w:rsidRPr="005D2572" w:rsidRDefault="005D2572" w:rsidP="009807E2">
      <w:pPr>
        <w:spacing w:after="0" w:line="240" w:lineRule="auto"/>
      </w:pPr>
    </w:p>
    <w:p w:rsidR="005D2572" w:rsidRDefault="00B35612" w:rsidP="004A27DE">
      <w:pPr>
        <w:keepNext/>
        <w:spacing w:after="0" w:line="240" w:lineRule="auto"/>
        <w:jc w:val="center"/>
      </w:pPr>
      <w:r>
        <w:rPr>
          <w:noProof/>
          <w:lang w:eastAsia="en-GB"/>
        </w:rPr>
        <w:drawing>
          <wp:inline distT="0" distB="0" distL="0" distR="0" wp14:anchorId="34493E41" wp14:editId="78E6174E">
            <wp:extent cx="2880000" cy="1619966"/>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228_103513_resized.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1619966"/>
                    </a:xfrm>
                    <a:prstGeom prst="rect">
                      <a:avLst/>
                    </a:prstGeom>
                  </pic:spPr>
                </pic:pic>
              </a:graphicData>
            </a:graphic>
          </wp:inline>
        </w:drawing>
      </w:r>
    </w:p>
    <w:p w:rsidR="00B35612" w:rsidRPr="005D2572" w:rsidRDefault="005D2572" w:rsidP="004A27DE">
      <w:pPr>
        <w:pStyle w:val="Caption"/>
        <w:spacing w:before="120" w:after="120"/>
        <w:jc w:val="center"/>
        <w:rPr>
          <w:color w:val="FF637D"/>
        </w:rPr>
      </w:pPr>
      <w:r w:rsidRPr="005D2572">
        <w:rPr>
          <w:color w:val="FF637D"/>
        </w:rPr>
        <w:t xml:space="preserve">Photo </w:t>
      </w:r>
      <w:r w:rsidRPr="005D2572">
        <w:rPr>
          <w:color w:val="FF637D"/>
        </w:rPr>
        <w:fldChar w:fldCharType="begin"/>
      </w:r>
      <w:r w:rsidRPr="005D2572">
        <w:rPr>
          <w:color w:val="FF637D"/>
        </w:rPr>
        <w:instrText xml:space="preserve"> SEQ Photo \* ARABIC </w:instrText>
      </w:r>
      <w:r w:rsidRPr="005D2572">
        <w:rPr>
          <w:color w:val="FF637D"/>
        </w:rPr>
        <w:fldChar w:fldCharType="separate"/>
      </w:r>
      <w:r w:rsidR="009911AE">
        <w:rPr>
          <w:noProof/>
          <w:color w:val="FF637D"/>
        </w:rPr>
        <w:t>48</w:t>
      </w:r>
      <w:r w:rsidRPr="005D2572">
        <w:rPr>
          <w:color w:val="FF637D"/>
        </w:rPr>
        <w:fldChar w:fldCharType="end"/>
      </w:r>
      <w:r w:rsidRPr="005D2572">
        <w:rPr>
          <w:color w:val="FF637D"/>
        </w:rPr>
        <w:t>: Visitor Information Point at Antiques and Collectables Stall</w:t>
      </w:r>
    </w:p>
    <w:p w:rsidR="00B35612" w:rsidRPr="005D2572" w:rsidRDefault="00B35612" w:rsidP="009807E2">
      <w:pPr>
        <w:spacing w:after="0" w:line="240" w:lineRule="auto"/>
      </w:pPr>
    </w:p>
    <w:p w:rsidR="005D2572" w:rsidRPr="004A27DE" w:rsidRDefault="00B35612" w:rsidP="004A27DE">
      <w:pPr>
        <w:spacing w:after="0" w:line="240" w:lineRule="auto"/>
        <w:jc w:val="center"/>
        <w:rPr>
          <w:i/>
          <w:color w:val="645D9C"/>
        </w:rPr>
      </w:pPr>
      <w:r w:rsidRPr="004A27DE">
        <w:rPr>
          <w:b/>
          <w:i/>
          <w:color w:val="645D9C"/>
        </w:rPr>
        <w:t>“I think we’re definitely getting more people from further afield – we’ve had people visiting for the first time from Bedfordshire, Derbyshire, Peterborough”</w:t>
      </w:r>
    </w:p>
    <w:p w:rsidR="00B35612" w:rsidRPr="004A27DE" w:rsidRDefault="00B35612" w:rsidP="004A27DE">
      <w:pPr>
        <w:spacing w:after="0" w:line="240" w:lineRule="auto"/>
        <w:jc w:val="center"/>
        <w:rPr>
          <w:i/>
          <w:color w:val="645D9C"/>
        </w:rPr>
      </w:pPr>
      <w:r w:rsidRPr="004A27DE">
        <w:rPr>
          <w:i/>
          <w:color w:val="645D9C"/>
        </w:rPr>
        <w:t>Clifford Horn, Antiques &amp; Collectibles, Indoor Market, High Street</w:t>
      </w:r>
    </w:p>
    <w:p w:rsidR="00B35612" w:rsidRDefault="00B35612" w:rsidP="00004E23">
      <w:pPr>
        <w:spacing w:after="0" w:line="240" w:lineRule="auto"/>
        <w:jc w:val="both"/>
      </w:pPr>
    </w:p>
    <w:p w:rsidR="00004E23" w:rsidRPr="00B35612" w:rsidRDefault="00004E23" w:rsidP="00004E23">
      <w:pPr>
        <w:spacing w:after="0" w:line="240" w:lineRule="auto"/>
        <w:jc w:val="both"/>
      </w:pPr>
    </w:p>
    <w:p w:rsidR="009807E2" w:rsidRDefault="009807E2" w:rsidP="00332C84">
      <w:pPr>
        <w:jc w:val="both"/>
        <w:rPr>
          <w:b/>
        </w:rPr>
        <w:sectPr w:rsidR="009807E2"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9807E2" w:rsidRPr="003172DA" w:rsidTr="00F50A5C">
        <w:trPr>
          <w:trHeight w:val="567"/>
        </w:trPr>
        <w:tc>
          <w:tcPr>
            <w:tcW w:w="9286" w:type="dxa"/>
            <w:shd w:val="clear" w:color="auto" w:fill="FFE5E9"/>
            <w:vAlign w:val="center"/>
          </w:tcPr>
          <w:p w:rsidR="009807E2" w:rsidRPr="006C1D8D" w:rsidRDefault="00B130AF" w:rsidP="00F86AD7">
            <w:pPr>
              <w:pStyle w:val="ListParagraph"/>
              <w:numPr>
                <w:ilvl w:val="0"/>
                <w:numId w:val="2"/>
              </w:numPr>
              <w:rPr>
                <w:b/>
                <w:color w:val="FF637D"/>
              </w:rPr>
            </w:pPr>
            <w:r w:rsidRPr="006C1D8D">
              <w:rPr>
                <w:b/>
                <w:color w:val="FF637D"/>
              </w:rPr>
              <w:lastRenderedPageBreak/>
              <w:t>What could have been done differently and other influencing factors</w:t>
            </w:r>
          </w:p>
        </w:tc>
      </w:tr>
    </w:tbl>
    <w:p w:rsidR="009807E2" w:rsidRDefault="009807E2" w:rsidP="009807E2">
      <w:pPr>
        <w:spacing w:after="0" w:line="240" w:lineRule="auto"/>
        <w:rPr>
          <w:rFonts w:cstheme="minorHAnsi"/>
          <w:b/>
        </w:rPr>
      </w:pPr>
    </w:p>
    <w:p w:rsidR="005D37F1" w:rsidRPr="006C1D8D" w:rsidRDefault="00B130AF" w:rsidP="00F86AD7">
      <w:pPr>
        <w:pStyle w:val="ListParagraph"/>
        <w:numPr>
          <w:ilvl w:val="1"/>
          <w:numId w:val="2"/>
        </w:numPr>
        <w:spacing w:after="0" w:line="240" w:lineRule="auto"/>
        <w:rPr>
          <w:rFonts w:cstheme="minorHAnsi"/>
          <w:b/>
          <w:color w:val="FF637D"/>
        </w:rPr>
      </w:pPr>
      <w:r w:rsidRPr="006C1D8D">
        <w:rPr>
          <w:b/>
          <w:color w:val="FF637D"/>
        </w:rPr>
        <w:t>What could have been done differently</w:t>
      </w:r>
    </w:p>
    <w:p w:rsidR="009807E2" w:rsidRDefault="009807E2" w:rsidP="009807E2">
      <w:pPr>
        <w:spacing w:after="0" w:line="240" w:lineRule="auto"/>
      </w:pPr>
    </w:p>
    <w:p w:rsidR="004B64A3" w:rsidRPr="009807E2" w:rsidRDefault="00662778" w:rsidP="00F86AD7">
      <w:pPr>
        <w:pStyle w:val="ListParagraph"/>
        <w:numPr>
          <w:ilvl w:val="2"/>
          <w:numId w:val="2"/>
        </w:numPr>
        <w:spacing w:after="0" w:line="240" w:lineRule="auto"/>
        <w:rPr>
          <w:color w:val="FF637D"/>
        </w:rPr>
      </w:pPr>
      <w:r w:rsidRPr="009807E2">
        <w:rPr>
          <w:color w:val="FF637D"/>
        </w:rPr>
        <w:t xml:space="preserve">Re-profiling of </w:t>
      </w:r>
      <w:r w:rsidR="004545D4">
        <w:rPr>
          <w:color w:val="FF637D"/>
        </w:rPr>
        <w:t xml:space="preserve">the </w:t>
      </w:r>
      <w:r w:rsidRPr="009807E2">
        <w:rPr>
          <w:color w:val="FF637D"/>
        </w:rPr>
        <w:t>project</w:t>
      </w:r>
    </w:p>
    <w:p w:rsidR="00662778" w:rsidRDefault="00662778" w:rsidP="004A27DE">
      <w:pPr>
        <w:spacing w:after="0" w:line="240" w:lineRule="auto"/>
        <w:ind w:left="425"/>
      </w:pPr>
      <w:r>
        <w:t>Although</w:t>
      </w:r>
      <w:r w:rsidR="00B35612">
        <w:t xml:space="preserve"> the project has largely met it</w:t>
      </w:r>
      <w:r>
        <w:t xml:space="preserve">s objectives the Steering Group agreed that adding an extra </w:t>
      </w:r>
      <w:r w:rsidR="009807E2">
        <w:t>six</w:t>
      </w:r>
      <w:r>
        <w:t xml:space="preserve"> months (with reduced hours from the Project Officer) would give more time for the brand and</w:t>
      </w:r>
      <w:r w:rsidR="009807E2">
        <w:t xml:space="preserve"> website to become established.</w:t>
      </w:r>
    </w:p>
    <w:p w:rsidR="009807E2" w:rsidRDefault="009807E2" w:rsidP="009807E2">
      <w:pPr>
        <w:spacing w:after="0" w:line="240" w:lineRule="auto"/>
        <w:ind w:left="720"/>
      </w:pPr>
    </w:p>
    <w:p w:rsidR="006C1FAC" w:rsidRDefault="009807E2" w:rsidP="004A27DE">
      <w:pPr>
        <w:spacing w:after="0" w:line="240" w:lineRule="auto"/>
        <w:ind w:left="425"/>
      </w:pPr>
      <w:r>
        <w:t xml:space="preserve">The </w:t>
      </w:r>
      <w:r w:rsidR="006C1FAC">
        <w:t xml:space="preserve">Ambassador </w:t>
      </w:r>
      <w:r>
        <w:t>S</w:t>
      </w:r>
      <w:r w:rsidR="006C1FAC">
        <w:t xml:space="preserve">cheme was also re-profiled to be more realistic and effective. Town ambassadors would have been very hard to recruit and would have been needed to be available and accessible 7 days </w:t>
      </w:r>
      <w:r>
        <w:t xml:space="preserve">a week. Re-profiling this to a </w:t>
      </w:r>
      <w:r w:rsidR="006C1FAC">
        <w:t xml:space="preserve">Visitor Information Point </w:t>
      </w:r>
      <w:r>
        <w:t>(</w:t>
      </w:r>
      <w:r w:rsidR="006C1FAC">
        <w:t>VIP</w:t>
      </w:r>
      <w:r>
        <w:t>)</w:t>
      </w:r>
      <w:r w:rsidR="006C1FAC">
        <w:t xml:space="preserve"> </w:t>
      </w:r>
      <w:r>
        <w:t>S</w:t>
      </w:r>
      <w:r w:rsidR="006C1FAC">
        <w:t>cheme made use of many outlets open during working hours and so ensured that visitors would be able to access the Visitor Information Packs at 20</w:t>
      </w:r>
      <w:r>
        <w:t xml:space="preserve"> </w:t>
      </w:r>
      <w:r w:rsidR="006C1FAC">
        <w:t>locations arou</w:t>
      </w:r>
      <w:r>
        <w:t>nd the town and heritage sites.</w:t>
      </w:r>
    </w:p>
    <w:p w:rsidR="009807E2" w:rsidRPr="00662778" w:rsidRDefault="009807E2" w:rsidP="009807E2">
      <w:pPr>
        <w:spacing w:after="0" w:line="240" w:lineRule="auto"/>
      </w:pPr>
    </w:p>
    <w:p w:rsidR="004B64A3" w:rsidRPr="009807E2" w:rsidRDefault="005D37F1" w:rsidP="00F86AD7">
      <w:pPr>
        <w:pStyle w:val="ListParagraph"/>
        <w:numPr>
          <w:ilvl w:val="2"/>
          <w:numId w:val="2"/>
        </w:numPr>
        <w:spacing w:after="0" w:line="240" w:lineRule="auto"/>
        <w:rPr>
          <w:color w:val="FF637D"/>
        </w:rPr>
      </w:pPr>
      <w:r w:rsidRPr="009807E2">
        <w:rPr>
          <w:color w:val="FF637D"/>
        </w:rPr>
        <w:t>Media coverage further afield</w:t>
      </w:r>
    </w:p>
    <w:p w:rsidR="00B35612" w:rsidRDefault="00B35612" w:rsidP="00F86AD7">
      <w:pPr>
        <w:spacing w:after="0" w:line="240" w:lineRule="auto"/>
        <w:ind w:left="425"/>
      </w:pPr>
      <w:r>
        <w:t xml:space="preserve">Although the press coverage </w:t>
      </w:r>
      <w:r w:rsidR="005D37F1">
        <w:t xml:space="preserve">is well established in Ramsey and </w:t>
      </w:r>
      <w:r>
        <w:t>has extended to Huntingdon and Peterborough</w:t>
      </w:r>
      <w:r w:rsidR="00D56124">
        <w:t xml:space="preserve"> and Whittlesey </w:t>
      </w:r>
      <w:r>
        <w:t xml:space="preserve"> more time needs to be spent </w:t>
      </w:r>
      <w:r w:rsidR="005D37F1">
        <w:t>working on articles i</w:t>
      </w:r>
      <w:r w:rsidR="00D56124">
        <w:t xml:space="preserve">n outlying towns such as March, Stamford, Ely and </w:t>
      </w:r>
      <w:proofErr w:type="spellStart"/>
      <w:r w:rsidR="00D56124">
        <w:t>Chatteris</w:t>
      </w:r>
      <w:proofErr w:type="spellEnd"/>
      <w:r w:rsidR="00D56124">
        <w:t>.</w:t>
      </w:r>
      <w:r w:rsidR="005D37F1">
        <w:t>.</w:t>
      </w:r>
    </w:p>
    <w:p w:rsidR="009807E2" w:rsidRDefault="009807E2" w:rsidP="009807E2">
      <w:pPr>
        <w:spacing w:after="0" w:line="240" w:lineRule="auto"/>
      </w:pPr>
    </w:p>
    <w:p w:rsidR="004B64A3" w:rsidRPr="009807E2" w:rsidRDefault="005D37F1" w:rsidP="00F86AD7">
      <w:pPr>
        <w:pStyle w:val="ListParagraph"/>
        <w:numPr>
          <w:ilvl w:val="2"/>
          <w:numId w:val="2"/>
        </w:numPr>
        <w:spacing w:after="0" w:line="240" w:lineRule="auto"/>
        <w:rPr>
          <w:color w:val="FF637D"/>
        </w:rPr>
      </w:pPr>
      <w:r w:rsidRPr="009807E2">
        <w:rPr>
          <w:color w:val="FF637D"/>
        </w:rPr>
        <w:t>More involvement of local business</w:t>
      </w:r>
    </w:p>
    <w:p w:rsidR="005D37F1" w:rsidRDefault="005D37F1" w:rsidP="00F86AD7">
      <w:pPr>
        <w:spacing w:after="0" w:line="240" w:lineRule="auto"/>
        <w:ind w:left="425"/>
      </w:pPr>
      <w:r>
        <w:t xml:space="preserve">Heritage events bring visitors to the town but are usually held on a Sunday when almost all the retailers are shut. </w:t>
      </w:r>
      <w:r w:rsidR="006C1FAC">
        <w:t>More town events need</w:t>
      </w:r>
      <w:r w:rsidR="009807E2">
        <w:t xml:space="preserve"> to be held on Saturdays.</w:t>
      </w:r>
    </w:p>
    <w:p w:rsidR="009807E2" w:rsidRPr="005D37F1" w:rsidRDefault="009807E2" w:rsidP="009807E2">
      <w:pPr>
        <w:spacing w:after="0" w:line="240" w:lineRule="auto"/>
      </w:pPr>
    </w:p>
    <w:p w:rsidR="005D37F1" w:rsidRPr="006C1D8D" w:rsidRDefault="009F1002" w:rsidP="00F86AD7">
      <w:pPr>
        <w:pStyle w:val="ListParagraph"/>
        <w:numPr>
          <w:ilvl w:val="1"/>
          <w:numId w:val="2"/>
        </w:numPr>
        <w:spacing w:after="0" w:line="240" w:lineRule="auto"/>
        <w:rPr>
          <w:b/>
          <w:color w:val="FF637D"/>
        </w:rPr>
      </w:pPr>
      <w:r>
        <w:rPr>
          <w:b/>
          <w:color w:val="FF637D"/>
        </w:rPr>
        <w:t>Key factors for success</w:t>
      </w:r>
    </w:p>
    <w:p w:rsidR="009807E2" w:rsidRDefault="009807E2" w:rsidP="009807E2">
      <w:pPr>
        <w:spacing w:after="0" w:line="240" w:lineRule="auto"/>
      </w:pPr>
    </w:p>
    <w:p w:rsidR="006C1FAC" w:rsidRPr="009807E2" w:rsidRDefault="006C1FAC" w:rsidP="00F86AD7">
      <w:pPr>
        <w:pStyle w:val="ListParagraph"/>
        <w:numPr>
          <w:ilvl w:val="2"/>
          <w:numId w:val="2"/>
        </w:numPr>
        <w:spacing w:after="0" w:line="240" w:lineRule="auto"/>
        <w:rPr>
          <w:color w:val="FF637D"/>
        </w:rPr>
      </w:pPr>
      <w:r w:rsidRPr="009807E2">
        <w:rPr>
          <w:color w:val="FF637D"/>
        </w:rPr>
        <w:t>A local project officer</w:t>
      </w:r>
    </w:p>
    <w:p w:rsidR="009807E2" w:rsidRDefault="009807E2" w:rsidP="00F86AD7">
      <w:pPr>
        <w:spacing w:after="0" w:line="240" w:lineRule="auto"/>
        <w:ind w:left="425"/>
      </w:pPr>
      <w:r>
        <w:t>Employing a project officer with existing connections to the local community was beneficial in several ways. Firstly the work was trusted by the community as it was being carried out by ‘one of them’ and secondly the project hit the ground running as the project officer was already known in schools, community groups, arts groups and businesses in the area.</w:t>
      </w:r>
      <w:r w:rsidR="009F1002">
        <w:t xml:space="preserve"> It was important that the project officer cared about the town and, </w:t>
      </w:r>
      <w:r w:rsidR="00567F01">
        <w:t xml:space="preserve">in addition, </w:t>
      </w:r>
      <w:r w:rsidR="009F1002">
        <w:t xml:space="preserve">as a local, </w:t>
      </w:r>
      <w:r w:rsidR="00567F01">
        <w:t xml:space="preserve">she </w:t>
      </w:r>
      <w:r w:rsidR="009F1002">
        <w:t>felt that her reputation was on the line living in the town she was promoting.</w:t>
      </w:r>
    </w:p>
    <w:p w:rsidR="009807E2" w:rsidRPr="009807E2" w:rsidRDefault="009807E2" w:rsidP="009807E2">
      <w:pPr>
        <w:spacing w:after="0" w:line="240" w:lineRule="auto"/>
      </w:pPr>
    </w:p>
    <w:p w:rsidR="009807E2" w:rsidRPr="00F86AD7" w:rsidRDefault="00CE591D" w:rsidP="00F86AD7">
      <w:pPr>
        <w:spacing w:after="0" w:line="240" w:lineRule="auto"/>
        <w:jc w:val="center"/>
        <w:rPr>
          <w:b/>
          <w:i/>
          <w:color w:val="645D9C"/>
        </w:rPr>
      </w:pPr>
      <w:r w:rsidRPr="00F86AD7">
        <w:rPr>
          <w:b/>
          <w:i/>
          <w:color w:val="645D9C"/>
        </w:rPr>
        <w:t>“</w:t>
      </w:r>
      <w:r w:rsidR="009C1AE6" w:rsidRPr="00F86AD7">
        <w:rPr>
          <w:b/>
          <w:i/>
          <w:color w:val="645D9C"/>
        </w:rPr>
        <w:t xml:space="preserve">Having a </w:t>
      </w:r>
      <w:r w:rsidRPr="00F86AD7">
        <w:rPr>
          <w:b/>
          <w:i/>
          <w:color w:val="645D9C"/>
        </w:rPr>
        <w:t xml:space="preserve">skilled, </w:t>
      </w:r>
      <w:r w:rsidR="009C1AE6" w:rsidRPr="00F86AD7">
        <w:rPr>
          <w:b/>
          <w:i/>
          <w:color w:val="645D9C"/>
        </w:rPr>
        <w:t xml:space="preserve">local person with connections to many community groups in Ramsey meant that this </w:t>
      </w:r>
      <w:r w:rsidRPr="00F86AD7">
        <w:rPr>
          <w:b/>
          <w:i/>
          <w:color w:val="645D9C"/>
        </w:rPr>
        <w:t>Project  hit the ground running and has achieved even more than we hoped for</w:t>
      </w:r>
      <w:r w:rsidR="009807E2" w:rsidRPr="00F86AD7">
        <w:rPr>
          <w:b/>
          <w:i/>
          <w:color w:val="645D9C"/>
        </w:rPr>
        <w:t>.</w:t>
      </w:r>
      <w:r w:rsidRPr="00F86AD7">
        <w:rPr>
          <w:b/>
          <w:i/>
          <w:color w:val="645D9C"/>
        </w:rPr>
        <w:t>”</w:t>
      </w:r>
    </w:p>
    <w:p w:rsidR="009C1AE6" w:rsidRPr="00F86AD7" w:rsidRDefault="00CE591D" w:rsidP="00F86AD7">
      <w:pPr>
        <w:spacing w:after="0" w:line="240" w:lineRule="auto"/>
        <w:jc w:val="center"/>
        <w:rPr>
          <w:color w:val="645D9C"/>
        </w:rPr>
      </w:pPr>
      <w:r w:rsidRPr="00F86AD7">
        <w:rPr>
          <w:color w:val="645D9C"/>
        </w:rPr>
        <w:t xml:space="preserve">Annie </w:t>
      </w:r>
      <w:r w:rsidR="00567F01">
        <w:rPr>
          <w:color w:val="645D9C"/>
        </w:rPr>
        <w:t>Wells, Vice Chair Ramsey Million</w:t>
      </w:r>
    </w:p>
    <w:p w:rsidR="009807E2" w:rsidRPr="00AD6AA1" w:rsidRDefault="009807E2" w:rsidP="009807E2">
      <w:pPr>
        <w:spacing w:after="0" w:line="240" w:lineRule="auto"/>
      </w:pPr>
    </w:p>
    <w:p w:rsidR="006C1FAC" w:rsidRPr="009807E2" w:rsidRDefault="00F86AD7" w:rsidP="00F86AD7">
      <w:pPr>
        <w:pStyle w:val="ListParagraph"/>
        <w:numPr>
          <w:ilvl w:val="2"/>
          <w:numId w:val="2"/>
        </w:numPr>
        <w:spacing w:after="0" w:line="240" w:lineRule="auto"/>
        <w:rPr>
          <w:color w:val="FF637D"/>
        </w:rPr>
      </w:pPr>
      <w:r>
        <w:rPr>
          <w:color w:val="FF637D"/>
        </w:rPr>
        <w:t>Team working</w:t>
      </w:r>
    </w:p>
    <w:p w:rsidR="006C1FAC" w:rsidRDefault="006C1FAC" w:rsidP="00F86AD7">
      <w:pPr>
        <w:spacing w:after="0" w:line="240" w:lineRule="auto"/>
        <w:ind w:left="425"/>
      </w:pPr>
      <w:r>
        <w:t xml:space="preserve">Sharing an office with Ramsey Neighbourhood Trust and Ramsey Million </w:t>
      </w:r>
      <w:r w:rsidR="009807E2">
        <w:t xml:space="preserve">Partnership </w:t>
      </w:r>
      <w:r>
        <w:t>and the Ph</w:t>
      </w:r>
      <w:r w:rsidR="009807E2">
        <w:t>oenix Project has led to joined-</w:t>
      </w:r>
      <w:r>
        <w:t xml:space="preserve">up community working that has given the Promoting </w:t>
      </w:r>
      <w:r w:rsidR="009807E2">
        <w:t>Ramsey Project many advantages.</w:t>
      </w:r>
      <w:r w:rsidR="009F1002">
        <w:t xml:space="preserve"> The local community and heritage groups were also very supportive of the project. The town council and the retailers </w:t>
      </w:r>
      <w:r w:rsidR="00627893">
        <w:t>embraced the brand and the visitor packs and were co-operative when the packs were launched and placed.</w:t>
      </w:r>
    </w:p>
    <w:p w:rsidR="009807E2" w:rsidRDefault="009807E2" w:rsidP="009807E2">
      <w:pPr>
        <w:spacing w:after="0" w:line="240" w:lineRule="auto"/>
      </w:pPr>
    </w:p>
    <w:p w:rsidR="00567F01" w:rsidRDefault="00567F01" w:rsidP="009807E2">
      <w:pPr>
        <w:spacing w:after="0" w:line="240" w:lineRule="auto"/>
      </w:pPr>
    </w:p>
    <w:p w:rsidR="00567F01" w:rsidRDefault="00567F01" w:rsidP="009807E2">
      <w:pPr>
        <w:spacing w:after="0" w:line="240" w:lineRule="auto"/>
      </w:pPr>
    </w:p>
    <w:p w:rsidR="00567F01" w:rsidRDefault="00567F01" w:rsidP="009807E2">
      <w:pPr>
        <w:spacing w:after="0" w:line="240" w:lineRule="auto"/>
      </w:pPr>
    </w:p>
    <w:p w:rsidR="00567F01" w:rsidRDefault="00567F01" w:rsidP="009807E2">
      <w:pPr>
        <w:spacing w:after="0" w:line="240" w:lineRule="auto"/>
      </w:pPr>
    </w:p>
    <w:p w:rsidR="00972847" w:rsidRPr="00567F01" w:rsidRDefault="00567F01" w:rsidP="00567F01">
      <w:pPr>
        <w:spacing w:after="0" w:line="240" w:lineRule="auto"/>
        <w:rPr>
          <w:color w:val="FF637D"/>
        </w:rPr>
      </w:pPr>
      <w:r>
        <w:rPr>
          <w:color w:val="FF637D"/>
        </w:rPr>
        <w:lastRenderedPageBreak/>
        <w:t>6.2.3.</w:t>
      </w:r>
      <w:r w:rsidR="004545D4" w:rsidRPr="00567F01">
        <w:rPr>
          <w:color w:val="FF637D"/>
        </w:rPr>
        <w:t>Big Local</w:t>
      </w:r>
    </w:p>
    <w:p w:rsidR="009807E2" w:rsidRPr="00004E23" w:rsidRDefault="009807E2" w:rsidP="009807E2">
      <w:pPr>
        <w:spacing w:after="0" w:line="240" w:lineRule="auto"/>
        <w:jc w:val="center"/>
      </w:pPr>
    </w:p>
    <w:p w:rsidR="009807E2" w:rsidRPr="00F86AD7" w:rsidRDefault="00972847" w:rsidP="00F86AD7">
      <w:pPr>
        <w:spacing w:after="0" w:line="240" w:lineRule="auto"/>
        <w:jc w:val="center"/>
        <w:rPr>
          <w:b/>
          <w:i/>
          <w:color w:val="645D9C"/>
        </w:rPr>
      </w:pPr>
      <w:r w:rsidRPr="00F86AD7">
        <w:rPr>
          <w:b/>
          <w:i/>
          <w:color w:val="645D9C"/>
        </w:rPr>
        <w:t>“This project and its outcomes has implications for other communit</w:t>
      </w:r>
      <w:r w:rsidR="009807E2" w:rsidRPr="00F86AD7">
        <w:rPr>
          <w:b/>
          <w:i/>
          <w:color w:val="645D9C"/>
        </w:rPr>
        <w:t>i</w:t>
      </w:r>
      <w:r w:rsidRPr="00F86AD7">
        <w:rPr>
          <w:b/>
          <w:i/>
          <w:color w:val="645D9C"/>
        </w:rPr>
        <w:t>es. This approach has worked and we believe it could be replic</w:t>
      </w:r>
      <w:r w:rsidR="009807E2" w:rsidRPr="00F86AD7">
        <w:rPr>
          <w:b/>
          <w:i/>
          <w:color w:val="645D9C"/>
        </w:rPr>
        <w:t xml:space="preserve">ated in other Big Local </w:t>
      </w:r>
      <w:r w:rsidR="00F86AD7">
        <w:rPr>
          <w:b/>
          <w:i/>
          <w:color w:val="645D9C"/>
        </w:rPr>
        <w:t>a</w:t>
      </w:r>
      <w:r w:rsidR="009807E2" w:rsidRPr="00F86AD7">
        <w:rPr>
          <w:b/>
          <w:i/>
          <w:color w:val="645D9C"/>
        </w:rPr>
        <w:t>reas.”</w:t>
      </w:r>
    </w:p>
    <w:p w:rsidR="006C1FAC" w:rsidRDefault="00972847" w:rsidP="00F86AD7">
      <w:pPr>
        <w:spacing w:after="0" w:line="240" w:lineRule="auto"/>
        <w:jc w:val="center"/>
        <w:rPr>
          <w:i/>
          <w:color w:val="645D9C"/>
        </w:rPr>
      </w:pPr>
      <w:r w:rsidRPr="00F86AD7">
        <w:rPr>
          <w:i/>
          <w:color w:val="645D9C"/>
        </w:rPr>
        <w:t>Nicky Stevenson, Big Local</w:t>
      </w:r>
    </w:p>
    <w:p w:rsidR="00627893" w:rsidRDefault="00627893" w:rsidP="00F86AD7">
      <w:pPr>
        <w:spacing w:after="0" w:line="240" w:lineRule="auto"/>
        <w:jc w:val="center"/>
        <w:rPr>
          <w:i/>
          <w:color w:val="645D9C"/>
        </w:rPr>
      </w:pPr>
    </w:p>
    <w:p w:rsidR="00627893" w:rsidRDefault="00627893" w:rsidP="00627893">
      <w:pPr>
        <w:spacing w:after="0" w:line="240" w:lineRule="auto"/>
        <w:rPr>
          <w:color w:val="FF637D"/>
        </w:rPr>
      </w:pPr>
      <w:r>
        <w:rPr>
          <w:color w:val="FF637D"/>
        </w:rPr>
        <w:t>6.2.4.</w:t>
      </w:r>
      <w:r w:rsidRPr="00627893">
        <w:rPr>
          <w:color w:val="FF637D"/>
        </w:rPr>
        <w:t xml:space="preserve"> Strength of the brand</w:t>
      </w:r>
    </w:p>
    <w:p w:rsidR="00627893" w:rsidRDefault="00627893" w:rsidP="00627893">
      <w:pPr>
        <w:spacing w:after="0" w:line="240" w:lineRule="auto"/>
      </w:pPr>
      <w:r>
        <w:t xml:space="preserve">Having a strong, professional brand, widely promoted and flexible in its uses meant that it was freely adopted by the town and the heritage sites. The brand was strong because of the thorough consultation and research which fed into the brief for the design agency. </w:t>
      </w:r>
    </w:p>
    <w:p w:rsidR="00627893" w:rsidRDefault="00627893" w:rsidP="00627893">
      <w:pPr>
        <w:spacing w:after="0" w:line="240" w:lineRule="auto"/>
      </w:pPr>
    </w:p>
    <w:p w:rsidR="00627893" w:rsidRDefault="00627893" w:rsidP="00627893">
      <w:pPr>
        <w:spacing w:after="0" w:line="240" w:lineRule="auto"/>
        <w:rPr>
          <w:color w:val="FF637D"/>
        </w:rPr>
      </w:pPr>
      <w:r>
        <w:rPr>
          <w:color w:val="FF637D"/>
        </w:rPr>
        <w:t>6.2.5. A wide range of events</w:t>
      </w:r>
    </w:p>
    <w:p w:rsidR="00627893" w:rsidRDefault="006A1686" w:rsidP="00627893">
      <w:pPr>
        <w:spacing w:after="0" w:line="240" w:lineRule="auto"/>
      </w:pPr>
      <w:r>
        <w:t xml:space="preserve">Having a wide range of </w:t>
      </w:r>
      <w:r w:rsidR="00627893">
        <w:t xml:space="preserve">events meant that different audiences were engaged bringing the project to a good number in the area. </w:t>
      </w:r>
      <w:r w:rsidR="00C3300D">
        <w:t>Various e</w:t>
      </w:r>
      <w:r w:rsidR="00627893">
        <w:t xml:space="preserve">vents were held at different times of the year </w:t>
      </w:r>
      <w:r w:rsidR="00C3300D">
        <w:t>so that publicity continued year round to keep brand awareness building.</w:t>
      </w:r>
    </w:p>
    <w:p w:rsidR="00C3300D" w:rsidRDefault="00C3300D" w:rsidP="00627893">
      <w:pPr>
        <w:spacing w:after="0" w:line="240" w:lineRule="auto"/>
      </w:pPr>
    </w:p>
    <w:p w:rsidR="00C3300D" w:rsidRDefault="00C3300D" w:rsidP="00627893">
      <w:pPr>
        <w:spacing w:after="0" w:line="240" w:lineRule="auto"/>
        <w:rPr>
          <w:color w:val="FF637D"/>
        </w:rPr>
      </w:pPr>
      <w:r>
        <w:rPr>
          <w:color w:val="FF637D"/>
        </w:rPr>
        <w:t>6.2.6 Heritage Groups and Business working together</w:t>
      </w:r>
    </w:p>
    <w:p w:rsidR="006A1686" w:rsidRDefault="00C3300D" w:rsidP="00627893">
      <w:pPr>
        <w:spacing w:after="0" w:line="240" w:lineRule="auto"/>
      </w:pPr>
      <w:r>
        <w:t>Businesses worked with the project on heritage days and became involved in the street market.</w:t>
      </w:r>
      <w:r w:rsidR="006A1686">
        <w:t xml:space="preserve"> Shops opened on Sundays for heritage day, some offered discount vouchers at the street craft festival to encourage shoppers in and retailers and eateries used the areas in front of their shops to gain  a presence in the street during the festival. </w:t>
      </w:r>
    </w:p>
    <w:p w:rsidR="00C3300D" w:rsidRDefault="006A1686" w:rsidP="00627893">
      <w:pPr>
        <w:spacing w:after="0" w:line="240" w:lineRule="auto"/>
      </w:pPr>
      <w:r>
        <w:t xml:space="preserve">During the April heritage day the Golf and Country Club joined in with gusto, employing re-enactors, engaging the archery club to hold taster sessions, hiring a bouncy castle and putting on a barbeque for visitors.  </w:t>
      </w:r>
    </w:p>
    <w:p w:rsidR="006A1686" w:rsidRDefault="006A1686" w:rsidP="00627893">
      <w:pPr>
        <w:spacing w:after="0" w:line="240" w:lineRule="auto"/>
      </w:pPr>
      <w:r>
        <w:t xml:space="preserve">Working with the Project,  heritage groups and businesses were happy to take advantage of the mutual benefits of contributing towards a good day for visitors to Ramsey. </w:t>
      </w:r>
    </w:p>
    <w:p w:rsidR="006A1686" w:rsidRDefault="006A1686" w:rsidP="00627893">
      <w:pPr>
        <w:spacing w:after="0" w:line="240" w:lineRule="auto"/>
      </w:pPr>
    </w:p>
    <w:p w:rsidR="006A1686" w:rsidRDefault="006A1686" w:rsidP="00627893">
      <w:pPr>
        <w:spacing w:after="0" w:line="240" w:lineRule="auto"/>
        <w:rPr>
          <w:color w:val="FF0000"/>
        </w:rPr>
      </w:pPr>
      <w:r>
        <w:rPr>
          <w:color w:val="FF0000"/>
        </w:rPr>
        <w:t xml:space="preserve">6.2.7. </w:t>
      </w:r>
      <w:r w:rsidRPr="00D56124">
        <w:rPr>
          <w:color w:val="FF0066"/>
        </w:rPr>
        <w:t>Wide</w:t>
      </w:r>
      <w:r>
        <w:rPr>
          <w:color w:val="FF0000"/>
        </w:rPr>
        <w:t xml:space="preserve"> promotion</w:t>
      </w:r>
    </w:p>
    <w:p w:rsidR="006A1686" w:rsidRDefault="006A1686" w:rsidP="00627893">
      <w:pPr>
        <w:spacing w:after="0" w:line="240" w:lineRule="auto"/>
      </w:pPr>
      <w:r>
        <w:t xml:space="preserve">Although local audiences made up the lion share of visitors to Ramsey the number of people travelling in from further afield increased in line with the efforts to promote the town to a wider audience. As well as joining the  websites in neighbouring tourist hotspots such as Cambridge and Peterborough, the Project also worked to get more  mentions of Ramsey attractions generally n the web. </w:t>
      </w:r>
    </w:p>
    <w:p w:rsidR="006A1686" w:rsidRDefault="006A1686" w:rsidP="00627893">
      <w:pPr>
        <w:spacing w:after="0" w:line="240" w:lineRule="auto"/>
      </w:pPr>
      <w:r>
        <w:t xml:space="preserve">Press releases </w:t>
      </w:r>
      <w:r w:rsidR="00D56124">
        <w:t xml:space="preserve">featured in newspapers and magazines  in </w:t>
      </w:r>
      <w:proofErr w:type="spellStart"/>
      <w:r w:rsidR="00D56124">
        <w:t>Peterbourough</w:t>
      </w:r>
      <w:proofErr w:type="spellEnd"/>
      <w:r w:rsidR="00D56124">
        <w:t xml:space="preserve">, Huntingdon and Whittlesey pushing the visitor message out into Fenland and the larger towns. </w:t>
      </w:r>
    </w:p>
    <w:p w:rsidR="00D56124" w:rsidRDefault="00D56124" w:rsidP="00627893">
      <w:pPr>
        <w:spacing w:after="0" w:line="240" w:lineRule="auto"/>
      </w:pPr>
      <w:r>
        <w:t xml:space="preserve">Social media was used extensively to link up with groups outside Ramsey such as </w:t>
      </w:r>
      <w:proofErr w:type="spellStart"/>
      <w:r>
        <w:t>Mumsnet</w:t>
      </w:r>
      <w:proofErr w:type="spellEnd"/>
      <w:r>
        <w:t xml:space="preserve">, </w:t>
      </w:r>
      <w:proofErr w:type="spellStart"/>
      <w:r>
        <w:t>Cambs</w:t>
      </w:r>
      <w:proofErr w:type="spellEnd"/>
      <w:r>
        <w:t xml:space="preserve"> for example.</w:t>
      </w:r>
    </w:p>
    <w:p w:rsidR="00D56124" w:rsidRDefault="00D56124" w:rsidP="00627893">
      <w:pPr>
        <w:spacing w:after="0" w:line="240" w:lineRule="auto"/>
      </w:pPr>
      <w:r>
        <w:t xml:space="preserve">Discover Ramsey information packs were used widely in tourist information offices, campsites, hotels and attractions outside of Ramsey to draw in visitors. </w:t>
      </w:r>
    </w:p>
    <w:p w:rsidR="00D56124" w:rsidRDefault="00D56124" w:rsidP="00627893">
      <w:pPr>
        <w:spacing w:after="0" w:line="240" w:lineRule="auto"/>
      </w:pPr>
    </w:p>
    <w:p w:rsidR="00D56124" w:rsidRDefault="00D56124" w:rsidP="00627893">
      <w:pPr>
        <w:spacing w:after="0" w:line="240" w:lineRule="auto"/>
        <w:rPr>
          <w:color w:val="FF0066"/>
        </w:rPr>
      </w:pPr>
      <w:r w:rsidRPr="00D56124">
        <w:rPr>
          <w:color w:val="FF0066"/>
        </w:rPr>
        <w:t>6.2.8</w:t>
      </w:r>
      <w:r>
        <w:rPr>
          <w:color w:val="FF0066"/>
        </w:rPr>
        <w:t xml:space="preserve"> Budget</w:t>
      </w:r>
    </w:p>
    <w:p w:rsidR="00D56124" w:rsidRPr="00D56124" w:rsidRDefault="00D56124" w:rsidP="00627893">
      <w:pPr>
        <w:spacing w:after="0" w:line="240" w:lineRule="auto"/>
      </w:pPr>
      <w:r>
        <w:t xml:space="preserve">At all times during the Project was delivered within budget. At the end of the Project Discover Ramsey Information packs were re-ordered to ensure that the momentum can continue in the town and that the retailers and library can continue as information points for visitors. </w:t>
      </w:r>
    </w:p>
    <w:p w:rsidR="00D56124" w:rsidRPr="00D56124" w:rsidRDefault="00D56124" w:rsidP="00627893">
      <w:pPr>
        <w:spacing w:after="0" w:line="240" w:lineRule="auto"/>
        <w:rPr>
          <w:b/>
          <w:color w:val="FF0066"/>
        </w:rPr>
      </w:pPr>
    </w:p>
    <w:p w:rsidR="00627893" w:rsidRPr="00627893" w:rsidRDefault="00627893" w:rsidP="00627893">
      <w:pPr>
        <w:spacing w:after="0" w:line="240" w:lineRule="auto"/>
        <w:rPr>
          <w:b/>
          <w:color w:val="FF637D"/>
        </w:rPr>
      </w:pPr>
    </w:p>
    <w:p w:rsidR="00B130AF" w:rsidRDefault="00B130AF" w:rsidP="00B130AF">
      <w:pPr>
        <w:spacing w:after="0" w:line="240" w:lineRule="auto"/>
        <w:rPr>
          <w:i/>
          <w:color w:val="645D9C"/>
        </w:rPr>
      </w:pPr>
    </w:p>
    <w:p w:rsidR="00A84AE1" w:rsidRDefault="00A84AE1" w:rsidP="00A84AE1">
      <w:pPr>
        <w:spacing w:after="0" w:line="240" w:lineRule="auto"/>
        <w:sectPr w:rsidR="00A84AE1" w:rsidSect="00F86AD7">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A84AE1" w:rsidRPr="00010974" w:rsidTr="00A84AE1">
        <w:trPr>
          <w:trHeight w:val="567"/>
        </w:trPr>
        <w:tc>
          <w:tcPr>
            <w:tcW w:w="9286" w:type="dxa"/>
            <w:shd w:val="clear" w:color="auto" w:fill="FFE5E9"/>
            <w:vAlign w:val="center"/>
          </w:tcPr>
          <w:p w:rsidR="00A84AE1" w:rsidRPr="00010974" w:rsidRDefault="00A84AE1" w:rsidP="00A84AE1">
            <w:pPr>
              <w:rPr>
                <w:b/>
                <w:color w:val="FF637D"/>
              </w:rPr>
            </w:pPr>
            <w:r>
              <w:rPr>
                <w:color w:val="FF637D"/>
              </w:rPr>
              <w:lastRenderedPageBreak/>
              <w:t>Appendix 1</w:t>
            </w:r>
            <w:r w:rsidRPr="00010974">
              <w:rPr>
                <w:color w:val="FF637D"/>
              </w:rPr>
              <w:t>:</w:t>
            </w:r>
            <w:r>
              <w:rPr>
                <w:b/>
                <w:color w:val="FF637D"/>
              </w:rPr>
              <w:t xml:space="preserve"> Perception Survey conducted June 2015</w:t>
            </w:r>
          </w:p>
        </w:tc>
      </w:tr>
    </w:tbl>
    <w:p w:rsidR="00A84AE1" w:rsidRDefault="00A84AE1" w:rsidP="00A84AE1">
      <w:pPr>
        <w:spacing w:after="0" w:line="240" w:lineRule="auto"/>
        <w:rPr>
          <w:rFonts w:cstheme="minorHAnsi"/>
          <w:b/>
        </w:rPr>
      </w:pPr>
    </w:p>
    <w:p w:rsidR="00832819" w:rsidRPr="00010974" w:rsidRDefault="00832819" w:rsidP="00A84AE1">
      <w:pPr>
        <w:spacing w:after="0" w:line="240" w:lineRule="auto"/>
        <w:rPr>
          <w:rFonts w:cstheme="minorHAnsi"/>
          <w:b/>
        </w:rPr>
      </w:pPr>
    </w:p>
    <w:tbl>
      <w:tblPr>
        <w:tblStyle w:val="TableGrid"/>
        <w:tblW w:w="0" w:type="auto"/>
        <w:tblLook w:val="04A0" w:firstRow="1" w:lastRow="0" w:firstColumn="1" w:lastColumn="0" w:noHBand="0" w:noVBand="1"/>
      </w:tblPr>
      <w:tblGrid>
        <w:gridCol w:w="4788"/>
        <w:gridCol w:w="4534"/>
      </w:tblGrid>
      <w:tr w:rsidR="00B2788B" w:rsidTr="00B2788B">
        <w:tc>
          <w:tcPr>
            <w:tcW w:w="4788" w:type="dxa"/>
            <w:shd w:val="clear" w:color="auto" w:fill="F2F2F2" w:themeFill="background1" w:themeFillShade="F2"/>
          </w:tcPr>
          <w:p w:rsidR="00B2788B" w:rsidRPr="00EB7AEB" w:rsidRDefault="00B2788B" w:rsidP="00B2788B">
            <w:pPr>
              <w:rPr>
                <w:b/>
              </w:rPr>
            </w:pPr>
            <w:r w:rsidRPr="00EB7AEB">
              <w:rPr>
                <w:b/>
              </w:rPr>
              <w:t>On a scale of 1 to 10, with 1 being very bad and 10 being excellent, how would you rate Ramsey as a place to live?</w:t>
            </w:r>
          </w:p>
          <w:p w:rsidR="00B2788B" w:rsidRDefault="00B2788B" w:rsidP="00B2788B"/>
        </w:tc>
        <w:tc>
          <w:tcPr>
            <w:tcW w:w="4534" w:type="dxa"/>
          </w:tcPr>
          <w:p w:rsidR="00B2788B" w:rsidRDefault="00B2788B" w:rsidP="00B2788B"/>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4534"/>
      </w:tblGrid>
      <w:tr w:rsidR="00B2788B" w:rsidTr="00B2788B">
        <w:tc>
          <w:tcPr>
            <w:tcW w:w="4788" w:type="dxa"/>
            <w:shd w:val="clear" w:color="auto" w:fill="F2F2F2" w:themeFill="background1" w:themeFillShade="F2"/>
          </w:tcPr>
          <w:p w:rsidR="00B2788B" w:rsidRDefault="00B2788B" w:rsidP="00B2788B">
            <w:r w:rsidRPr="00EB7AEB">
              <w:rPr>
                <w:b/>
              </w:rPr>
              <w:t>Would you recommend Ramsey as a place to visit</w:t>
            </w:r>
            <w:r>
              <w:t>?</w:t>
            </w:r>
          </w:p>
          <w:p w:rsidR="00B2788B" w:rsidRDefault="00B2788B" w:rsidP="00B2788B"/>
        </w:tc>
        <w:tc>
          <w:tcPr>
            <w:tcW w:w="4534" w:type="dxa"/>
          </w:tcPr>
          <w:p w:rsidR="00B2788B" w:rsidRPr="00EB7AEB" w:rsidRDefault="00B2788B" w:rsidP="00B2788B">
            <w:pPr>
              <w:rPr>
                <w:i/>
              </w:rPr>
            </w:pPr>
            <w:r>
              <w:rPr>
                <w:i/>
              </w:rPr>
              <w:t>Yes or No</w:t>
            </w:r>
          </w:p>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4534"/>
      </w:tblGrid>
      <w:tr w:rsidR="00B2788B" w:rsidTr="00B2788B">
        <w:tc>
          <w:tcPr>
            <w:tcW w:w="4788" w:type="dxa"/>
            <w:shd w:val="clear" w:color="auto" w:fill="F2F2F2" w:themeFill="background1" w:themeFillShade="F2"/>
          </w:tcPr>
          <w:p w:rsidR="00B2788B" w:rsidRDefault="00B2788B" w:rsidP="00B2788B">
            <w:pPr>
              <w:rPr>
                <w:b/>
              </w:rPr>
            </w:pPr>
            <w:r w:rsidRPr="00EB7AEB">
              <w:rPr>
                <w:b/>
              </w:rPr>
              <w:t>Can you name any reasons why anyone would come to visit Ramsey?</w:t>
            </w:r>
          </w:p>
          <w:p w:rsidR="00B2788B" w:rsidRPr="00627DCF" w:rsidRDefault="00B2788B" w:rsidP="00B2788B">
            <w:pPr>
              <w:rPr>
                <w:b/>
              </w:rPr>
            </w:pPr>
          </w:p>
        </w:tc>
        <w:tc>
          <w:tcPr>
            <w:tcW w:w="4534" w:type="dxa"/>
          </w:tcPr>
          <w:p w:rsidR="00B2788B" w:rsidRDefault="00B2788B" w:rsidP="00B2788B"/>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1416"/>
      </w:tblGrid>
      <w:tr w:rsidR="00B2788B" w:rsidTr="00B2788B">
        <w:tc>
          <w:tcPr>
            <w:tcW w:w="4788" w:type="dxa"/>
            <w:shd w:val="clear" w:color="auto" w:fill="F2F2F2" w:themeFill="background1" w:themeFillShade="F2"/>
          </w:tcPr>
          <w:p w:rsidR="00B2788B" w:rsidRPr="00627DCF" w:rsidRDefault="00B2788B" w:rsidP="00B2788B">
            <w:pPr>
              <w:rPr>
                <w:b/>
              </w:rPr>
            </w:pPr>
            <w:r w:rsidRPr="00EB7AEB">
              <w:rPr>
                <w:b/>
              </w:rPr>
              <w:t>Have you ever been to any of the following?</w:t>
            </w:r>
          </w:p>
        </w:tc>
        <w:tc>
          <w:tcPr>
            <w:tcW w:w="1416" w:type="dxa"/>
            <w:shd w:val="clear" w:color="auto" w:fill="F2F2F2" w:themeFill="background1" w:themeFillShade="F2"/>
          </w:tcPr>
          <w:p w:rsidR="00B2788B" w:rsidRPr="00EB7AEB" w:rsidRDefault="00B2788B" w:rsidP="00B2788B">
            <w:pPr>
              <w:rPr>
                <w:i/>
              </w:rPr>
            </w:pPr>
            <w:r>
              <w:rPr>
                <w:i/>
              </w:rPr>
              <w:t>Yes or No</w:t>
            </w:r>
          </w:p>
        </w:tc>
      </w:tr>
      <w:tr w:rsidR="00B2788B" w:rsidTr="00B2788B">
        <w:tc>
          <w:tcPr>
            <w:tcW w:w="4788" w:type="dxa"/>
          </w:tcPr>
          <w:p w:rsidR="00B2788B" w:rsidRDefault="00B2788B" w:rsidP="00B2788B">
            <w:r>
              <w:t>Ramsey Rural Museum</w:t>
            </w:r>
          </w:p>
        </w:tc>
        <w:tc>
          <w:tcPr>
            <w:tcW w:w="1416" w:type="dxa"/>
          </w:tcPr>
          <w:p w:rsidR="00B2788B" w:rsidRDefault="00B2788B" w:rsidP="00B2788B"/>
        </w:tc>
      </w:tr>
      <w:tr w:rsidR="00B2788B" w:rsidTr="00B2788B">
        <w:tc>
          <w:tcPr>
            <w:tcW w:w="4788" w:type="dxa"/>
          </w:tcPr>
          <w:p w:rsidR="00B2788B" w:rsidRDefault="00B2788B" w:rsidP="00B2788B">
            <w:r>
              <w:t>The Great Fen</w:t>
            </w:r>
          </w:p>
        </w:tc>
        <w:tc>
          <w:tcPr>
            <w:tcW w:w="1416" w:type="dxa"/>
          </w:tcPr>
          <w:p w:rsidR="00B2788B" w:rsidRDefault="00B2788B" w:rsidP="00B2788B"/>
        </w:tc>
      </w:tr>
      <w:tr w:rsidR="00B2788B" w:rsidTr="00B2788B">
        <w:tc>
          <w:tcPr>
            <w:tcW w:w="4788" w:type="dxa"/>
          </w:tcPr>
          <w:p w:rsidR="00B2788B" w:rsidRDefault="00B2788B" w:rsidP="00B2788B">
            <w:r>
              <w:t>Thomas a Becket Church</w:t>
            </w:r>
          </w:p>
        </w:tc>
        <w:tc>
          <w:tcPr>
            <w:tcW w:w="1416" w:type="dxa"/>
          </w:tcPr>
          <w:p w:rsidR="00B2788B" w:rsidRDefault="00B2788B" w:rsidP="00B2788B"/>
        </w:tc>
      </w:tr>
      <w:tr w:rsidR="00B2788B" w:rsidTr="00B2788B">
        <w:tc>
          <w:tcPr>
            <w:tcW w:w="4788" w:type="dxa"/>
          </w:tcPr>
          <w:p w:rsidR="00B2788B" w:rsidRDefault="00B2788B" w:rsidP="00B2788B">
            <w:r>
              <w:t>The 1940s Camp</w:t>
            </w:r>
          </w:p>
        </w:tc>
        <w:tc>
          <w:tcPr>
            <w:tcW w:w="1416" w:type="dxa"/>
          </w:tcPr>
          <w:p w:rsidR="00B2788B" w:rsidRDefault="00B2788B" w:rsidP="00B2788B"/>
        </w:tc>
      </w:tr>
      <w:tr w:rsidR="00B2788B" w:rsidTr="00B2788B">
        <w:tc>
          <w:tcPr>
            <w:tcW w:w="4788" w:type="dxa"/>
          </w:tcPr>
          <w:p w:rsidR="00B2788B" w:rsidRDefault="00B2788B" w:rsidP="00B2788B">
            <w:r>
              <w:t>The Lady Chapel</w:t>
            </w:r>
          </w:p>
        </w:tc>
        <w:tc>
          <w:tcPr>
            <w:tcW w:w="1416" w:type="dxa"/>
          </w:tcPr>
          <w:p w:rsidR="00B2788B" w:rsidRDefault="00B2788B" w:rsidP="00B2788B"/>
        </w:tc>
      </w:tr>
      <w:tr w:rsidR="00B2788B" w:rsidTr="00B2788B">
        <w:tc>
          <w:tcPr>
            <w:tcW w:w="4788" w:type="dxa"/>
          </w:tcPr>
          <w:p w:rsidR="00B2788B" w:rsidRDefault="00B2788B" w:rsidP="00B2788B">
            <w:r>
              <w:t>The Mortuary Chapel</w:t>
            </w:r>
          </w:p>
        </w:tc>
        <w:tc>
          <w:tcPr>
            <w:tcW w:w="1416" w:type="dxa"/>
          </w:tcPr>
          <w:p w:rsidR="00B2788B" w:rsidRDefault="00B2788B" w:rsidP="00B2788B"/>
        </w:tc>
      </w:tr>
      <w:tr w:rsidR="00B2788B" w:rsidTr="00B2788B">
        <w:tc>
          <w:tcPr>
            <w:tcW w:w="4788" w:type="dxa"/>
          </w:tcPr>
          <w:p w:rsidR="00B2788B" w:rsidRDefault="00B2788B" w:rsidP="00B2788B">
            <w:r>
              <w:t>Ramsey Walled Garden</w:t>
            </w:r>
          </w:p>
        </w:tc>
        <w:tc>
          <w:tcPr>
            <w:tcW w:w="1416" w:type="dxa"/>
          </w:tcPr>
          <w:p w:rsidR="00B2788B" w:rsidRDefault="00B2788B" w:rsidP="00B2788B"/>
        </w:tc>
      </w:tr>
      <w:tr w:rsidR="00B2788B" w:rsidTr="00B2788B">
        <w:tc>
          <w:tcPr>
            <w:tcW w:w="4788" w:type="dxa"/>
          </w:tcPr>
          <w:p w:rsidR="00B2788B" w:rsidRDefault="00B2788B" w:rsidP="00B2788B">
            <w:r>
              <w:t>The Marina</w:t>
            </w:r>
          </w:p>
        </w:tc>
        <w:tc>
          <w:tcPr>
            <w:tcW w:w="1416" w:type="dxa"/>
          </w:tcPr>
          <w:p w:rsidR="00B2788B" w:rsidRDefault="00B2788B" w:rsidP="00B2788B"/>
        </w:tc>
      </w:tr>
      <w:tr w:rsidR="00B2788B" w:rsidTr="00B2788B">
        <w:tc>
          <w:tcPr>
            <w:tcW w:w="4788" w:type="dxa"/>
          </w:tcPr>
          <w:p w:rsidR="00B2788B" w:rsidRDefault="00B2788B" w:rsidP="00B2788B">
            <w:r>
              <w:t>Fenland Light Railway</w:t>
            </w:r>
          </w:p>
        </w:tc>
        <w:tc>
          <w:tcPr>
            <w:tcW w:w="1416" w:type="dxa"/>
          </w:tcPr>
          <w:p w:rsidR="00B2788B" w:rsidRDefault="00B2788B" w:rsidP="00B2788B"/>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1416"/>
      </w:tblGrid>
      <w:tr w:rsidR="00B2788B" w:rsidTr="00B2788B">
        <w:tc>
          <w:tcPr>
            <w:tcW w:w="4788" w:type="dxa"/>
            <w:shd w:val="clear" w:color="auto" w:fill="F2F2F2" w:themeFill="background1" w:themeFillShade="F2"/>
          </w:tcPr>
          <w:p w:rsidR="00B2788B" w:rsidRPr="00EB7AEB" w:rsidRDefault="00B2788B" w:rsidP="00B2788B">
            <w:pPr>
              <w:rPr>
                <w:b/>
              </w:rPr>
            </w:pPr>
            <w:r w:rsidRPr="00EB7AEB">
              <w:rPr>
                <w:b/>
              </w:rPr>
              <w:t>Would you recommend anyone to visit any of the following?</w:t>
            </w:r>
          </w:p>
          <w:p w:rsidR="00B2788B" w:rsidRDefault="00B2788B" w:rsidP="00B2788B"/>
        </w:tc>
        <w:tc>
          <w:tcPr>
            <w:tcW w:w="1416" w:type="dxa"/>
            <w:shd w:val="clear" w:color="auto" w:fill="F2F2F2" w:themeFill="background1" w:themeFillShade="F2"/>
          </w:tcPr>
          <w:p w:rsidR="00B2788B" w:rsidRPr="00EB7AEB" w:rsidRDefault="00B2788B" w:rsidP="00B2788B">
            <w:pPr>
              <w:rPr>
                <w:i/>
              </w:rPr>
            </w:pPr>
            <w:r>
              <w:rPr>
                <w:i/>
              </w:rPr>
              <w:t>Yes or No</w:t>
            </w:r>
          </w:p>
        </w:tc>
      </w:tr>
      <w:tr w:rsidR="00B2788B" w:rsidTr="00B2788B">
        <w:tc>
          <w:tcPr>
            <w:tcW w:w="4788" w:type="dxa"/>
          </w:tcPr>
          <w:p w:rsidR="00B2788B" w:rsidRDefault="00B2788B" w:rsidP="00B2788B">
            <w:r>
              <w:t>Ramsey Rural Museum</w:t>
            </w:r>
          </w:p>
        </w:tc>
        <w:tc>
          <w:tcPr>
            <w:tcW w:w="1416" w:type="dxa"/>
          </w:tcPr>
          <w:p w:rsidR="00B2788B" w:rsidRDefault="00B2788B" w:rsidP="00B2788B"/>
        </w:tc>
      </w:tr>
      <w:tr w:rsidR="00B2788B" w:rsidTr="00B2788B">
        <w:tc>
          <w:tcPr>
            <w:tcW w:w="4788" w:type="dxa"/>
          </w:tcPr>
          <w:p w:rsidR="00B2788B" w:rsidRDefault="00B2788B" w:rsidP="00B2788B">
            <w:r>
              <w:t>The Great Fen</w:t>
            </w:r>
          </w:p>
        </w:tc>
        <w:tc>
          <w:tcPr>
            <w:tcW w:w="1416" w:type="dxa"/>
          </w:tcPr>
          <w:p w:rsidR="00B2788B" w:rsidRDefault="00B2788B" w:rsidP="00B2788B"/>
        </w:tc>
      </w:tr>
      <w:tr w:rsidR="00B2788B" w:rsidTr="00B2788B">
        <w:tc>
          <w:tcPr>
            <w:tcW w:w="4788" w:type="dxa"/>
          </w:tcPr>
          <w:p w:rsidR="00B2788B" w:rsidRDefault="00B2788B" w:rsidP="00B2788B">
            <w:r>
              <w:t>Thomas a Becket Church</w:t>
            </w:r>
          </w:p>
        </w:tc>
        <w:tc>
          <w:tcPr>
            <w:tcW w:w="1416" w:type="dxa"/>
          </w:tcPr>
          <w:p w:rsidR="00B2788B" w:rsidRDefault="00B2788B" w:rsidP="00B2788B"/>
        </w:tc>
      </w:tr>
      <w:tr w:rsidR="00B2788B" w:rsidTr="00B2788B">
        <w:tc>
          <w:tcPr>
            <w:tcW w:w="4788" w:type="dxa"/>
          </w:tcPr>
          <w:p w:rsidR="00B2788B" w:rsidRDefault="00B2788B" w:rsidP="00B2788B">
            <w:r>
              <w:t>The 1940s Camp</w:t>
            </w:r>
          </w:p>
        </w:tc>
        <w:tc>
          <w:tcPr>
            <w:tcW w:w="1416" w:type="dxa"/>
          </w:tcPr>
          <w:p w:rsidR="00B2788B" w:rsidRDefault="00B2788B" w:rsidP="00B2788B"/>
        </w:tc>
      </w:tr>
      <w:tr w:rsidR="00B2788B" w:rsidTr="00B2788B">
        <w:tc>
          <w:tcPr>
            <w:tcW w:w="4788" w:type="dxa"/>
          </w:tcPr>
          <w:p w:rsidR="00B2788B" w:rsidRDefault="00B2788B" w:rsidP="00B2788B">
            <w:r>
              <w:t>The Lady Chapel</w:t>
            </w:r>
          </w:p>
        </w:tc>
        <w:tc>
          <w:tcPr>
            <w:tcW w:w="1416" w:type="dxa"/>
          </w:tcPr>
          <w:p w:rsidR="00B2788B" w:rsidRDefault="00B2788B" w:rsidP="00B2788B"/>
        </w:tc>
      </w:tr>
      <w:tr w:rsidR="00B2788B" w:rsidTr="00B2788B">
        <w:tc>
          <w:tcPr>
            <w:tcW w:w="4788" w:type="dxa"/>
          </w:tcPr>
          <w:p w:rsidR="00B2788B" w:rsidRDefault="00B2788B" w:rsidP="00B2788B">
            <w:r>
              <w:t>The Mortuary Chapel</w:t>
            </w:r>
          </w:p>
        </w:tc>
        <w:tc>
          <w:tcPr>
            <w:tcW w:w="1416" w:type="dxa"/>
          </w:tcPr>
          <w:p w:rsidR="00B2788B" w:rsidRDefault="00B2788B" w:rsidP="00B2788B"/>
        </w:tc>
      </w:tr>
      <w:tr w:rsidR="00B2788B" w:rsidTr="00B2788B">
        <w:tc>
          <w:tcPr>
            <w:tcW w:w="4788" w:type="dxa"/>
          </w:tcPr>
          <w:p w:rsidR="00B2788B" w:rsidRDefault="00B2788B" w:rsidP="00B2788B">
            <w:r>
              <w:t>Ramsey Walled Garden</w:t>
            </w:r>
          </w:p>
        </w:tc>
        <w:tc>
          <w:tcPr>
            <w:tcW w:w="1416" w:type="dxa"/>
          </w:tcPr>
          <w:p w:rsidR="00B2788B" w:rsidRDefault="00B2788B" w:rsidP="00B2788B"/>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4534"/>
      </w:tblGrid>
      <w:tr w:rsidR="00B2788B" w:rsidTr="00B2788B">
        <w:tc>
          <w:tcPr>
            <w:tcW w:w="4788" w:type="dxa"/>
            <w:shd w:val="clear" w:color="auto" w:fill="F2F2F2" w:themeFill="background1" w:themeFillShade="F2"/>
          </w:tcPr>
          <w:p w:rsidR="00B2788B" w:rsidRPr="00EB7AEB" w:rsidRDefault="00B2788B" w:rsidP="00B2788B">
            <w:pPr>
              <w:rPr>
                <w:b/>
              </w:rPr>
            </w:pPr>
            <w:r w:rsidRPr="00EB7AEB">
              <w:rPr>
                <w:b/>
              </w:rPr>
              <w:t>How do you know what is going on in Ramsey?</w:t>
            </w:r>
          </w:p>
          <w:p w:rsidR="00B2788B" w:rsidRDefault="00B2788B" w:rsidP="00B2788B"/>
        </w:tc>
        <w:tc>
          <w:tcPr>
            <w:tcW w:w="4534" w:type="dxa"/>
          </w:tcPr>
          <w:p w:rsidR="00B2788B" w:rsidRDefault="00B2788B" w:rsidP="00B2788B"/>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788"/>
        <w:gridCol w:w="4534"/>
      </w:tblGrid>
      <w:tr w:rsidR="00B2788B" w:rsidTr="00B2788B">
        <w:tc>
          <w:tcPr>
            <w:tcW w:w="4788" w:type="dxa"/>
            <w:shd w:val="clear" w:color="auto" w:fill="F2F2F2" w:themeFill="background1" w:themeFillShade="F2"/>
          </w:tcPr>
          <w:p w:rsidR="00B2788B" w:rsidRPr="005833E3" w:rsidRDefault="00B2788B" w:rsidP="00B2788B">
            <w:pPr>
              <w:rPr>
                <w:b/>
              </w:rPr>
            </w:pPr>
            <w:r w:rsidRPr="005833E3">
              <w:rPr>
                <w:b/>
              </w:rPr>
              <w:t>Do you know what the phrase “Ramsey Parish” means?</w:t>
            </w:r>
          </w:p>
          <w:p w:rsidR="00B2788B" w:rsidRDefault="00B2788B" w:rsidP="00B2788B"/>
        </w:tc>
        <w:tc>
          <w:tcPr>
            <w:tcW w:w="4534" w:type="dxa"/>
            <w:shd w:val="clear" w:color="auto" w:fill="F2F2F2" w:themeFill="background1" w:themeFillShade="F2"/>
          </w:tcPr>
          <w:p w:rsidR="00B2788B" w:rsidRDefault="00B2788B" w:rsidP="00B2788B"/>
        </w:tc>
      </w:tr>
    </w:tbl>
    <w:p w:rsidR="00B2788B" w:rsidRDefault="00B2788B" w:rsidP="00B2788B">
      <w:pPr>
        <w:spacing w:after="0" w:line="240" w:lineRule="auto"/>
        <w:sectPr w:rsidR="00B2788B" w:rsidSect="00B2788B">
          <w:headerReference w:type="even" r:id="rId73"/>
          <w:footerReference w:type="even" r:id="rId74"/>
          <w:headerReference w:type="first" r:id="rId75"/>
          <w:footerReference w:type="first" r:id="rId76"/>
          <w:pgSz w:w="12240" w:h="15840"/>
          <w:pgMar w:top="1440" w:right="1440" w:bottom="1440" w:left="1440" w:header="425" w:footer="567" w:gutter="0"/>
          <w:cols w:space="708"/>
          <w:docGrid w:linePitch="360"/>
        </w:sectPr>
      </w:pPr>
    </w:p>
    <w:tbl>
      <w:tblPr>
        <w:tblStyle w:val="TableGrid"/>
        <w:tblW w:w="0" w:type="auto"/>
        <w:tblLook w:val="04A0" w:firstRow="1" w:lastRow="0" w:firstColumn="1" w:lastColumn="0" w:noHBand="0" w:noVBand="1"/>
      </w:tblPr>
      <w:tblGrid>
        <w:gridCol w:w="4651"/>
        <w:gridCol w:w="4529"/>
      </w:tblGrid>
      <w:tr w:rsidR="00B2788B" w:rsidTr="00B2788B">
        <w:trPr>
          <w:trHeight w:val="789"/>
        </w:trPr>
        <w:tc>
          <w:tcPr>
            <w:tcW w:w="4651" w:type="dxa"/>
            <w:shd w:val="clear" w:color="auto" w:fill="F2F2F2" w:themeFill="background1" w:themeFillShade="F2"/>
          </w:tcPr>
          <w:p w:rsidR="00B2788B" w:rsidRPr="005833E3" w:rsidRDefault="00B2788B" w:rsidP="00B2788B">
            <w:pPr>
              <w:rPr>
                <w:b/>
              </w:rPr>
            </w:pPr>
            <w:r w:rsidRPr="005833E3">
              <w:rPr>
                <w:b/>
              </w:rPr>
              <w:lastRenderedPageBreak/>
              <w:t>In your opinion what term best describes Ramsey and the four Ramsey villages?</w:t>
            </w:r>
          </w:p>
          <w:p w:rsidR="00B2788B" w:rsidRDefault="00B2788B" w:rsidP="00B2788B"/>
        </w:tc>
        <w:tc>
          <w:tcPr>
            <w:tcW w:w="4529" w:type="dxa"/>
            <w:shd w:val="clear" w:color="auto" w:fill="F2F2F2" w:themeFill="background1" w:themeFillShade="F2"/>
          </w:tcPr>
          <w:p w:rsidR="00B2788B" w:rsidRPr="00EB7AEB" w:rsidRDefault="00B2788B" w:rsidP="00B2788B">
            <w:pPr>
              <w:rPr>
                <w:i/>
              </w:rPr>
            </w:pPr>
            <w:r w:rsidRPr="00EB7AEB">
              <w:rPr>
                <w:i/>
              </w:rPr>
              <w:t>Tick one or two here</w:t>
            </w:r>
          </w:p>
        </w:tc>
      </w:tr>
      <w:tr w:rsidR="00B2788B" w:rsidTr="00B2788B">
        <w:tc>
          <w:tcPr>
            <w:tcW w:w="4651" w:type="dxa"/>
          </w:tcPr>
          <w:p w:rsidR="00B2788B" w:rsidRDefault="00B2788B" w:rsidP="00B2788B">
            <w:r>
              <w:t>Market Town</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Fenland Market Town</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Historic Market Town</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Ramsey Parish</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Market Town on the edge of the Fens</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 xml:space="preserve">The five </w:t>
            </w:r>
            <w:proofErr w:type="spellStart"/>
            <w:r>
              <w:t>Ramseys</w:t>
            </w:r>
            <w:proofErr w:type="spellEnd"/>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Ramsey of the Fens</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Historic Fenland Town</w:t>
            </w:r>
          </w:p>
        </w:tc>
        <w:tc>
          <w:tcPr>
            <w:tcW w:w="4529" w:type="dxa"/>
          </w:tcPr>
          <w:p w:rsidR="00B2788B" w:rsidRPr="00EB7AEB" w:rsidRDefault="00B2788B" w:rsidP="00B2788B">
            <w:pPr>
              <w:rPr>
                <w:i/>
              </w:rPr>
            </w:pPr>
          </w:p>
        </w:tc>
      </w:tr>
      <w:tr w:rsidR="00B2788B" w:rsidTr="00B2788B">
        <w:tc>
          <w:tcPr>
            <w:tcW w:w="4651" w:type="dxa"/>
          </w:tcPr>
          <w:p w:rsidR="00B2788B" w:rsidRDefault="00B2788B" w:rsidP="00B2788B">
            <w:r>
              <w:t xml:space="preserve">Ramsey, </w:t>
            </w:r>
            <w:proofErr w:type="spellStart"/>
            <w:r>
              <w:t>Cambs</w:t>
            </w:r>
            <w:proofErr w:type="spellEnd"/>
          </w:p>
        </w:tc>
        <w:tc>
          <w:tcPr>
            <w:tcW w:w="4529" w:type="dxa"/>
          </w:tcPr>
          <w:p w:rsidR="00B2788B" w:rsidRPr="00EB7AEB" w:rsidRDefault="00B2788B" w:rsidP="00B2788B">
            <w:pPr>
              <w:rPr>
                <w:i/>
              </w:rPr>
            </w:pPr>
          </w:p>
        </w:tc>
      </w:tr>
    </w:tbl>
    <w:p w:rsidR="00B2788B" w:rsidRDefault="00B2788B" w:rsidP="00B2788B">
      <w:pPr>
        <w:spacing w:after="0" w:line="240" w:lineRule="auto"/>
      </w:pPr>
    </w:p>
    <w:tbl>
      <w:tblPr>
        <w:tblStyle w:val="TableGrid"/>
        <w:tblW w:w="0" w:type="auto"/>
        <w:tblLook w:val="04A0" w:firstRow="1" w:lastRow="0" w:firstColumn="1" w:lastColumn="0" w:noHBand="0" w:noVBand="1"/>
      </w:tblPr>
      <w:tblGrid>
        <w:gridCol w:w="4660"/>
        <w:gridCol w:w="4520"/>
      </w:tblGrid>
      <w:tr w:rsidR="00B2788B" w:rsidTr="00B2788B">
        <w:tc>
          <w:tcPr>
            <w:tcW w:w="4660" w:type="dxa"/>
            <w:shd w:val="clear" w:color="auto" w:fill="F2F2F2" w:themeFill="background1" w:themeFillShade="F2"/>
          </w:tcPr>
          <w:p w:rsidR="00B2788B" w:rsidRPr="005833E3" w:rsidRDefault="00B2788B" w:rsidP="00B2788B">
            <w:pPr>
              <w:rPr>
                <w:b/>
              </w:rPr>
            </w:pPr>
            <w:r w:rsidRPr="005833E3">
              <w:rPr>
                <w:b/>
              </w:rPr>
              <w:t>And finally, can you describe any logos, websites or face book pages associated with Ramsey?</w:t>
            </w:r>
          </w:p>
          <w:p w:rsidR="00B2788B" w:rsidRDefault="00B2788B" w:rsidP="00B2788B"/>
        </w:tc>
        <w:tc>
          <w:tcPr>
            <w:tcW w:w="4520" w:type="dxa"/>
          </w:tcPr>
          <w:p w:rsidR="00B2788B" w:rsidRDefault="00B2788B" w:rsidP="00B2788B"/>
        </w:tc>
      </w:tr>
    </w:tbl>
    <w:p w:rsidR="00B2788B" w:rsidRDefault="00B2788B" w:rsidP="00B2788B">
      <w:pPr>
        <w:spacing w:after="0" w:line="240" w:lineRule="auto"/>
      </w:pPr>
    </w:p>
    <w:tbl>
      <w:tblPr>
        <w:tblStyle w:val="TableGrid"/>
        <w:tblW w:w="0" w:type="auto"/>
        <w:tblLayout w:type="fixed"/>
        <w:tblLook w:val="04A0" w:firstRow="1" w:lastRow="0" w:firstColumn="1" w:lastColumn="0" w:noHBand="0" w:noVBand="1"/>
      </w:tblPr>
      <w:tblGrid>
        <w:gridCol w:w="7763"/>
        <w:gridCol w:w="1417"/>
      </w:tblGrid>
      <w:tr w:rsidR="00B2788B" w:rsidTr="00832819">
        <w:tc>
          <w:tcPr>
            <w:tcW w:w="7763" w:type="dxa"/>
            <w:shd w:val="clear" w:color="auto" w:fill="F2F2F2" w:themeFill="background1" w:themeFillShade="F2"/>
          </w:tcPr>
          <w:p w:rsidR="00B2788B" w:rsidRPr="00832819" w:rsidRDefault="00B2788B" w:rsidP="00B2788B">
            <w:pPr>
              <w:rPr>
                <w:b/>
              </w:rPr>
            </w:pPr>
            <w:r w:rsidRPr="00832819">
              <w:rPr>
                <w:b/>
              </w:rPr>
              <w:t>Have you seen any of these before?</w:t>
            </w:r>
          </w:p>
          <w:p w:rsidR="00832819" w:rsidRDefault="00832819" w:rsidP="00B2788B"/>
        </w:tc>
        <w:tc>
          <w:tcPr>
            <w:tcW w:w="1417" w:type="dxa"/>
            <w:shd w:val="clear" w:color="auto" w:fill="F2F2F2" w:themeFill="background1" w:themeFillShade="F2"/>
          </w:tcPr>
          <w:p w:rsidR="00B2788B" w:rsidRPr="0062535F" w:rsidRDefault="00B2788B" w:rsidP="00B2788B">
            <w:pPr>
              <w:rPr>
                <w:i/>
              </w:rPr>
            </w:pPr>
            <w:r>
              <w:rPr>
                <w:i/>
              </w:rPr>
              <w:t>Yes or No</w:t>
            </w:r>
          </w:p>
        </w:tc>
      </w:tr>
      <w:tr w:rsidR="00B2788B" w:rsidTr="00832819">
        <w:tc>
          <w:tcPr>
            <w:tcW w:w="7763" w:type="dxa"/>
            <w:vAlign w:val="center"/>
          </w:tcPr>
          <w:p w:rsidR="00B2788B" w:rsidRDefault="00B2788B" w:rsidP="00832819">
            <w:r w:rsidRPr="0062535F">
              <w:rPr>
                <w:noProof/>
                <w:lang w:eastAsia="en-GB"/>
              </w:rPr>
              <w:drawing>
                <wp:inline distT="0" distB="0" distL="0" distR="0" wp14:anchorId="14B05B84" wp14:editId="4CB3A2A1">
                  <wp:extent cx="971550" cy="971550"/>
                  <wp:effectExtent l="19050" t="0" r="0" b="0"/>
                  <wp:docPr id="4" name="Picture 3" descr="Spotted in Ram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tted in Ramsey.jpg"/>
                          <pic:cNvPicPr/>
                        </pic:nvPicPr>
                        <pic:blipFill>
                          <a:blip r:embed="rId77" cstate="print"/>
                          <a:stretch>
                            <a:fillRect/>
                          </a:stretch>
                        </pic:blipFill>
                        <pic:spPr>
                          <a:xfrm>
                            <a:off x="0" y="0"/>
                            <a:ext cx="973433" cy="973433"/>
                          </a:xfrm>
                          <a:prstGeom prst="rect">
                            <a:avLst/>
                          </a:prstGeom>
                        </pic:spPr>
                      </pic:pic>
                    </a:graphicData>
                  </a:graphic>
                </wp:inline>
              </w:drawing>
            </w:r>
            <w:hyperlink r:id="rId78" w:history="1">
              <w:r>
                <w:rPr>
                  <w:rStyle w:val="Hyperlink"/>
                  <w:rFonts w:ascii="Helvetica" w:hAnsi="Helvetica" w:cs="Helvetica"/>
                  <w:b/>
                  <w:bCs/>
                  <w:color w:val="3B5998"/>
                  <w:sz w:val="26"/>
                  <w:szCs w:val="26"/>
                  <w:shd w:val="clear" w:color="auto" w:fill="FFFFFF"/>
                </w:rPr>
                <w:t xml:space="preserve">Spotted in Ramsey </w:t>
              </w:r>
              <w:proofErr w:type="spellStart"/>
              <w:r>
                <w:rPr>
                  <w:rStyle w:val="Hyperlink"/>
                  <w:rFonts w:ascii="Helvetica" w:hAnsi="Helvetica" w:cs="Helvetica"/>
                  <w:b/>
                  <w:bCs/>
                  <w:color w:val="3B5998"/>
                  <w:sz w:val="26"/>
                  <w:szCs w:val="26"/>
                  <w:shd w:val="clear" w:color="auto" w:fill="FFFFFF"/>
                </w:rPr>
                <w:t>Cambs</w:t>
              </w:r>
              <w:proofErr w:type="spellEnd"/>
            </w:hyperlink>
          </w:p>
        </w:tc>
        <w:tc>
          <w:tcPr>
            <w:tcW w:w="1417" w:type="dxa"/>
            <w:vAlign w:val="center"/>
          </w:tcPr>
          <w:p w:rsidR="00B2788B" w:rsidRDefault="00B2788B" w:rsidP="00832819">
            <w:pPr>
              <w:rPr>
                <w:i/>
              </w:rPr>
            </w:pPr>
          </w:p>
        </w:tc>
      </w:tr>
      <w:tr w:rsidR="00B2788B" w:rsidTr="00832819">
        <w:tc>
          <w:tcPr>
            <w:tcW w:w="7763" w:type="dxa"/>
          </w:tcPr>
          <w:p w:rsidR="00B2788B" w:rsidRPr="0062535F" w:rsidRDefault="00B2788B" w:rsidP="00B2788B">
            <w:r w:rsidRPr="0062535F">
              <w:rPr>
                <w:noProof/>
                <w:lang w:eastAsia="en-GB"/>
              </w:rPr>
              <w:drawing>
                <wp:inline distT="0" distB="0" distL="0" distR="0" wp14:anchorId="21F6FB52" wp14:editId="1B143436">
                  <wp:extent cx="2571750" cy="628650"/>
                  <wp:effectExtent l="19050" t="0" r="0" b="0"/>
                  <wp:docPr id="5" name="Picture 4" descr="greatfen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atfen_logo.png"/>
                          <pic:cNvPicPr/>
                        </pic:nvPicPr>
                        <pic:blipFill>
                          <a:blip r:embed="rId79" cstate="print"/>
                          <a:stretch>
                            <a:fillRect/>
                          </a:stretch>
                        </pic:blipFill>
                        <pic:spPr>
                          <a:xfrm>
                            <a:off x="0" y="0"/>
                            <a:ext cx="2571750" cy="628650"/>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Pr="0062535F" w:rsidRDefault="00B2788B" w:rsidP="00B2788B">
            <w:r>
              <w:rPr>
                <w:noProof/>
                <w:lang w:eastAsia="en-GB"/>
              </w:rPr>
              <w:drawing>
                <wp:inline distT="0" distB="0" distL="0" distR="0" wp14:anchorId="7123B0AA" wp14:editId="013D5AAE">
                  <wp:extent cx="1047750" cy="1047750"/>
                  <wp:effectExtent l="19050" t="0" r="0" b="0"/>
                  <wp:docPr id="1" name="Picture 0" descr="485916_381171385314812_1797457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5916_381171385314812_1797457908_n.jpg"/>
                          <pic:cNvPicPr/>
                        </pic:nvPicPr>
                        <pic:blipFill>
                          <a:blip r:embed="rId80" cstate="print"/>
                          <a:stretch>
                            <a:fillRect/>
                          </a:stretch>
                        </pic:blipFill>
                        <pic:spPr>
                          <a:xfrm>
                            <a:off x="0" y="0"/>
                            <a:ext cx="1047750" cy="1047750"/>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noProof/>
              </w:rPr>
            </w:pPr>
            <w:r>
              <w:rPr>
                <w:noProof/>
                <w:lang w:eastAsia="en-GB"/>
              </w:rPr>
              <w:drawing>
                <wp:inline distT="0" distB="0" distL="0" distR="0" wp14:anchorId="29CC6E80" wp14:editId="22B7DB33">
                  <wp:extent cx="1466288" cy="1104900"/>
                  <wp:effectExtent l="19050" t="0" r="562" b="0"/>
                  <wp:docPr id="2" name="Picture 1" descr="Rural museum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ral museum logo.jpg"/>
                          <pic:cNvPicPr/>
                        </pic:nvPicPr>
                        <pic:blipFill>
                          <a:blip r:embed="rId81" cstate="print"/>
                          <a:stretch>
                            <a:fillRect/>
                          </a:stretch>
                        </pic:blipFill>
                        <pic:spPr>
                          <a:xfrm>
                            <a:off x="0" y="0"/>
                            <a:ext cx="1463886" cy="1103090"/>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noProof/>
              </w:rPr>
            </w:pPr>
            <w:r>
              <w:rPr>
                <w:noProof/>
                <w:lang w:eastAsia="en-GB"/>
              </w:rPr>
              <w:drawing>
                <wp:inline distT="0" distB="0" distL="0" distR="0" wp14:anchorId="02610970" wp14:editId="5FB3B79C">
                  <wp:extent cx="2067036" cy="749300"/>
                  <wp:effectExtent l="19050" t="0" r="9414" b="0"/>
                  <wp:docPr id="3" name="Picture 2" descr="Initiativ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itiative logo.jpg"/>
                          <pic:cNvPicPr/>
                        </pic:nvPicPr>
                        <pic:blipFill>
                          <a:blip r:embed="rId82" cstate="print"/>
                          <a:stretch>
                            <a:fillRect/>
                          </a:stretch>
                        </pic:blipFill>
                        <pic:spPr>
                          <a:xfrm>
                            <a:off x="0" y="0"/>
                            <a:ext cx="2065247" cy="748651"/>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noProof/>
              </w:rPr>
            </w:pPr>
            <w:r>
              <w:rPr>
                <w:noProof/>
                <w:lang w:eastAsia="en-GB"/>
              </w:rPr>
              <w:lastRenderedPageBreak/>
              <w:drawing>
                <wp:inline distT="0" distB="0" distL="0" distR="0" wp14:anchorId="0C97BA6D" wp14:editId="33D792C2">
                  <wp:extent cx="2001389" cy="965200"/>
                  <wp:effectExtent l="19050" t="0" r="0" b="0"/>
                  <wp:docPr id="15" name="Picture 5" descr="rnt logo central copy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t logo central copy0412.jpg"/>
                          <pic:cNvPicPr/>
                        </pic:nvPicPr>
                        <pic:blipFill>
                          <a:blip r:embed="rId83" cstate="print"/>
                          <a:stretch>
                            <a:fillRect/>
                          </a:stretch>
                        </pic:blipFill>
                        <pic:spPr>
                          <a:xfrm>
                            <a:off x="0" y="0"/>
                            <a:ext cx="2002050" cy="965519"/>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noProof/>
              </w:rPr>
            </w:pPr>
            <w:r>
              <w:rPr>
                <w:noProof/>
                <w:lang w:eastAsia="en-GB"/>
              </w:rPr>
              <w:drawing>
                <wp:inline distT="0" distB="0" distL="0" distR="0" wp14:anchorId="7025E7ED" wp14:editId="793F6BED">
                  <wp:extent cx="1857375" cy="523875"/>
                  <wp:effectExtent l="19050" t="0" r="9525" b="0"/>
                  <wp:docPr id="17" name="Picture 6" descr="logo-vivacit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vivacity.gif"/>
                          <pic:cNvPicPr/>
                        </pic:nvPicPr>
                        <pic:blipFill>
                          <a:blip r:embed="rId84" cstate="print"/>
                          <a:stretch>
                            <a:fillRect/>
                          </a:stretch>
                        </pic:blipFill>
                        <pic:spPr>
                          <a:xfrm>
                            <a:off x="0" y="0"/>
                            <a:ext cx="1857375" cy="523875"/>
                          </a:xfrm>
                          <a:prstGeom prst="rect">
                            <a:avLst/>
                          </a:prstGeom>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noProof/>
              </w:rPr>
            </w:pPr>
            <w:r>
              <w:rPr>
                <w:noProof/>
                <w:lang w:eastAsia="en-GB"/>
              </w:rPr>
              <w:drawing>
                <wp:inline distT="0" distB="0" distL="0" distR="0" wp14:anchorId="111C5478" wp14:editId="06E12C54">
                  <wp:extent cx="952500" cy="1206500"/>
                  <wp:effectExtent l="19050" t="0" r="0" b="0"/>
                  <wp:docPr id="20" name="Picture 1" descr="The Badge and Logo of Ramsey Town Counc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adge and Logo of Ramsey Town Council 1"/>
                          <pic:cNvPicPr>
                            <a:picLocks noChangeAspect="1" noChangeArrowheads="1"/>
                          </pic:cNvPicPr>
                        </pic:nvPicPr>
                        <pic:blipFill>
                          <a:blip r:embed="rId85" cstate="print"/>
                          <a:srcRect/>
                          <a:stretch>
                            <a:fillRect/>
                          </a:stretch>
                        </pic:blipFill>
                        <pic:spPr bwMode="auto">
                          <a:xfrm>
                            <a:off x="0" y="0"/>
                            <a:ext cx="952500" cy="1206500"/>
                          </a:xfrm>
                          <a:prstGeom prst="rect">
                            <a:avLst/>
                          </a:prstGeom>
                          <a:noFill/>
                          <a:ln w="9525">
                            <a:noFill/>
                            <a:miter lim="800000"/>
                            <a:headEnd/>
                            <a:tailEnd/>
                          </a:ln>
                        </pic:spPr>
                      </pic:pic>
                    </a:graphicData>
                  </a:graphic>
                </wp:inline>
              </w:drawing>
            </w:r>
          </w:p>
        </w:tc>
        <w:tc>
          <w:tcPr>
            <w:tcW w:w="1417" w:type="dxa"/>
          </w:tcPr>
          <w:p w:rsidR="00B2788B" w:rsidRDefault="00B2788B" w:rsidP="00B2788B">
            <w:pPr>
              <w:rPr>
                <w:i/>
              </w:rPr>
            </w:pPr>
          </w:p>
        </w:tc>
      </w:tr>
      <w:tr w:rsidR="00B2788B" w:rsidTr="00832819">
        <w:tc>
          <w:tcPr>
            <w:tcW w:w="7763" w:type="dxa"/>
          </w:tcPr>
          <w:p w:rsidR="00B2788B" w:rsidRDefault="00B2788B" w:rsidP="00B2788B">
            <w:pPr>
              <w:rPr>
                <w:rFonts w:ascii="Verdana" w:hAnsi="Verdana"/>
                <w:color w:val="008000"/>
                <w:sz w:val="28"/>
                <w:szCs w:val="28"/>
                <w:shd w:val="clear" w:color="auto" w:fill="FFFFFF"/>
              </w:rPr>
            </w:pPr>
            <w:r w:rsidRPr="004424CD">
              <w:rPr>
                <w:rFonts w:ascii="Verdana" w:hAnsi="Verdana"/>
                <w:color w:val="008000"/>
                <w:sz w:val="28"/>
                <w:szCs w:val="28"/>
                <w:shd w:val="clear" w:color="auto" w:fill="FFFFFF"/>
              </w:rPr>
              <w:t>Ramsey Abbey Walled Kitchen Garden</w:t>
            </w:r>
          </w:p>
          <w:p w:rsidR="00B2788B" w:rsidRPr="004424CD" w:rsidRDefault="00B2788B" w:rsidP="00B2788B">
            <w:pPr>
              <w:rPr>
                <w:noProof/>
                <w:sz w:val="28"/>
                <w:szCs w:val="28"/>
              </w:rPr>
            </w:pPr>
            <w:r>
              <w:rPr>
                <w:noProof/>
                <w:lang w:eastAsia="en-GB"/>
              </w:rPr>
              <w:drawing>
                <wp:inline distT="0" distB="0" distL="0" distR="0" wp14:anchorId="076E56DB" wp14:editId="2F06B5D9">
                  <wp:extent cx="5379320" cy="1022631"/>
                  <wp:effectExtent l="19050" t="0" r="0" b="0"/>
                  <wp:docPr id="10" name="Picture 7" descr="http://www.ramseywalledgarden.org/page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amseywalledgarden.org/pages/banner.JPG"/>
                          <pic:cNvPicPr>
                            <a:picLocks noChangeAspect="1" noChangeArrowheads="1"/>
                          </pic:cNvPicPr>
                        </pic:nvPicPr>
                        <pic:blipFill>
                          <a:blip r:embed="rId86" cstate="print"/>
                          <a:srcRect/>
                          <a:stretch>
                            <a:fillRect/>
                          </a:stretch>
                        </pic:blipFill>
                        <pic:spPr bwMode="auto">
                          <a:xfrm>
                            <a:off x="0" y="0"/>
                            <a:ext cx="5393396" cy="1025307"/>
                          </a:xfrm>
                          <a:prstGeom prst="rect">
                            <a:avLst/>
                          </a:prstGeom>
                          <a:noFill/>
                          <a:ln w="9525">
                            <a:noFill/>
                            <a:miter lim="800000"/>
                            <a:headEnd/>
                            <a:tailEnd/>
                          </a:ln>
                        </pic:spPr>
                      </pic:pic>
                    </a:graphicData>
                  </a:graphic>
                </wp:inline>
              </w:drawing>
            </w:r>
          </w:p>
        </w:tc>
        <w:tc>
          <w:tcPr>
            <w:tcW w:w="1417" w:type="dxa"/>
          </w:tcPr>
          <w:p w:rsidR="00B2788B" w:rsidRDefault="00B2788B" w:rsidP="00B2788B">
            <w:pPr>
              <w:rPr>
                <w:i/>
              </w:rPr>
            </w:pPr>
          </w:p>
        </w:tc>
      </w:tr>
    </w:tbl>
    <w:p w:rsidR="00B2788B" w:rsidRDefault="00B2788B" w:rsidP="00B2788B">
      <w:pPr>
        <w:spacing w:after="0" w:line="240" w:lineRule="auto"/>
      </w:pPr>
    </w:p>
    <w:p w:rsidR="00A84AE1" w:rsidRDefault="00A84AE1" w:rsidP="00A84AE1">
      <w:pPr>
        <w:spacing w:after="0" w:line="240" w:lineRule="auto"/>
      </w:pPr>
    </w:p>
    <w:p w:rsidR="00A84AE1" w:rsidRDefault="00A84AE1" w:rsidP="00A84AE1">
      <w:pPr>
        <w:spacing w:after="0" w:line="240" w:lineRule="auto"/>
        <w:sectPr w:rsidR="00A84AE1" w:rsidSect="00B2788B">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A84AE1" w:rsidRPr="00010974" w:rsidTr="00A84AE1">
        <w:trPr>
          <w:trHeight w:val="567"/>
        </w:trPr>
        <w:tc>
          <w:tcPr>
            <w:tcW w:w="9286" w:type="dxa"/>
            <w:shd w:val="clear" w:color="auto" w:fill="FFE5E9"/>
            <w:vAlign w:val="center"/>
          </w:tcPr>
          <w:p w:rsidR="00A84AE1" w:rsidRPr="00010974" w:rsidRDefault="00A84AE1" w:rsidP="00A84AE1">
            <w:pPr>
              <w:rPr>
                <w:b/>
                <w:color w:val="FF637D"/>
              </w:rPr>
            </w:pPr>
            <w:r>
              <w:rPr>
                <w:color w:val="FF637D"/>
              </w:rPr>
              <w:lastRenderedPageBreak/>
              <w:t>Appendix 2</w:t>
            </w:r>
            <w:r w:rsidRPr="00010974">
              <w:rPr>
                <w:color w:val="FF637D"/>
              </w:rPr>
              <w:t>:</w:t>
            </w:r>
            <w:r>
              <w:rPr>
                <w:b/>
                <w:color w:val="FF637D"/>
              </w:rPr>
              <w:t xml:space="preserve"> General Questionnaire conducted November 2016</w:t>
            </w:r>
          </w:p>
        </w:tc>
      </w:tr>
    </w:tbl>
    <w:p w:rsidR="00A84AE1" w:rsidRDefault="00A84AE1" w:rsidP="00A84AE1">
      <w:pPr>
        <w:spacing w:after="0" w:line="240" w:lineRule="auto"/>
        <w:rPr>
          <w:rFonts w:cstheme="minorHAnsi"/>
        </w:rPr>
      </w:pPr>
    </w:p>
    <w:p w:rsidR="00832819" w:rsidRPr="00040720" w:rsidRDefault="00832819" w:rsidP="00A84AE1">
      <w:pPr>
        <w:spacing w:after="0" w:line="240" w:lineRule="auto"/>
        <w:rPr>
          <w:rFonts w:cstheme="minorHAnsi"/>
        </w:rPr>
      </w:pPr>
    </w:p>
    <w:p w:rsidR="00040720" w:rsidRPr="00040720" w:rsidRDefault="00040720" w:rsidP="00040720">
      <w:pPr>
        <w:spacing w:after="0" w:line="240" w:lineRule="auto"/>
        <w:rPr>
          <w:color w:val="645D9C"/>
        </w:rPr>
      </w:pPr>
      <w:r w:rsidRPr="00040720">
        <w:rPr>
          <w:color w:val="645D9C"/>
        </w:rPr>
        <w:t>N</w:t>
      </w:r>
      <w:r w:rsidR="00832819">
        <w:rPr>
          <w:color w:val="645D9C"/>
        </w:rPr>
        <w:t>ame</w:t>
      </w:r>
      <w:r>
        <w:rPr>
          <w:color w:val="645D9C"/>
        </w:rPr>
        <w:t>:</w:t>
      </w:r>
    </w:p>
    <w:p w:rsidR="00040720" w:rsidRPr="00040720" w:rsidRDefault="00832819" w:rsidP="00040720">
      <w:pPr>
        <w:spacing w:after="0" w:line="240" w:lineRule="auto"/>
        <w:rPr>
          <w:color w:val="645D9C"/>
        </w:rPr>
      </w:pPr>
      <w:r>
        <w:rPr>
          <w:color w:val="645D9C"/>
        </w:rPr>
        <w:t>Date</w:t>
      </w:r>
      <w:r w:rsidR="00040720">
        <w:rPr>
          <w:color w:val="645D9C"/>
        </w:rPr>
        <w:t>:</w:t>
      </w:r>
    </w:p>
    <w:p w:rsidR="00040720" w:rsidRPr="00040720" w:rsidRDefault="00040720" w:rsidP="00040720">
      <w:pPr>
        <w:spacing w:after="0" w:line="240" w:lineRule="auto"/>
        <w:rPr>
          <w:color w:val="645D9C"/>
        </w:rPr>
      </w:pPr>
      <w:r w:rsidRPr="00040720">
        <w:rPr>
          <w:color w:val="645D9C"/>
        </w:rPr>
        <w:t>O</w:t>
      </w:r>
      <w:r w:rsidR="00832819">
        <w:rPr>
          <w:color w:val="645D9C"/>
        </w:rPr>
        <w:t>rganisation</w:t>
      </w:r>
      <w:r>
        <w:rPr>
          <w:color w:val="645D9C"/>
        </w:rPr>
        <w:t>:</w:t>
      </w:r>
    </w:p>
    <w:p w:rsidR="00040720" w:rsidRDefault="00040720" w:rsidP="00040720">
      <w:pPr>
        <w:spacing w:after="0" w:line="240" w:lineRule="auto"/>
      </w:pPr>
    </w:p>
    <w:tbl>
      <w:tblPr>
        <w:tblStyle w:val="TableGrid"/>
        <w:tblW w:w="9322" w:type="dxa"/>
        <w:tblLook w:val="04A0" w:firstRow="1" w:lastRow="0" w:firstColumn="1" w:lastColumn="0" w:noHBand="0" w:noVBand="1"/>
      </w:tblPr>
      <w:tblGrid>
        <w:gridCol w:w="7338"/>
        <w:gridCol w:w="1984"/>
      </w:tblGrid>
      <w:tr w:rsidR="00040720" w:rsidTr="00040720">
        <w:trPr>
          <w:trHeight w:val="567"/>
        </w:trPr>
        <w:tc>
          <w:tcPr>
            <w:tcW w:w="7338" w:type="dxa"/>
            <w:shd w:val="clear" w:color="auto" w:fill="F2F2F2" w:themeFill="background1" w:themeFillShade="F2"/>
          </w:tcPr>
          <w:p w:rsidR="00040720" w:rsidRPr="005A19BB" w:rsidRDefault="00040720" w:rsidP="00F86AD7">
            <w:pPr>
              <w:pStyle w:val="ListParagraph"/>
              <w:numPr>
                <w:ilvl w:val="0"/>
                <w:numId w:val="1"/>
              </w:numPr>
              <w:rPr>
                <w:b/>
              </w:rPr>
            </w:pPr>
            <w:r>
              <w:rPr>
                <w:b/>
              </w:rPr>
              <w:t>Can you tell me anything about it?</w:t>
            </w:r>
          </w:p>
        </w:tc>
        <w:tc>
          <w:tcPr>
            <w:tcW w:w="1984" w:type="dxa"/>
            <w:shd w:val="clear" w:color="auto" w:fill="F2F2F2" w:themeFill="background1" w:themeFillShade="F2"/>
          </w:tcPr>
          <w:p w:rsidR="00040720" w:rsidRPr="00EB7AEB" w:rsidRDefault="00040720" w:rsidP="00040720">
            <w:pPr>
              <w:rPr>
                <w:i/>
              </w:rPr>
            </w:pPr>
            <w:r>
              <w:rPr>
                <w:i/>
              </w:rPr>
              <w:t>Yes/No</w:t>
            </w:r>
          </w:p>
        </w:tc>
      </w:tr>
      <w:tr w:rsidR="00040720" w:rsidTr="00040720">
        <w:trPr>
          <w:trHeight w:val="567"/>
        </w:trPr>
        <w:tc>
          <w:tcPr>
            <w:tcW w:w="7338" w:type="dxa"/>
          </w:tcPr>
          <w:p w:rsidR="00040720" w:rsidRDefault="00040720" w:rsidP="00040720"/>
          <w:p w:rsidR="00040720" w:rsidRDefault="00040720" w:rsidP="00040720"/>
        </w:tc>
        <w:tc>
          <w:tcPr>
            <w:tcW w:w="1984" w:type="dxa"/>
          </w:tcPr>
          <w:p w:rsidR="00040720" w:rsidRPr="00EB7AEB" w:rsidRDefault="00040720" w:rsidP="00040720">
            <w:pPr>
              <w:rPr>
                <w:i/>
              </w:rPr>
            </w:pPr>
          </w:p>
        </w:tc>
      </w:tr>
    </w:tbl>
    <w:p w:rsidR="00040720" w:rsidRPr="00040720" w:rsidRDefault="00040720" w:rsidP="00040720">
      <w:pPr>
        <w:spacing w:after="0" w:line="240" w:lineRule="auto"/>
      </w:pPr>
    </w:p>
    <w:p w:rsidR="00040720" w:rsidRPr="00040720" w:rsidRDefault="00040720" w:rsidP="00040720">
      <w:pPr>
        <w:spacing w:after="0" w:line="240" w:lineRule="auto"/>
        <w:rPr>
          <w:i/>
        </w:rPr>
      </w:pPr>
      <w:r w:rsidRPr="00040720">
        <w:rPr>
          <w:i/>
        </w:rPr>
        <w:t>The new branding is in fact the work of the Promoting Ramsey Project which is a 2 year project funded by the Ramsey Million. The main aim of the project is to promote heritage and tourism (and therefore business) in Ramsey and to create special events to celebrate the town’s local distinctiveness and heritage.</w:t>
      </w:r>
    </w:p>
    <w:p w:rsidR="00040720" w:rsidRPr="00040720" w:rsidRDefault="00040720" w:rsidP="00040720">
      <w:pPr>
        <w:spacing w:after="0" w:line="240" w:lineRule="auto"/>
      </w:pPr>
    </w:p>
    <w:tbl>
      <w:tblPr>
        <w:tblStyle w:val="TableGrid1"/>
        <w:tblW w:w="9242" w:type="dxa"/>
        <w:tblLook w:val="04A0" w:firstRow="1" w:lastRow="0" w:firstColumn="1" w:lastColumn="0" w:noHBand="0" w:noVBand="1"/>
      </w:tblPr>
      <w:tblGrid>
        <w:gridCol w:w="6771"/>
        <w:gridCol w:w="1006"/>
        <w:gridCol w:w="1465"/>
      </w:tblGrid>
      <w:tr w:rsidR="00040720" w:rsidRPr="003B321B" w:rsidTr="00040720">
        <w:tc>
          <w:tcPr>
            <w:tcW w:w="6771" w:type="dxa"/>
            <w:shd w:val="clear" w:color="auto" w:fill="F2F2F2" w:themeFill="background1" w:themeFillShade="F2"/>
          </w:tcPr>
          <w:p w:rsidR="00040720" w:rsidRPr="005A19BB" w:rsidRDefault="00040720" w:rsidP="00F86AD7">
            <w:pPr>
              <w:pStyle w:val="ListParagraph"/>
              <w:numPr>
                <w:ilvl w:val="0"/>
                <w:numId w:val="1"/>
              </w:numPr>
              <w:rPr>
                <w:b/>
                <w:lang w:val="en-GB"/>
              </w:rPr>
            </w:pPr>
            <w:r w:rsidRPr="003B321B">
              <w:rPr>
                <w:b/>
                <w:lang w:val="en-GB"/>
              </w:rPr>
              <w:t>Have you seen anything about the Promoting Ramsey Project on any of the following</w:t>
            </w:r>
            <w:r>
              <w:rPr>
                <w:b/>
                <w:lang w:val="en-GB"/>
              </w:rPr>
              <w:t>?</w:t>
            </w:r>
          </w:p>
        </w:tc>
        <w:tc>
          <w:tcPr>
            <w:tcW w:w="1006" w:type="dxa"/>
            <w:shd w:val="clear" w:color="auto" w:fill="F2F2F2" w:themeFill="background1" w:themeFillShade="F2"/>
          </w:tcPr>
          <w:p w:rsidR="00040720" w:rsidRPr="003B321B" w:rsidRDefault="00040720" w:rsidP="00040720">
            <w:pPr>
              <w:rPr>
                <w:i/>
              </w:rPr>
            </w:pPr>
            <w:r>
              <w:rPr>
                <w:i/>
              </w:rPr>
              <w:t>Yes/No</w:t>
            </w:r>
          </w:p>
        </w:tc>
        <w:tc>
          <w:tcPr>
            <w:tcW w:w="1465" w:type="dxa"/>
            <w:shd w:val="clear" w:color="auto" w:fill="F2F2F2" w:themeFill="background1" w:themeFillShade="F2"/>
          </w:tcPr>
          <w:p w:rsidR="00040720" w:rsidRPr="003B321B" w:rsidRDefault="00040720" w:rsidP="00040720">
            <w:pPr>
              <w:rPr>
                <w:i/>
              </w:rPr>
            </w:pPr>
            <w:r>
              <w:rPr>
                <w:i/>
              </w:rPr>
              <w:t>With prompts</w:t>
            </w:r>
          </w:p>
        </w:tc>
      </w:tr>
      <w:tr w:rsidR="00040720" w:rsidRPr="003B321B" w:rsidTr="00040720">
        <w:tc>
          <w:tcPr>
            <w:tcW w:w="6771" w:type="dxa"/>
          </w:tcPr>
          <w:p w:rsidR="00040720" w:rsidRPr="003B321B" w:rsidRDefault="00040720" w:rsidP="00040720">
            <w:pPr>
              <w:rPr>
                <w:lang w:val="en-GB"/>
              </w:rPr>
            </w:pPr>
            <w:r w:rsidRPr="003B321B">
              <w:rPr>
                <w:lang w:val="en-GB"/>
              </w:rPr>
              <w:t>Reporter or Informer newspapers</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sidRPr="003B321B">
              <w:rPr>
                <w:lang w:val="en-GB"/>
              </w:rPr>
              <w:t>Ramsey Neighbourhood News</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sidRPr="003B321B">
              <w:rPr>
                <w:lang w:val="en-GB"/>
              </w:rPr>
              <w:t>Hunts Post or other newspapers</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sidRPr="003B321B">
              <w:rPr>
                <w:lang w:val="en-GB"/>
              </w:rPr>
              <w:t>Discover Ramsey website</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sidRPr="003B321B">
              <w:rPr>
                <w:lang w:val="en-GB"/>
              </w:rPr>
              <w:t>Discover Ramsey Face book page</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Pr>
                <w:lang w:val="en-GB"/>
              </w:rPr>
              <w:t>Discover Ramsey twitter</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r w:rsidR="00040720" w:rsidRPr="003B321B" w:rsidTr="00040720">
        <w:tc>
          <w:tcPr>
            <w:tcW w:w="6771" w:type="dxa"/>
          </w:tcPr>
          <w:p w:rsidR="00040720" w:rsidRPr="003B321B" w:rsidRDefault="00040720" w:rsidP="00040720">
            <w:pPr>
              <w:rPr>
                <w:lang w:val="en-GB"/>
              </w:rPr>
            </w:pPr>
            <w:r w:rsidRPr="00714D27">
              <w:rPr>
                <w:lang w:val="en-GB"/>
              </w:rPr>
              <w:t>Ramsey Million Face book page</w:t>
            </w:r>
          </w:p>
        </w:tc>
        <w:tc>
          <w:tcPr>
            <w:tcW w:w="1006" w:type="dxa"/>
          </w:tcPr>
          <w:p w:rsidR="00040720" w:rsidRPr="003B321B" w:rsidRDefault="00040720" w:rsidP="00040720">
            <w:pPr>
              <w:rPr>
                <w:i/>
              </w:rPr>
            </w:pPr>
          </w:p>
        </w:tc>
        <w:tc>
          <w:tcPr>
            <w:tcW w:w="1465" w:type="dxa"/>
          </w:tcPr>
          <w:p w:rsidR="00040720" w:rsidRPr="003B321B" w:rsidRDefault="00040720" w:rsidP="00040720">
            <w:pPr>
              <w:rPr>
                <w:i/>
              </w:rPr>
            </w:pPr>
          </w:p>
        </w:tc>
      </w:tr>
    </w:tbl>
    <w:tbl>
      <w:tblPr>
        <w:tblStyle w:val="TableGrid"/>
        <w:tblpPr w:leftFromText="180" w:rightFromText="180" w:vertAnchor="text" w:horzAnchor="margin" w:tblpY="421"/>
        <w:tblW w:w="9180" w:type="dxa"/>
        <w:tblLook w:val="04A0" w:firstRow="1" w:lastRow="0" w:firstColumn="1" w:lastColumn="0" w:noHBand="0" w:noVBand="1"/>
      </w:tblPr>
      <w:tblGrid>
        <w:gridCol w:w="6771"/>
        <w:gridCol w:w="992"/>
        <w:gridCol w:w="1417"/>
      </w:tblGrid>
      <w:tr w:rsidR="00040720" w:rsidTr="00040720">
        <w:tc>
          <w:tcPr>
            <w:tcW w:w="6771" w:type="dxa"/>
          </w:tcPr>
          <w:p w:rsidR="00040720" w:rsidRPr="005A19BB" w:rsidRDefault="00040720" w:rsidP="00F86AD7">
            <w:pPr>
              <w:pStyle w:val="ListParagraph"/>
              <w:numPr>
                <w:ilvl w:val="0"/>
                <w:numId w:val="1"/>
              </w:numPr>
              <w:rPr>
                <w:b/>
              </w:rPr>
            </w:pPr>
            <w:r>
              <w:rPr>
                <w:b/>
              </w:rPr>
              <w:t>Have you heard of</w:t>
            </w:r>
            <w:r w:rsidRPr="003B321B">
              <w:rPr>
                <w:b/>
              </w:rPr>
              <w:t xml:space="preserve"> any of the following</w:t>
            </w:r>
            <w:r>
              <w:rPr>
                <w:b/>
              </w:rPr>
              <w:t xml:space="preserve"> in Ramsey</w:t>
            </w:r>
            <w:r w:rsidRPr="003B321B">
              <w:rPr>
                <w:b/>
              </w:rPr>
              <w:t>?</w:t>
            </w:r>
          </w:p>
        </w:tc>
        <w:tc>
          <w:tcPr>
            <w:tcW w:w="992" w:type="dxa"/>
          </w:tcPr>
          <w:p w:rsidR="00040720" w:rsidRPr="00EB7AEB" w:rsidRDefault="00040720" w:rsidP="00040720">
            <w:pPr>
              <w:rPr>
                <w:i/>
              </w:rPr>
            </w:pPr>
            <w:r w:rsidRPr="00EB7AEB">
              <w:rPr>
                <w:i/>
              </w:rPr>
              <w:t>Tick here</w:t>
            </w:r>
          </w:p>
        </w:tc>
        <w:tc>
          <w:tcPr>
            <w:tcW w:w="1417" w:type="dxa"/>
          </w:tcPr>
          <w:p w:rsidR="00040720" w:rsidRPr="00EB7AEB" w:rsidRDefault="00040720" w:rsidP="00040720">
            <w:pPr>
              <w:rPr>
                <w:i/>
              </w:rPr>
            </w:pPr>
            <w:r>
              <w:rPr>
                <w:i/>
              </w:rPr>
              <w:t>Attended</w:t>
            </w:r>
          </w:p>
        </w:tc>
      </w:tr>
      <w:tr w:rsidR="00040720" w:rsidTr="00040720">
        <w:tc>
          <w:tcPr>
            <w:tcW w:w="6771" w:type="dxa"/>
          </w:tcPr>
          <w:p w:rsidR="00040720" w:rsidRDefault="00040720" w:rsidP="00040720">
            <w:r>
              <w:t>Heritage Open Days</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Re-live the Gaiety Night – (Who’s Who Concert)</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Duck Race</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Craft Festival Street Market</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Ramsey Million</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Create Fest</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Christmas Lights Switch On</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r w:rsidR="00040720" w:rsidTr="00040720">
        <w:tc>
          <w:tcPr>
            <w:tcW w:w="6771" w:type="dxa"/>
          </w:tcPr>
          <w:p w:rsidR="00040720" w:rsidRDefault="00040720" w:rsidP="00040720">
            <w:r>
              <w:t>Treasure Island</w:t>
            </w:r>
          </w:p>
        </w:tc>
        <w:tc>
          <w:tcPr>
            <w:tcW w:w="992" w:type="dxa"/>
          </w:tcPr>
          <w:p w:rsidR="00040720" w:rsidRPr="00EB7AEB" w:rsidRDefault="00040720" w:rsidP="00040720">
            <w:pPr>
              <w:rPr>
                <w:i/>
              </w:rPr>
            </w:pPr>
          </w:p>
        </w:tc>
        <w:tc>
          <w:tcPr>
            <w:tcW w:w="1417" w:type="dxa"/>
          </w:tcPr>
          <w:p w:rsidR="00040720" w:rsidRPr="00EB7AEB" w:rsidRDefault="00040720" w:rsidP="00040720">
            <w:pPr>
              <w:rPr>
                <w:i/>
              </w:rPr>
            </w:pPr>
          </w:p>
        </w:tc>
      </w:tr>
    </w:tbl>
    <w:p w:rsidR="00040720" w:rsidRDefault="00040720" w:rsidP="00040720">
      <w:pPr>
        <w:spacing w:after="0" w:line="240" w:lineRule="auto"/>
      </w:pPr>
    </w:p>
    <w:p w:rsidR="00040720" w:rsidRDefault="00040720" w:rsidP="00040720">
      <w:pPr>
        <w:spacing w:after="0" w:line="240" w:lineRule="auto"/>
      </w:pPr>
    </w:p>
    <w:tbl>
      <w:tblPr>
        <w:tblStyle w:val="TableGrid"/>
        <w:tblW w:w="0" w:type="auto"/>
        <w:tblLook w:val="04A0" w:firstRow="1" w:lastRow="0" w:firstColumn="1" w:lastColumn="0" w:noHBand="0" w:noVBand="1"/>
      </w:tblPr>
      <w:tblGrid>
        <w:gridCol w:w="9242"/>
      </w:tblGrid>
      <w:tr w:rsidR="00040720" w:rsidTr="00040720">
        <w:trPr>
          <w:trHeight w:val="567"/>
        </w:trPr>
        <w:tc>
          <w:tcPr>
            <w:tcW w:w="9242" w:type="dxa"/>
          </w:tcPr>
          <w:p w:rsidR="00040720" w:rsidRPr="005A19BB" w:rsidRDefault="00040720" w:rsidP="00F86AD7">
            <w:pPr>
              <w:pStyle w:val="ListParagraph"/>
              <w:numPr>
                <w:ilvl w:val="0"/>
                <w:numId w:val="1"/>
              </w:numPr>
              <w:shd w:val="clear" w:color="auto" w:fill="F2F2F2" w:themeFill="background1" w:themeFillShade="F2"/>
              <w:rPr>
                <w:b/>
              </w:rPr>
            </w:pPr>
            <w:r w:rsidRPr="00CB7C9A">
              <w:rPr>
                <w:b/>
              </w:rPr>
              <w:t>Do you think there is a more positive feeling in the town compared with a few years ago?</w:t>
            </w:r>
            <w:r>
              <w:rPr>
                <w:b/>
              </w:rPr>
              <w:t xml:space="preserve"> </w:t>
            </w:r>
            <w:r w:rsidRPr="005A19BB">
              <w:rPr>
                <w:b/>
              </w:rPr>
              <w:t>If “Yes” how?</w:t>
            </w:r>
          </w:p>
        </w:tc>
      </w:tr>
      <w:tr w:rsidR="00040720" w:rsidTr="00040720">
        <w:tc>
          <w:tcPr>
            <w:tcW w:w="9242" w:type="dxa"/>
          </w:tcPr>
          <w:p w:rsidR="00040720" w:rsidRDefault="00040720" w:rsidP="00040720"/>
          <w:p w:rsidR="00040720" w:rsidRDefault="00040720" w:rsidP="00040720"/>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9242"/>
      </w:tblGrid>
      <w:tr w:rsidR="00040720" w:rsidTr="00040720">
        <w:trPr>
          <w:trHeight w:val="567"/>
        </w:trPr>
        <w:tc>
          <w:tcPr>
            <w:tcW w:w="9242" w:type="dxa"/>
            <w:shd w:val="clear" w:color="auto" w:fill="F2F2F2" w:themeFill="background1" w:themeFillShade="F2"/>
          </w:tcPr>
          <w:p w:rsidR="00040720" w:rsidRPr="009619CA" w:rsidRDefault="00040720" w:rsidP="00F86AD7">
            <w:pPr>
              <w:pStyle w:val="ListParagraph"/>
              <w:numPr>
                <w:ilvl w:val="0"/>
                <w:numId w:val="1"/>
              </w:numPr>
              <w:rPr>
                <w:b/>
              </w:rPr>
            </w:pPr>
            <w:r>
              <w:rPr>
                <w:b/>
              </w:rPr>
              <w:t>Have you noticed extra visitor numbers in the town? If “Yes” when?</w:t>
            </w:r>
          </w:p>
        </w:tc>
      </w:tr>
      <w:tr w:rsidR="00040720" w:rsidTr="00040720">
        <w:tc>
          <w:tcPr>
            <w:tcW w:w="9242" w:type="dxa"/>
          </w:tcPr>
          <w:p w:rsidR="00040720" w:rsidRDefault="00040720" w:rsidP="00040720"/>
          <w:p w:rsidR="00040720" w:rsidRDefault="00040720" w:rsidP="00040720"/>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9242"/>
      </w:tblGrid>
      <w:tr w:rsidR="00040720" w:rsidTr="00040720">
        <w:trPr>
          <w:trHeight w:val="567"/>
        </w:trPr>
        <w:tc>
          <w:tcPr>
            <w:tcW w:w="9242" w:type="dxa"/>
            <w:shd w:val="clear" w:color="auto" w:fill="F2F2F2" w:themeFill="background1" w:themeFillShade="F2"/>
          </w:tcPr>
          <w:p w:rsidR="00040720" w:rsidRPr="005A19BB" w:rsidRDefault="00040720" w:rsidP="00F86AD7">
            <w:pPr>
              <w:pStyle w:val="ListParagraph"/>
              <w:numPr>
                <w:ilvl w:val="0"/>
                <w:numId w:val="1"/>
              </w:numPr>
              <w:rPr>
                <w:b/>
              </w:rPr>
            </w:pPr>
            <w:r w:rsidRPr="009619CA">
              <w:rPr>
                <w:b/>
              </w:rPr>
              <w:t xml:space="preserve">Do you think </w:t>
            </w:r>
            <w:r>
              <w:rPr>
                <w:b/>
              </w:rPr>
              <w:t>having someone employed in a Promoting Ramsey role makes a difference?</w:t>
            </w:r>
          </w:p>
        </w:tc>
      </w:tr>
      <w:tr w:rsidR="00040720" w:rsidTr="00040720">
        <w:tc>
          <w:tcPr>
            <w:tcW w:w="9242" w:type="dxa"/>
          </w:tcPr>
          <w:p w:rsidR="00040720" w:rsidRDefault="00040720" w:rsidP="00040720"/>
          <w:p w:rsidR="00040720" w:rsidRDefault="00040720" w:rsidP="00040720"/>
          <w:p w:rsidR="00040720" w:rsidRDefault="00040720" w:rsidP="00040720"/>
        </w:tc>
      </w:tr>
    </w:tbl>
    <w:p w:rsidR="00A84AE1" w:rsidRDefault="00A84AE1" w:rsidP="00A84AE1">
      <w:pPr>
        <w:spacing w:after="0" w:line="240" w:lineRule="auto"/>
      </w:pPr>
    </w:p>
    <w:p w:rsidR="00040720" w:rsidRDefault="00040720" w:rsidP="00A84AE1">
      <w:pPr>
        <w:spacing w:after="0" w:line="240" w:lineRule="auto"/>
      </w:pPr>
    </w:p>
    <w:p w:rsidR="00A84AE1" w:rsidRDefault="00A84AE1" w:rsidP="00A84AE1">
      <w:pPr>
        <w:spacing w:after="0" w:line="240" w:lineRule="auto"/>
        <w:sectPr w:rsidR="00A84AE1"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A84AE1" w:rsidRPr="00010974" w:rsidTr="00A84AE1">
        <w:trPr>
          <w:trHeight w:val="567"/>
        </w:trPr>
        <w:tc>
          <w:tcPr>
            <w:tcW w:w="9286" w:type="dxa"/>
            <w:shd w:val="clear" w:color="auto" w:fill="FFE5E9"/>
            <w:vAlign w:val="center"/>
          </w:tcPr>
          <w:p w:rsidR="00A84AE1" w:rsidRPr="00010974" w:rsidRDefault="00A84AE1" w:rsidP="00A84AE1">
            <w:pPr>
              <w:rPr>
                <w:b/>
                <w:color w:val="FF637D"/>
              </w:rPr>
            </w:pPr>
            <w:r>
              <w:rPr>
                <w:color w:val="FF637D"/>
              </w:rPr>
              <w:lastRenderedPageBreak/>
              <w:t>Appendix 3</w:t>
            </w:r>
            <w:r w:rsidRPr="00010974">
              <w:rPr>
                <w:color w:val="FF637D"/>
              </w:rPr>
              <w:t>:</w:t>
            </w:r>
            <w:r>
              <w:rPr>
                <w:b/>
                <w:color w:val="FF637D"/>
              </w:rPr>
              <w:t xml:space="preserve"> Perception Survey conducted July 2017</w:t>
            </w:r>
          </w:p>
        </w:tc>
      </w:tr>
    </w:tbl>
    <w:p w:rsidR="00A84AE1" w:rsidRDefault="00A84AE1" w:rsidP="00040720">
      <w:pPr>
        <w:spacing w:after="0" w:line="240" w:lineRule="auto"/>
        <w:rPr>
          <w:rFonts w:cstheme="minorHAnsi"/>
          <w:b/>
        </w:rPr>
      </w:pPr>
    </w:p>
    <w:p w:rsidR="00040720" w:rsidRPr="00010974" w:rsidRDefault="00040720" w:rsidP="00040720">
      <w:pPr>
        <w:spacing w:after="0" w:line="240" w:lineRule="auto"/>
        <w:rPr>
          <w:rFonts w:cstheme="minorHAnsi"/>
          <w:b/>
        </w:rPr>
      </w:pPr>
    </w:p>
    <w:tbl>
      <w:tblPr>
        <w:tblStyle w:val="TableGrid"/>
        <w:tblW w:w="0" w:type="auto"/>
        <w:tblLook w:val="04A0" w:firstRow="1" w:lastRow="0" w:firstColumn="1" w:lastColumn="0" w:noHBand="0" w:noVBand="1"/>
      </w:tblPr>
      <w:tblGrid>
        <w:gridCol w:w="4658"/>
        <w:gridCol w:w="4628"/>
      </w:tblGrid>
      <w:tr w:rsidR="00040720" w:rsidTr="00040720">
        <w:tc>
          <w:tcPr>
            <w:tcW w:w="4788" w:type="dxa"/>
            <w:shd w:val="clear" w:color="auto" w:fill="F2F2F2" w:themeFill="background1" w:themeFillShade="F2"/>
          </w:tcPr>
          <w:p w:rsidR="00040720" w:rsidRPr="00040720" w:rsidRDefault="00040720" w:rsidP="00040720">
            <w:pPr>
              <w:rPr>
                <w:b/>
              </w:rPr>
            </w:pPr>
            <w:r w:rsidRPr="00EB7AEB">
              <w:rPr>
                <w:b/>
              </w:rPr>
              <w:t>On a scale of 1 to 10, with 1 being very bad and 10 being excellent, how would you rate Ramsey as a place to live?</w:t>
            </w:r>
          </w:p>
        </w:tc>
        <w:tc>
          <w:tcPr>
            <w:tcW w:w="4788" w:type="dxa"/>
          </w:tcPr>
          <w:p w:rsidR="00040720" w:rsidRDefault="00040720" w:rsidP="00040720"/>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4658"/>
        <w:gridCol w:w="4628"/>
      </w:tblGrid>
      <w:tr w:rsidR="00040720" w:rsidTr="00040720">
        <w:tc>
          <w:tcPr>
            <w:tcW w:w="4788" w:type="dxa"/>
            <w:shd w:val="clear" w:color="auto" w:fill="F2F2F2" w:themeFill="background1" w:themeFillShade="F2"/>
          </w:tcPr>
          <w:p w:rsidR="00040720" w:rsidRDefault="00040720" w:rsidP="00040720">
            <w:r w:rsidRPr="00EB7AEB">
              <w:rPr>
                <w:b/>
              </w:rPr>
              <w:t>Would you recommend Ramsey as a place to visit</w:t>
            </w:r>
            <w:r>
              <w:t>?</w:t>
            </w:r>
          </w:p>
        </w:tc>
        <w:tc>
          <w:tcPr>
            <w:tcW w:w="4788" w:type="dxa"/>
          </w:tcPr>
          <w:p w:rsidR="00040720" w:rsidRPr="00EB7AEB" w:rsidRDefault="00040720" w:rsidP="00040720">
            <w:pPr>
              <w:rPr>
                <w:i/>
              </w:rPr>
            </w:pPr>
            <w:r>
              <w:rPr>
                <w:i/>
              </w:rPr>
              <w:t>Yes or No</w:t>
            </w:r>
          </w:p>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4644"/>
        <w:gridCol w:w="1560"/>
      </w:tblGrid>
      <w:tr w:rsidR="00040720" w:rsidTr="00040720">
        <w:tc>
          <w:tcPr>
            <w:tcW w:w="4644" w:type="dxa"/>
            <w:shd w:val="clear" w:color="auto" w:fill="F2F2F2" w:themeFill="background1" w:themeFillShade="F2"/>
          </w:tcPr>
          <w:p w:rsidR="00040720" w:rsidRPr="00040720" w:rsidRDefault="00040720" w:rsidP="00040720">
            <w:pPr>
              <w:rPr>
                <w:b/>
              </w:rPr>
            </w:pPr>
            <w:r w:rsidRPr="00EB7AEB">
              <w:rPr>
                <w:b/>
              </w:rPr>
              <w:t>Have you ever been to any of the following?</w:t>
            </w:r>
          </w:p>
        </w:tc>
        <w:tc>
          <w:tcPr>
            <w:tcW w:w="1560" w:type="dxa"/>
            <w:shd w:val="clear" w:color="auto" w:fill="F2F2F2" w:themeFill="background1" w:themeFillShade="F2"/>
          </w:tcPr>
          <w:p w:rsidR="00040720" w:rsidRPr="00EB7AEB" w:rsidRDefault="00040720" w:rsidP="00040720">
            <w:pPr>
              <w:rPr>
                <w:i/>
              </w:rPr>
            </w:pPr>
            <w:r>
              <w:rPr>
                <w:i/>
              </w:rPr>
              <w:t>Yes or No</w:t>
            </w:r>
          </w:p>
        </w:tc>
      </w:tr>
      <w:tr w:rsidR="00040720" w:rsidTr="00040720">
        <w:tc>
          <w:tcPr>
            <w:tcW w:w="4644" w:type="dxa"/>
          </w:tcPr>
          <w:p w:rsidR="00040720" w:rsidRDefault="00040720" w:rsidP="00040720">
            <w:r>
              <w:t>Ramsey Rural Museum</w:t>
            </w:r>
          </w:p>
        </w:tc>
        <w:tc>
          <w:tcPr>
            <w:tcW w:w="1560" w:type="dxa"/>
          </w:tcPr>
          <w:p w:rsidR="00040720" w:rsidRDefault="00040720" w:rsidP="00040720"/>
        </w:tc>
      </w:tr>
      <w:tr w:rsidR="00040720" w:rsidTr="00040720">
        <w:tc>
          <w:tcPr>
            <w:tcW w:w="4644" w:type="dxa"/>
          </w:tcPr>
          <w:p w:rsidR="00040720" w:rsidRDefault="00040720" w:rsidP="00040720">
            <w:r>
              <w:t>The Great Fen</w:t>
            </w:r>
          </w:p>
        </w:tc>
        <w:tc>
          <w:tcPr>
            <w:tcW w:w="1560" w:type="dxa"/>
          </w:tcPr>
          <w:p w:rsidR="00040720" w:rsidRDefault="00040720" w:rsidP="00040720"/>
        </w:tc>
      </w:tr>
      <w:tr w:rsidR="00040720" w:rsidTr="00040720">
        <w:tc>
          <w:tcPr>
            <w:tcW w:w="4644" w:type="dxa"/>
          </w:tcPr>
          <w:p w:rsidR="00040720" w:rsidRDefault="00040720" w:rsidP="00040720">
            <w:r>
              <w:t>Thomas a Becket Church</w:t>
            </w:r>
          </w:p>
        </w:tc>
        <w:tc>
          <w:tcPr>
            <w:tcW w:w="1560" w:type="dxa"/>
          </w:tcPr>
          <w:p w:rsidR="00040720" w:rsidRDefault="00040720" w:rsidP="00040720"/>
        </w:tc>
      </w:tr>
      <w:tr w:rsidR="00040720" w:rsidTr="00040720">
        <w:tc>
          <w:tcPr>
            <w:tcW w:w="4644" w:type="dxa"/>
          </w:tcPr>
          <w:p w:rsidR="00040720" w:rsidRDefault="00040720" w:rsidP="00040720">
            <w:r>
              <w:t>The 1940s Camp</w:t>
            </w:r>
          </w:p>
        </w:tc>
        <w:tc>
          <w:tcPr>
            <w:tcW w:w="1560" w:type="dxa"/>
          </w:tcPr>
          <w:p w:rsidR="00040720" w:rsidRDefault="00040720" w:rsidP="00040720"/>
        </w:tc>
      </w:tr>
      <w:tr w:rsidR="00040720" w:rsidTr="00040720">
        <w:tc>
          <w:tcPr>
            <w:tcW w:w="4644" w:type="dxa"/>
          </w:tcPr>
          <w:p w:rsidR="00040720" w:rsidRDefault="00040720" w:rsidP="00040720">
            <w:r>
              <w:t>The Lady Chapel</w:t>
            </w:r>
          </w:p>
        </w:tc>
        <w:tc>
          <w:tcPr>
            <w:tcW w:w="1560" w:type="dxa"/>
          </w:tcPr>
          <w:p w:rsidR="00040720" w:rsidRDefault="00040720" w:rsidP="00040720"/>
        </w:tc>
      </w:tr>
      <w:tr w:rsidR="00040720" w:rsidTr="00040720">
        <w:tc>
          <w:tcPr>
            <w:tcW w:w="4644" w:type="dxa"/>
          </w:tcPr>
          <w:p w:rsidR="00040720" w:rsidRDefault="00040720" w:rsidP="00040720">
            <w:r>
              <w:t>The Mortuary Chapel</w:t>
            </w:r>
          </w:p>
        </w:tc>
        <w:tc>
          <w:tcPr>
            <w:tcW w:w="1560" w:type="dxa"/>
          </w:tcPr>
          <w:p w:rsidR="00040720" w:rsidRDefault="00040720" w:rsidP="00040720"/>
        </w:tc>
      </w:tr>
      <w:tr w:rsidR="00040720" w:rsidTr="00040720">
        <w:tc>
          <w:tcPr>
            <w:tcW w:w="4644" w:type="dxa"/>
          </w:tcPr>
          <w:p w:rsidR="00040720" w:rsidRDefault="00040720" w:rsidP="00040720">
            <w:r>
              <w:t>Ramsey Walled Garden</w:t>
            </w:r>
          </w:p>
        </w:tc>
        <w:tc>
          <w:tcPr>
            <w:tcW w:w="1560" w:type="dxa"/>
          </w:tcPr>
          <w:p w:rsidR="00040720" w:rsidRDefault="00040720" w:rsidP="00040720"/>
        </w:tc>
      </w:tr>
      <w:tr w:rsidR="00040720" w:rsidTr="00040720">
        <w:tc>
          <w:tcPr>
            <w:tcW w:w="4644" w:type="dxa"/>
          </w:tcPr>
          <w:p w:rsidR="00040720" w:rsidRDefault="00040720" w:rsidP="00040720">
            <w:r>
              <w:t>Fenland Light Railway</w:t>
            </w:r>
          </w:p>
        </w:tc>
        <w:tc>
          <w:tcPr>
            <w:tcW w:w="1560" w:type="dxa"/>
          </w:tcPr>
          <w:p w:rsidR="00040720" w:rsidRDefault="00040720" w:rsidP="00040720"/>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4650"/>
        <w:gridCol w:w="4636"/>
      </w:tblGrid>
      <w:tr w:rsidR="00040720" w:rsidTr="00832819">
        <w:tc>
          <w:tcPr>
            <w:tcW w:w="4788" w:type="dxa"/>
            <w:shd w:val="clear" w:color="auto" w:fill="F2F2F2" w:themeFill="background1" w:themeFillShade="F2"/>
          </w:tcPr>
          <w:p w:rsidR="00040720" w:rsidRPr="00040720" w:rsidRDefault="00040720" w:rsidP="00040720">
            <w:pPr>
              <w:rPr>
                <w:b/>
              </w:rPr>
            </w:pPr>
            <w:r>
              <w:rPr>
                <w:b/>
              </w:rPr>
              <w:t>Have you see the Discover Ramsey brand before?</w:t>
            </w:r>
          </w:p>
        </w:tc>
        <w:tc>
          <w:tcPr>
            <w:tcW w:w="4788" w:type="dxa"/>
          </w:tcPr>
          <w:p w:rsidR="00040720" w:rsidRDefault="00040720" w:rsidP="00040720"/>
        </w:tc>
      </w:tr>
      <w:tr w:rsidR="00040720" w:rsidTr="00832819">
        <w:tc>
          <w:tcPr>
            <w:tcW w:w="4788" w:type="dxa"/>
            <w:shd w:val="clear" w:color="auto" w:fill="F2F2F2" w:themeFill="background1" w:themeFillShade="F2"/>
          </w:tcPr>
          <w:p w:rsidR="00040720" w:rsidRDefault="00832819" w:rsidP="00040720">
            <w:pPr>
              <w:rPr>
                <w:b/>
              </w:rPr>
            </w:pPr>
            <w:r>
              <w:rPr>
                <w:b/>
              </w:rPr>
              <w:t>Website or Facebook</w:t>
            </w:r>
          </w:p>
          <w:p w:rsidR="00832819" w:rsidRDefault="00832819" w:rsidP="00040720">
            <w:pPr>
              <w:rPr>
                <w:b/>
              </w:rPr>
            </w:pPr>
          </w:p>
        </w:tc>
        <w:tc>
          <w:tcPr>
            <w:tcW w:w="4788" w:type="dxa"/>
          </w:tcPr>
          <w:p w:rsidR="00040720" w:rsidRDefault="00040720" w:rsidP="00040720">
            <w:r>
              <w:t>(specify)</w:t>
            </w:r>
          </w:p>
        </w:tc>
      </w:tr>
      <w:tr w:rsidR="00040720" w:rsidTr="00832819">
        <w:tc>
          <w:tcPr>
            <w:tcW w:w="4788" w:type="dxa"/>
            <w:shd w:val="clear" w:color="auto" w:fill="F2F2F2" w:themeFill="background1" w:themeFillShade="F2"/>
          </w:tcPr>
          <w:p w:rsidR="00040720" w:rsidRDefault="00040720" w:rsidP="00040720">
            <w:pPr>
              <w:rPr>
                <w:b/>
              </w:rPr>
            </w:pPr>
            <w:r>
              <w:rPr>
                <w:b/>
              </w:rPr>
              <w:t>In the newspapers</w:t>
            </w:r>
          </w:p>
          <w:p w:rsidR="00832819" w:rsidRDefault="00832819" w:rsidP="00040720">
            <w:pPr>
              <w:rPr>
                <w:b/>
              </w:rPr>
            </w:pPr>
          </w:p>
        </w:tc>
        <w:tc>
          <w:tcPr>
            <w:tcW w:w="4788" w:type="dxa"/>
          </w:tcPr>
          <w:p w:rsidR="00040720" w:rsidRDefault="00040720" w:rsidP="00040720"/>
        </w:tc>
      </w:tr>
    </w:tbl>
    <w:p w:rsidR="00040720" w:rsidRDefault="00040720" w:rsidP="00040720">
      <w:pPr>
        <w:spacing w:after="0" w:line="240" w:lineRule="auto"/>
      </w:pPr>
    </w:p>
    <w:tbl>
      <w:tblPr>
        <w:tblStyle w:val="TableGrid"/>
        <w:tblW w:w="0" w:type="auto"/>
        <w:tblLook w:val="04A0" w:firstRow="1" w:lastRow="0" w:firstColumn="1" w:lastColumn="0" w:noHBand="0" w:noVBand="1"/>
      </w:tblPr>
      <w:tblGrid>
        <w:gridCol w:w="4655"/>
        <w:gridCol w:w="4631"/>
      </w:tblGrid>
      <w:tr w:rsidR="00040720" w:rsidTr="00832819">
        <w:tc>
          <w:tcPr>
            <w:tcW w:w="4788" w:type="dxa"/>
            <w:shd w:val="clear" w:color="auto" w:fill="F2F2F2" w:themeFill="background1" w:themeFillShade="F2"/>
          </w:tcPr>
          <w:p w:rsidR="00040720" w:rsidRDefault="00040720" w:rsidP="00040720">
            <w:pPr>
              <w:rPr>
                <w:b/>
              </w:rPr>
            </w:pPr>
            <w:r w:rsidRPr="005833E3">
              <w:rPr>
                <w:b/>
              </w:rPr>
              <w:t xml:space="preserve">And finally, </w:t>
            </w:r>
            <w:r>
              <w:rPr>
                <w:b/>
              </w:rPr>
              <w:t>do you think there is more going on in Ramsey over the past 2 or3 years?</w:t>
            </w:r>
          </w:p>
          <w:p w:rsidR="00832819" w:rsidRPr="00040720" w:rsidRDefault="00832819" w:rsidP="00040720">
            <w:pPr>
              <w:rPr>
                <w:b/>
              </w:rPr>
            </w:pPr>
          </w:p>
        </w:tc>
        <w:tc>
          <w:tcPr>
            <w:tcW w:w="4788" w:type="dxa"/>
          </w:tcPr>
          <w:p w:rsidR="00040720" w:rsidRDefault="00040720" w:rsidP="00040720"/>
        </w:tc>
      </w:tr>
    </w:tbl>
    <w:p w:rsidR="00040720" w:rsidRDefault="00040720" w:rsidP="00040720">
      <w:pPr>
        <w:spacing w:after="0" w:line="240" w:lineRule="auto"/>
      </w:pPr>
    </w:p>
    <w:p w:rsidR="00040720" w:rsidRPr="00832819" w:rsidRDefault="00832819" w:rsidP="00040720">
      <w:pPr>
        <w:spacing w:after="0" w:line="240" w:lineRule="auto"/>
        <w:rPr>
          <w:color w:val="645D9C"/>
        </w:rPr>
      </w:pPr>
      <w:r w:rsidRPr="00832819">
        <w:rPr>
          <w:color w:val="645D9C"/>
        </w:rPr>
        <w:t>Name</w:t>
      </w:r>
      <w:r w:rsidR="00040720" w:rsidRPr="00832819">
        <w:rPr>
          <w:color w:val="645D9C"/>
        </w:rPr>
        <w:t>:</w:t>
      </w:r>
    </w:p>
    <w:p w:rsidR="00832819" w:rsidRDefault="00832819" w:rsidP="00040720">
      <w:pPr>
        <w:spacing w:after="0" w:line="240" w:lineRule="auto"/>
        <w:rPr>
          <w:color w:val="645D9C"/>
        </w:rPr>
      </w:pPr>
    </w:p>
    <w:p w:rsidR="00040720" w:rsidRPr="00832819" w:rsidRDefault="00040720" w:rsidP="00040720">
      <w:pPr>
        <w:spacing w:after="0" w:line="240" w:lineRule="auto"/>
        <w:rPr>
          <w:color w:val="645D9C"/>
        </w:rPr>
      </w:pPr>
      <w:r w:rsidRPr="00832819">
        <w:rPr>
          <w:color w:val="645D9C"/>
        </w:rPr>
        <w:t>Do you live locally?</w:t>
      </w:r>
    </w:p>
    <w:p w:rsidR="00A84AE1" w:rsidRDefault="00A84AE1" w:rsidP="00040720">
      <w:pPr>
        <w:spacing w:after="0" w:line="240" w:lineRule="auto"/>
      </w:pPr>
    </w:p>
    <w:p w:rsidR="00832819" w:rsidRDefault="00832819" w:rsidP="00040720">
      <w:pPr>
        <w:spacing w:after="0" w:line="240" w:lineRule="auto"/>
      </w:pPr>
    </w:p>
    <w:p w:rsidR="00A84AE1" w:rsidRDefault="00A84AE1" w:rsidP="00A84AE1">
      <w:pPr>
        <w:spacing w:after="0" w:line="240" w:lineRule="auto"/>
        <w:sectPr w:rsidR="00A84AE1" w:rsidSect="00D726C9">
          <w:pgSz w:w="11906" w:h="16838" w:code="9"/>
          <w:pgMar w:top="1701" w:right="1418" w:bottom="1418" w:left="1418" w:header="425" w:footer="567" w:gutter="0"/>
          <w:cols w:space="708"/>
          <w:docGrid w:linePitch="360"/>
        </w:sectP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A84AE1" w:rsidRPr="00010974" w:rsidTr="00A84AE1">
        <w:trPr>
          <w:trHeight w:val="567"/>
        </w:trPr>
        <w:tc>
          <w:tcPr>
            <w:tcW w:w="9286" w:type="dxa"/>
            <w:shd w:val="clear" w:color="auto" w:fill="FFE5E9"/>
            <w:vAlign w:val="center"/>
          </w:tcPr>
          <w:p w:rsidR="00A84AE1" w:rsidRPr="00010974" w:rsidRDefault="00A84AE1" w:rsidP="00832819">
            <w:pPr>
              <w:rPr>
                <w:b/>
                <w:color w:val="FF637D"/>
              </w:rPr>
            </w:pPr>
            <w:r>
              <w:rPr>
                <w:color w:val="FF637D"/>
              </w:rPr>
              <w:lastRenderedPageBreak/>
              <w:t>Appendix 4</w:t>
            </w:r>
            <w:r w:rsidRPr="00010974">
              <w:rPr>
                <w:color w:val="FF637D"/>
              </w:rPr>
              <w:t>:</w:t>
            </w:r>
            <w:r>
              <w:rPr>
                <w:b/>
                <w:color w:val="FF637D"/>
              </w:rPr>
              <w:t xml:space="preserve"> </w:t>
            </w:r>
            <w:r w:rsidR="00832819">
              <w:rPr>
                <w:b/>
                <w:color w:val="FF637D"/>
              </w:rPr>
              <w:t>‘</w:t>
            </w:r>
            <w:r>
              <w:rPr>
                <w:b/>
                <w:color w:val="FF637D"/>
              </w:rPr>
              <w:t xml:space="preserve">The </w:t>
            </w:r>
            <w:r w:rsidR="00832819">
              <w:rPr>
                <w:b/>
                <w:color w:val="FF637D"/>
              </w:rPr>
              <w:t>s</w:t>
            </w:r>
            <w:r>
              <w:rPr>
                <w:b/>
                <w:color w:val="FF637D"/>
              </w:rPr>
              <w:t xml:space="preserve">tory of a </w:t>
            </w:r>
            <w:r w:rsidR="00832819">
              <w:rPr>
                <w:b/>
                <w:color w:val="FF637D"/>
              </w:rPr>
              <w:t>b</w:t>
            </w:r>
            <w:r>
              <w:rPr>
                <w:b/>
                <w:color w:val="FF637D"/>
              </w:rPr>
              <w:t>rand</w:t>
            </w:r>
            <w:r w:rsidR="004A1472">
              <w:rPr>
                <w:b/>
                <w:color w:val="FF637D"/>
              </w:rPr>
              <w:t xml:space="preserve"> </w:t>
            </w:r>
            <w:r>
              <w:rPr>
                <w:b/>
                <w:color w:val="FF637D"/>
              </w:rPr>
              <w:t>leaflet</w:t>
            </w:r>
          </w:p>
        </w:tc>
      </w:tr>
    </w:tbl>
    <w:p w:rsidR="00A84AE1" w:rsidRPr="00010974" w:rsidRDefault="00A84AE1" w:rsidP="00A84AE1">
      <w:pPr>
        <w:spacing w:after="0" w:line="240" w:lineRule="auto"/>
        <w:rPr>
          <w:rFonts w:cstheme="minorHAnsi"/>
          <w:b/>
        </w:rPr>
      </w:pPr>
    </w:p>
    <w:p w:rsidR="00A84AE1" w:rsidRDefault="00A84AE1" w:rsidP="00A84AE1">
      <w:pPr>
        <w:spacing w:after="0" w:line="240" w:lineRule="auto"/>
      </w:pPr>
    </w:p>
    <w:p w:rsidR="00832819" w:rsidRDefault="00947079" w:rsidP="00832819">
      <w:pPr>
        <w:spacing w:after="0" w:line="240" w:lineRule="auto"/>
        <w:jc w:val="center"/>
      </w:pPr>
      <w:r>
        <w:object w:dxaOrig="11880"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1pt;height:288.95pt" o:ole="" o:bordertopcolor="this" o:borderleftcolor="this" o:borderbottomcolor="this" o:borderrightcolor="this">
            <v:imagedata r:id="rId87" o:title=""/>
            <w10:bordertop type="single" width="4"/>
            <w10:borderleft type="single" width="4"/>
            <w10:borderbottom type="single" width="4"/>
            <w10:borderright type="single" width="4"/>
          </v:shape>
          <o:OLEObject Type="Embed" ProgID="AcroExch.Document.DC" ShapeID="_x0000_i1025" DrawAspect="Content" ObjectID="_1575281475" r:id="rId88"/>
        </w:object>
      </w:r>
    </w:p>
    <w:p w:rsidR="00832819" w:rsidRDefault="00832819" w:rsidP="00A84AE1">
      <w:pPr>
        <w:spacing w:after="0" w:line="240" w:lineRule="auto"/>
      </w:pPr>
    </w:p>
    <w:p w:rsidR="00832819" w:rsidRDefault="00947079" w:rsidP="00832819">
      <w:pPr>
        <w:spacing w:after="0" w:line="240" w:lineRule="auto"/>
        <w:jc w:val="center"/>
      </w:pPr>
      <w:r>
        <w:object w:dxaOrig="11880" w:dyaOrig="9180">
          <v:shape id="_x0000_i1026" type="#_x0000_t75" style="width:375.9pt;height:290.8pt" o:ole="" o:bordertopcolor="this" o:borderleftcolor="this" o:borderbottomcolor="this" o:borderrightcolor="this">
            <v:imagedata r:id="rId89" o:title=""/>
            <w10:bordertop type="single" width="4"/>
            <w10:borderleft type="single" width="4"/>
            <w10:borderbottom type="single" width="4"/>
            <w10:borderright type="single" width="4"/>
          </v:shape>
          <o:OLEObject Type="Embed" ProgID="AcroExch.Document.DC" ShapeID="_x0000_i1026" DrawAspect="Content" ObjectID="_1575281476" r:id="rId90"/>
        </w:object>
      </w:r>
    </w:p>
    <w:p w:rsidR="00567F01" w:rsidRDefault="00567F01" w:rsidP="00832819">
      <w:pPr>
        <w:spacing w:after="0" w:line="240" w:lineRule="auto"/>
        <w:jc w:val="center"/>
      </w:pPr>
    </w:p>
    <w:p w:rsidR="00567F01" w:rsidRDefault="00567F01" w:rsidP="00832819">
      <w:pPr>
        <w:spacing w:after="0" w:line="240" w:lineRule="auto"/>
        <w:jc w:val="center"/>
      </w:pPr>
    </w:p>
    <w:p w:rsidR="00567F01" w:rsidRDefault="00567F01" w:rsidP="00832819">
      <w:pPr>
        <w:spacing w:after="0" w:line="240" w:lineRule="auto"/>
        <w:jc w:val="center"/>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567F01" w:rsidRPr="00010974" w:rsidTr="00567F01">
        <w:trPr>
          <w:trHeight w:val="567"/>
        </w:trPr>
        <w:tc>
          <w:tcPr>
            <w:tcW w:w="9286" w:type="dxa"/>
            <w:shd w:val="clear" w:color="auto" w:fill="FFE5E9"/>
            <w:vAlign w:val="center"/>
          </w:tcPr>
          <w:p w:rsidR="00567F01" w:rsidRPr="00010974" w:rsidRDefault="00567F01" w:rsidP="00567F01">
            <w:pPr>
              <w:rPr>
                <w:b/>
                <w:color w:val="FF637D"/>
              </w:rPr>
            </w:pPr>
            <w:r>
              <w:rPr>
                <w:color w:val="FF637D"/>
              </w:rPr>
              <w:t>Appendix 5</w:t>
            </w:r>
            <w:r w:rsidRPr="00010974">
              <w:rPr>
                <w:color w:val="FF637D"/>
              </w:rPr>
              <w:t>:</w:t>
            </w:r>
            <w:r>
              <w:rPr>
                <w:b/>
                <w:color w:val="FF637D"/>
              </w:rPr>
              <w:t xml:space="preserve"> List of resources</w:t>
            </w:r>
          </w:p>
        </w:tc>
      </w:tr>
    </w:tbl>
    <w:p w:rsidR="00567F01" w:rsidRDefault="00567F01" w:rsidP="00567F01">
      <w:pPr>
        <w:spacing w:after="0" w:line="240" w:lineRule="auto"/>
      </w:pPr>
    </w:p>
    <w:p w:rsidR="00567F01" w:rsidRDefault="00567F01" w:rsidP="00567F01">
      <w:pPr>
        <w:spacing w:after="0" w:line="240" w:lineRule="auto"/>
      </w:pPr>
    </w:p>
    <w:p w:rsidR="00824B54" w:rsidRPr="00B35EF7" w:rsidRDefault="00B35EF7" w:rsidP="00B35EF7">
      <w:pPr>
        <w:spacing w:after="0" w:line="240" w:lineRule="auto"/>
        <w:rPr>
          <w:u w:val="single"/>
        </w:rPr>
      </w:pPr>
      <w:r>
        <w:rPr>
          <w:u w:val="single"/>
        </w:rPr>
        <w:t>1.</w:t>
      </w:r>
      <w:r w:rsidR="00824B54" w:rsidRPr="00B35EF7">
        <w:rPr>
          <w:u w:val="single"/>
        </w:rPr>
        <w:t xml:space="preserve">Downloadable leaflets </w:t>
      </w:r>
    </w:p>
    <w:p w:rsidR="00824B54" w:rsidRDefault="00824B54" w:rsidP="00824B54">
      <w:pPr>
        <w:spacing w:after="0" w:line="240" w:lineRule="auto"/>
      </w:pPr>
    </w:p>
    <w:p w:rsidR="00824B54" w:rsidRDefault="002F5789" w:rsidP="00824B54">
      <w:pPr>
        <w:spacing w:after="0" w:line="240" w:lineRule="auto"/>
      </w:pPr>
      <w:hyperlink r:id="rId91" w:history="1">
        <w:r w:rsidR="00824B54" w:rsidRPr="002B2C70">
          <w:rPr>
            <w:rStyle w:val="Hyperlink"/>
          </w:rPr>
          <w:t>http://www.discoverramsey.co.uk/leaflets/</w:t>
        </w:r>
      </w:hyperlink>
    </w:p>
    <w:p w:rsidR="00824B54" w:rsidRPr="00824B54" w:rsidRDefault="00824B54" w:rsidP="00824B54">
      <w:pPr>
        <w:spacing w:after="0" w:line="240" w:lineRule="auto"/>
      </w:pPr>
    </w:p>
    <w:p w:rsidR="00824B54" w:rsidRDefault="00824B54" w:rsidP="00824B54">
      <w:pPr>
        <w:spacing w:after="0" w:line="240" w:lineRule="auto"/>
      </w:pPr>
      <w:r>
        <w:t>Driving Trail</w:t>
      </w:r>
    </w:p>
    <w:p w:rsidR="00567F01" w:rsidRDefault="00567F01" w:rsidP="00567F01">
      <w:pPr>
        <w:spacing w:after="0" w:line="240" w:lineRule="auto"/>
      </w:pPr>
      <w:r>
        <w:t>Countryside Trail</w:t>
      </w:r>
    </w:p>
    <w:p w:rsidR="00567F01" w:rsidRDefault="00567F01" w:rsidP="00567F01">
      <w:pPr>
        <w:spacing w:after="0" w:line="240" w:lineRule="auto"/>
      </w:pPr>
      <w:r>
        <w:t>Historic Town Trail</w:t>
      </w:r>
    </w:p>
    <w:p w:rsidR="00567F01" w:rsidRDefault="00567F01" w:rsidP="00567F01">
      <w:pPr>
        <w:spacing w:after="0" w:line="240" w:lineRule="auto"/>
      </w:pPr>
      <w:proofErr w:type="spellStart"/>
      <w:r>
        <w:t>Upwood</w:t>
      </w:r>
      <w:proofErr w:type="spellEnd"/>
      <w:r>
        <w:t xml:space="preserve"> Wildlife Trail</w:t>
      </w:r>
    </w:p>
    <w:p w:rsidR="00567F01" w:rsidRDefault="00567F01" w:rsidP="00567F01">
      <w:pPr>
        <w:spacing w:after="0" w:line="240" w:lineRule="auto"/>
      </w:pPr>
      <w:r>
        <w:t>Heritage Trail</w:t>
      </w:r>
    </w:p>
    <w:p w:rsidR="00567F01" w:rsidRDefault="00567F01" w:rsidP="00567F01">
      <w:pPr>
        <w:spacing w:after="0" w:line="240" w:lineRule="auto"/>
      </w:pPr>
      <w:r>
        <w:t>Waterways Trail</w:t>
      </w:r>
    </w:p>
    <w:p w:rsidR="00824B54" w:rsidRDefault="00824B54" w:rsidP="00567F01">
      <w:pPr>
        <w:spacing w:after="0" w:line="240" w:lineRule="auto"/>
      </w:pPr>
      <w:r>
        <w:t>Children’s Trail</w:t>
      </w:r>
    </w:p>
    <w:p w:rsidR="00567F01" w:rsidRDefault="00567F01" w:rsidP="00567F01">
      <w:pPr>
        <w:spacing w:after="0" w:line="240" w:lineRule="auto"/>
      </w:pPr>
    </w:p>
    <w:p w:rsidR="00B35EF7" w:rsidRDefault="00B35EF7" w:rsidP="00B35EF7">
      <w:pPr>
        <w:pStyle w:val="ListParagraph"/>
        <w:numPr>
          <w:ilvl w:val="0"/>
          <w:numId w:val="7"/>
        </w:numPr>
        <w:spacing w:after="0" w:line="240" w:lineRule="auto"/>
      </w:pPr>
      <w:r>
        <w:rPr>
          <w:u w:val="single"/>
        </w:rPr>
        <w:t xml:space="preserve">Ramsey Visitors </w:t>
      </w:r>
      <w:r w:rsidR="00567F01" w:rsidRPr="00B35EF7">
        <w:rPr>
          <w:u w:val="single"/>
        </w:rPr>
        <w:t xml:space="preserve"> Pack</w:t>
      </w:r>
      <w:r w:rsidR="00567F01">
        <w:t xml:space="preserve"> </w:t>
      </w:r>
      <w:r>
        <w:t xml:space="preserve"> (see page 32)</w:t>
      </w:r>
    </w:p>
    <w:p w:rsidR="00567F01" w:rsidRDefault="00B35EF7" w:rsidP="00567F01">
      <w:pPr>
        <w:spacing w:after="0" w:line="240" w:lineRule="auto"/>
      </w:pPr>
      <w:r>
        <w:t>A</w:t>
      </w:r>
      <w:r w:rsidR="00567F01">
        <w:t xml:space="preserve">vailable from Ramsey Million, 25 Great Whyte, Ramsey, </w:t>
      </w:r>
      <w:proofErr w:type="spellStart"/>
      <w:r w:rsidR="00567F01">
        <w:t>Cambs</w:t>
      </w:r>
      <w:proofErr w:type="spellEnd"/>
      <w:r w:rsidR="00567F01">
        <w:t xml:space="preserve"> PE26 1HG Tel 01487 </w:t>
      </w:r>
      <w:r w:rsidR="00824B54">
        <w:t>814897</w:t>
      </w:r>
    </w:p>
    <w:p w:rsidR="004A1472" w:rsidRDefault="004A1472" w:rsidP="00567F01">
      <w:pPr>
        <w:spacing w:after="0" w:line="240" w:lineRule="auto"/>
      </w:pPr>
    </w:p>
    <w:p w:rsidR="004A1472" w:rsidRPr="00B35EF7" w:rsidRDefault="004A1472" w:rsidP="00B35EF7">
      <w:pPr>
        <w:pStyle w:val="ListParagraph"/>
        <w:numPr>
          <w:ilvl w:val="0"/>
          <w:numId w:val="10"/>
        </w:numPr>
        <w:spacing w:after="0" w:line="240" w:lineRule="auto"/>
        <w:rPr>
          <w:u w:val="single"/>
        </w:rPr>
      </w:pPr>
      <w:r w:rsidRPr="00B35EF7">
        <w:rPr>
          <w:u w:val="single"/>
        </w:rPr>
        <w:t>Website and social media</w:t>
      </w:r>
    </w:p>
    <w:p w:rsidR="004A1472" w:rsidRDefault="004A1472" w:rsidP="00567F01">
      <w:pPr>
        <w:spacing w:after="0" w:line="240" w:lineRule="auto"/>
        <w:rPr>
          <w:u w:val="single"/>
        </w:rPr>
      </w:pPr>
    </w:p>
    <w:p w:rsidR="004A1472" w:rsidRPr="004A1472" w:rsidRDefault="004A1472" w:rsidP="00567F01">
      <w:pPr>
        <w:spacing w:after="0" w:line="240" w:lineRule="auto"/>
      </w:pPr>
      <w:r w:rsidRPr="004A1472">
        <w:t>www.discoverramsey.co.uk</w:t>
      </w:r>
    </w:p>
    <w:p w:rsidR="00824B54" w:rsidRDefault="004A1472" w:rsidP="00567F01">
      <w:pPr>
        <w:spacing w:after="0" w:line="240" w:lineRule="auto"/>
      </w:pPr>
      <w:r>
        <w:t>Face book; @</w:t>
      </w:r>
      <w:proofErr w:type="spellStart"/>
      <w:r>
        <w:t>discoverramsey</w:t>
      </w:r>
      <w:proofErr w:type="spellEnd"/>
    </w:p>
    <w:p w:rsidR="004A1472" w:rsidRDefault="004A1472" w:rsidP="00567F01">
      <w:pPr>
        <w:spacing w:after="0" w:line="240" w:lineRule="auto"/>
      </w:pPr>
      <w:r>
        <w:t>Twitter: @</w:t>
      </w:r>
      <w:proofErr w:type="spellStart"/>
      <w:r>
        <w:t>discover_ramsey</w:t>
      </w:r>
      <w:proofErr w:type="spellEnd"/>
    </w:p>
    <w:p w:rsidR="00B35EF7" w:rsidRDefault="00B35EF7" w:rsidP="00567F01">
      <w:pPr>
        <w:spacing w:after="0" w:line="240" w:lineRule="auto"/>
      </w:pPr>
    </w:p>
    <w:p w:rsidR="00B35EF7" w:rsidRDefault="00B35EF7" w:rsidP="00B35EF7">
      <w:pPr>
        <w:pStyle w:val="ListParagraph"/>
        <w:numPr>
          <w:ilvl w:val="0"/>
          <w:numId w:val="10"/>
        </w:numPr>
        <w:spacing w:after="0" w:line="240" w:lineRule="auto"/>
        <w:rPr>
          <w:u w:val="single"/>
        </w:rPr>
      </w:pPr>
      <w:r>
        <w:rPr>
          <w:u w:val="single"/>
        </w:rPr>
        <w:t>Events Calendar</w:t>
      </w:r>
    </w:p>
    <w:p w:rsidR="00B35EF7" w:rsidRDefault="00B35EF7" w:rsidP="00B35EF7">
      <w:pPr>
        <w:spacing w:after="0" w:line="240" w:lineRule="auto"/>
      </w:pPr>
      <w:r w:rsidRPr="00B35EF7">
        <w:t xml:space="preserve">Available on the website and </w:t>
      </w:r>
      <w:r>
        <w:t>use by many groups in the town.</w:t>
      </w:r>
    </w:p>
    <w:p w:rsidR="00B35EF7" w:rsidRDefault="00B35EF7" w:rsidP="00B35EF7">
      <w:pPr>
        <w:spacing w:after="0" w:line="240" w:lineRule="auto"/>
      </w:pPr>
    </w:p>
    <w:p w:rsidR="00B35EF7" w:rsidRPr="00B35EF7" w:rsidRDefault="00B35EF7" w:rsidP="00B35EF7">
      <w:pPr>
        <w:pStyle w:val="ListParagraph"/>
        <w:numPr>
          <w:ilvl w:val="0"/>
          <w:numId w:val="10"/>
        </w:numPr>
        <w:spacing w:after="0" w:line="240" w:lineRule="auto"/>
        <w:rPr>
          <w:u w:val="single"/>
        </w:rPr>
      </w:pPr>
      <w:r w:rsidRPr="00B35EF7">
        <w:rPr>
          <w:u w:val="single"/>
        </w:rPr>
        <w:t>The story of the brand</w:t>
      </w:r>
    </w:p>
    <w:p w:rsidR="00B35EF7" w:rsidRDefault="00B35EF7" w:rsidP="00B35EF7">
      <w:pPr>
        <w:spacing w:after="0" w:line="240" w:lineRule="auto"/>
      </w:pPr>
      <w:r>
        <w:t>See Appendix 4</w:t>
      </w:r>
    </w:p>
    <w:p w:rsidR="00B35EF7" w:rsidRDefault="00B35EF7" w:rsidP="00B35EF7">
      <w:pPr>
        <w:spacing w:after="0" w:line="240" w:lineRule="auto"/>
      </w:pPr>
    </w:p>
    <w:p w:rsidR="00B35EF7" w:rsidRDefault="00B35EF7" w:rsidP="00B35EF7">
      <w:pPr>
        <w:pStyle w:val="ListParagraph"/>
        <w:numPr>
          <w:ilvl w:val="0"/>
          <w:numId w:val="10"/>
        </w:numPr>
        <w:spacing w:after="0" w:line="240" w:lineRule="auto"/>
        <w:rPr>
          <w:u w:val="single"/>
        </w:rPr>
      </w:pPr>
      <w:r w:rsidRPr="00B35EF7">
        <w:rPr>
          <w:u w:val="single"/>
        </w:rPr>
        <w:t>Suggested itineraries for a day</w:t>
      </w:r>
    </w:p>
    <w:p w:rsidR="00B35EF7" w:rsidRDefault="00B35EF7" w:rsidP="00B35EF7">
      <w:pPr>
        <w:spacing w:after="0" w:line="240" w:lineRule="auto"/>
        <w:rPr>
          <w:u w:val="single"/>
        </w:rPr>
      </w:pPr>
    </w:p>
    <w:p w:rsidR="00B35EF7" w:rsidRDefault="002F5789" w:rsidP="00B35EF7">
      <w:pPr>
        <w:spacing w:after="0" w:line="240" w:lineRule="auto"/>
        <w:rPr>
          <w:u w:val="single"/>
        </w:rPr>
      </w:pPr>
      <w:hyperlink r:id="rId92" w:history="1">
        <w:r w:rsidR="00B35EF7" w:rsidRPr="002B2C70">
          <w:rPr>
            <w:rStyle w:val="Hyperlink"/>
          </w:rPr>
          <w:t>http://www.discoverramsey.co.uk/days-out/</w:t>
        </w:r>
      </w:hyperlink>
    </w:p>
    <w:p w:rsidR="00B35EF7" w:rsidRPr="00B35EF7" w:rsidRDefault="00B35EF7" w:rsidP="00B35EF7">
      <w:pPr>
        <w:spacing w:after="0" w:line="240" w:lineRule="auto"/>
        <w:rPr>
          <w:u w:val="single"/>
        </w:rPr>
      </w:pPr>
    </w:p>
    <w:p w:rsidR="004A1472" w:rsidRDefault="004A1472" w:rsidP="00567F01">
      <w:pPr>
        <w:spacing w:after="0" w:line="240" w:lineRule="auto"/>
      </w:pPr>
    </w:p>
    <w:tbl>
      <w:tblPr>
        <w:tblStyle w:val="TableGrid"/>
        <w:tblW w:w="0" w:type="auto"/>
        <w:tblBorders>
          <w:top w:val="single" w:sz="8" w:space="0" w:color="FF637D"/>
          <w:left w:val="none" w:sz="0" w:space="0" w:color="auto"/>
          <w:bottom w:val="single" w:sz="8" w:space="0" w:color="FF637D"/>
          <w:right w:val="none" w:sz="0" w:space="0" w:color="auto"/>
          <w:insideH w:val="none" w:sz="0" w:space="0" w:color="auto"/>
          <w:insideV w:val="none" w:sz="0" w:space="0" w:color="auto"/>
        </w:tblBorders>
        <w:tblLook w:val="04A0" w:firstRow="1" w:lastRow="0" w:firstColumn="1" w:lastColumn="0" w:noHBand="0" w:noVBand="1"/>
      </w:tblPr>
      <w:tblGrid>
        <w:gridCol w:w="9286"/>
      </w:tblGrid>
      <w:tr w:rsidR="004A1472" w:rsidRPr="00010974" w:rsidTr="004A1472">
        <w:trPr>
          <w:trHeight w:val="567"/>
        </w:trPr>
        <w:tc>
          <w:tcPr>
            <w:tcW w:w="9286" w:type="dxa"/>
            <w:shd w:val="clear" w:color="auto" w:fill="FFE5E9"/>
            <w:vAlign w:val="center"/>
          </w:tcPr>
          <w:p w:rsidR="004A1472" w:rsidRPr="00010974" w:rsidRDefault="004A1472" w:rsidP="004A1472">
            <w:pPr>
              <w:rPr>
                <w:b/>
                <w:color w:val="FF637D"/>
              </w:rPr>
            </w:pPr>
            <w:r>
              <w:rPr>
                <w:color w:val="FF637D"/>
              </w:rPr>
              <w:t>Appendix 6</w:t>
            </w:r>
            <w:r w:rsidRPr="00010974">
              <w:rPr>
                <w:color w:val="FF637D"/>
              </w:rPr>
              <w:t>:</w:t>
            </w:r>
            <w:r>
              <w:rPr>
                <w:b/>
                <w:color w:val="FF637D"/>
              </w:rPr>
              <w:t xml:space="preserve"> How this could be used elsewhere</w:t>
            </w:r>
          </w:p>
        </w:tc>
      </w:tr>
    </w:tbl>
    <w:p w:rsidR="004A1472" w:rsidRDefault="004A1472" w:rsidP="00567F01">
      <w:pPr>
        <w:spacing w:after="0" w:line="240" w:lineRule="auto"/>
      </w:pPr>
    </w:p>
    <w:p w:rsidR="004A1472" w:rsidRDefault="002F5789" w:rsidP="002F5789">
      <w:pPr>
        <w:pStyle w:val="ListParagraph"/>
        <w:numPr>
          <w:ilvl w:val="0"/>
          <w:numId w:val="16"/>
        </w:numPr>
        <w:spacing w:after="0" w:line="240" w:lineRule="auto"/>
      </w:pPr>
      <w:r>
        <w:t xml:space="preserve">People have a tendency to voice negative opinion about almost anywhere they live but if the town is marketed well then that gives the residents an opportunity to be more </w:t>
      </w:r>
      <w:proofErr w:type="spellStart"/>
      <w:r>
        <w:t>posiyve</w:t>
      </w:r>
      <w:proofErr w:type="spellEnd"/>
      <w:r>
        <w:t xml:space="preserve"> about where they live. </w:t>
      </w:r>
    </w:p>
    <w:p w:rsidR="002F5789" w:rsidRDefault="002F5789" w:rsidP="002F5789">
      <w:pPr>
        <w:pStyle w:val="ListParagraph"/>
        <w:numPr>
          <w:ilvl w:val="0"/>
          <w:numId w:val="16"/>
        </w:numPr>
        <w:spacing w:after="0" w:line="240" w:lineRule="auto"/>
      </w:pPr>
      <w:r>
        <w:t>Identifying and working with the strengths of a town works. There will be something unique and special about where people live,  whether it is its history, heritage, landscape, industry  or a combination of these things, marketing a town gives residents a’ sense of place’</w:t>
      </w:r>
      <w:bookmarkStart w:id="0" w:name="_GoBack"/>
      <w:bookmarkEnd w:id="0"/>
      <w:r>
        <w:t xml:space="preserve"> about where they live.</w:t>
      </w:r>
    </w:p>
    <w:p w:rsidR="002F5789" w:rsidRDefault="002F5789" w:rsidP="002F5789">
      <w:pPr>
        <w:spacing w:after="0" w:line="240" w:lineRule="auto"/>
        <w:ind w:left="360"/>
      </w:pPr>
    </w:p>
    <w:p w:rsidR="004A1472" w:rsidRPr="00A84AE1" w:rsidRDefault="004A1472" w:rsidP="00567F01">
      <w:pPr>
        <w:spacing w:after="0" w:line="240" w:lineRule="auto"/>
      </w:pPr>
    </w:p>
    <w:sectPr w:rsidR="004A1472" w:rsidRPr="00A84AE1" w:rsidSect="00D726C9">
      <w:pgSz w:w="11906" w:h="16838" w:code="9"/>
      <w:pgMar w:top="1701" w:right="1418" w:bottom="1418" w:left="1418" w:header="425"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472" w:rsidRDefault="004A1472" w:rsidP="00BE63FE">
      <w:pPr>
        <w:spacing w:after="0" w:line="240" w:lineRule="auto"/>
      </w:pPr>
      <w:r>
        <w:separator/>
      </w:r>
    </w:p>
  </w:endnote>
  <w:endnote w:type="continuationSeparator" w:id="0">
    <w:p w:rsidR="004A1472" w:rsidRDefault="004A1472" w:rsidP="00BE63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Pr="00C94E05" w:rsidRDefault="004A1472" w:rsidP="00F7221E">
    <w:pPr>
      <w:pStyle w:val="Footer"/>
      <w:tabs>
        <w:tab w:val="clear" w:pos="4513"/>
        <w:tab w:val="clear" w:pos="9026"/>
      </w:tabs>
      <w:jc w:val="right"/>
      <w:rPr>
        <w:sz w:val="20"/>
      </w:rPr>
    </w:pPr>
    <w:r w:rsidRPr="00C94E05">
      <w:rPr>
        <w:sz w:val="20"/>
      </w:rPr>
      <w:t>Page</w:t>
    </w:r>
    <w:r w:rsidRPr="00BA787A">
      <w:rPr>
        <w:color w:val="CC00CC"/>
        <w:sz w:val="20"/>
      </w:rPr>
      <w:t xml:space="preserve"> </w:t>
    </w:r>
    <w:r w:rsidRPr="00F7221E">
      <w:rPr>
        <w:b/>
        <w:color w:val="FF637D"/>
        <w:sz w:val="20"/>
      </w:rPr>
      <w:fldChar w:fldCharType="begin"/>
    </w:r>
    <w:r w:rsidRPr="00F7221E">
      <w:rPr>
        <w:b/>
        <w:color w:val="FF637D"/>
        <w:sz w:val="20"/>
      </w:rPr>
      <w:instrText xml:space="preserve"> PAGE  \* Arabic  \* MERGEFORMAT </w:instrText>
    </w:r>
    <w:r w:rsidRPr="00F7221E">
      <w:rPr>
        <w:b/>
        <w:color w:val="FF637D"/>
        <w:sz w:val="20"/>
      </w:rPr>
      <w:fldChar w:fldCharType="separate"/>
    </w:r>
    <w:r w:rsidR="002F5789">
      <w:rPr>
        <w:b/>
        <w:noProof/>
        <w:color w:val="FF637D"/>
        <w:sz w:val="20"/>
      </w:rPr>
      <w:t>44</w:t>
    </w:r>
    <w:r w:rsidRPr="00F7221E">
      <w:rPr>
        <w:b/>
        <w:color w:val="FF637D"/>
        <w:sz w:val="20"/>
      </w:rPr>
      <w:fldChar w:fldCharType="end"/>
    </w:r>
    <w:r w:rsidRPr="00BA787A">
      <w:rPr>
        <w:color w:val="CC00CC"/>
        <w:sz w:val="20"/>
      </w:rPr>
      <w:t xml:space="preserve"> </w:t>
    </w:r>
    <w:r w:rsidRPr="00C94E05">
      <w:rPr>
        <w:sz w:val="20"/>
      </w:rPr>
      <w:t xml:space="preserve">of </w:t>
    </w:r>
    <w:r w:rsidRPr="00F7221E">
      <w:rPr>
        <w:b/>
        <w:color w:val="FF637D"/>
        <w:sz w:val="20"/>
      </w:rPr>
      <w:fldChar w:fldCharType="begin"/>
    </w:r>
    <w:r w:rsidRPr="00F7221E">
      <w:rPr>
        <w:b/>
        <w:color w:val="FF637D"/>
        <w:sz w:val="20"/>
      </w:rPr>
      <w:instrText xml:space="preserve"> NUMPAGES  \* Arabic  \* MERGEFORMAT </w:instrText>
    </w:r>
    <w:r w:rsidRPr="00F7221E">
      <w:rPr>
        <w:b/>
        <w:color w:val="FF637D"/>
        <w:sz w:val="20"/>
      </w:rPr>
      <w:fldChar w:fldCharType="separate"/>
    </w:r>
    <w:r w:rsidR="002F5789">
      <w:rPr>
        <w:b/>
        <w:noProof/>
        <w:color w:val="FF637D"/>
        <w:sz w:val="20"/>
      </w:rPr>
      <w:t>44</w:t>
    </w:r>
    <w:r w:rsidRPr="00F7221E">
      <w:rPr>
        <w:b/>
        <w:color w:val="FF637D"/>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472" w:rsidRDefault="004A1472" w:rsidP="00BE63FE">
      <w:pPr>
        <w:spacing w:after="0" w:line="240" w:lineRule="auto"/>
      </w:pPr>
      <w:r>
        <w:separator/>
      </w:r>
    </w:p>
  </w:footnote>
  <w:footnote w:type="continuationSeparator" w:id="0">
    <w:p w:rsidR="004A1472" w:rsidRDefault="004A1472" w:rsidP="00BE63FE">
      <w:pPr>
        <w:spacing w:after="0" w:line="240" w:lineRule="auto"/>
      </w:pPr>
      <w:r>
        <w:continuationSeparator/>
      </w:r>
    </w:p>
  </w:footnote>
  <w:footnote w:id="1">
    <w:p w:rsidR="004A1472" w:rsidRDefault="004A1472">
      <w:pPr>
        <w:pStyle w:val="FootnoteText"/>
      </w:pPr>
      <w:r w:rsidRPr="00243BAF">
        <w:rPr>
          <w:rStyle w:val="FootnoteReference"/>
          <w:sz w:val="18"/>
        </w:rPr>
        <w:footnoteRef/>
      </w:r>
      <w:r w:rsidRPr="00243BAF">
        <w:rPr>
          <w:sz w:val="18"/>
        </w:rPr>
        <w:t xml:space="preserve"> Consultation Report (2012), Ramsey Million Partnership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rsidP="00F7221E">
    <w:pPr>
      <w:pStyle w:val="Header"/>
      <w:tabs>
        <w:tab w:val="clear" w:pos="4513"/>
        <w:tab w:val="clear" w:pos="90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rsidP="00D726C9">
    <w:pPr>
      <w:pStyle w:val="Header"/>
      <w:tabs>
        <w:tab w:val="clear" w:pos="4513"/>
        <w:tab w:val="clear" w:pos="9026"/>
      </w:tabs>
      <w:jc w:val="right"/>
    </w:pPr>
    <w:r w:rsidRPr="00AD6AA1">
      <w:rPr>
        <w:noProof/>
        <w:lang w:eastAsia="en-GB"/>
      </w:rPr>
      <w:drawing>
        <wp:inline distT="0" distB="0" distL="0" distR="0" wp14:anchorId="78EFB685" wp14:editId="1F39FC30">
          <wp:extent cx="1812840" cy="6286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Logo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811350" cy="628133"/>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1472" w:rsidRDefault="004A147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6038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787137B"/>
    <w:multiLevelType w:val="multilevel"/>
    <w:tmpl w:val="B63CA612"/>
    <w:lvl w:ilvl="0">
      <w:start w:val="2"/>
      <w:numFmt w:val="decimal"/>
      <w:suff w:val="space"/>
      <w:lvlText w:val="%1."/>
      <w:lvlJc w:val="left"/>
      <w:pPr>
        <w:ind w:left="425" w:hanging="425"/>
      </w:pPr>
      <w:rPr>
        <w:rFonts w:ascii="Calibri" w:hAnsi="Calibri" w:hint="default"/>
      </w:rPr>
    </w:lvl>
    <w:lvl w:ilvl="1">
      <w:start w:val="1"/>
      <w:numFmt w:val="decimal"/>
      <w:suff w:val="space"/>
      <w:lvlText w:val="%1.%2."/>
      <w:lvlJc w:val="left"/>
      <w:pPr>
        <w:ind w:left="425" w:hanging="425"/>
      </w:pPr>
      <w:rPr>
        <w:rFonts w:ascii="Calibri" w:hAnsi="Calibri" w:hint="default"/>
      </w:rPr>
    </w:lvl>
    <w:lvl w:ilvl="2">
      <w:start w:val="1"/>
      <w:numFmt w:val="decimal"/>
      <w:suff w:val="space"/>
      <w:lvlText w:val="%1.%2.%3."/>
      <w:lvlJc w:val="left"/>
      <w:pPr>
        <w:ind w:left="851" w:hanging="426"/>
      </w:pPr>
      <w:rPr>
        <w:rFonts w:ascii="Calibri" w:hAnsi="Calibri" w:hint="default"/>
      </w:rPr>
    </w:lvl>
    <w:lvl w:ilvl="3">
      <w:start w:val="1"/>
      <w:numFmt w:val="decimal"/>
      <w:suff w:val="space"/>
      <w:lvlText w:val="%1.%2.%3.%4."/>
      <w:lvlJc w:val="left"/>
      <w:pPr>
        <w:ind w:left="1276" w:hanging="425"/>
      </w:pPr>
      <w:rPr>
        <w:rFonts w:ascii="Calibri" w:hAnsi="Calibri"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2A69417E"/>
    <w:multiLevelType w:val="hybridMultilevel"/>
    <w:tmpl w:val="C95455A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nsid w:val="2E4950F9"/>
    <w:multiLevelType w:val="hybridMultilevel"/>
    <w:tmpl w:val="66A2CA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nsid w:val="2F114B2B"/>
    <w:multiLevelType w:val="hybridMultilevel"/>
    <w:tmpl w:val="7292B0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66860AE"/>
    <w:multiLevelType w:val="hybridMultilevel"/>
    <w:tmpl w:val="6A7A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FDA430F"/>
    <w:multiLevelType w:val="hybridMultilevel"/>
    <w:tmpl w:val="6624D9A4"/>
    <w:lvl w:ilvl="0" w:tplc="182468C8">
      <w:start w:val="1"/>
      <w:numFmt w:val="decimal"/>
      <w:lvlText w:val="%1."/>
      <w:lvlJc w:val="left"/>
      <w:pPr>
        <w:ind w:left="360" w:hanging="360"/>
      </w:pPr>
      <w:rPr>
        <w:rFonts w:hint="default"/>
        <w:b/>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3FF14328"/>
    <w:multiLevelType w:val="hybridMultilevel"/>
    <w:tmpl w:val="38BACAD6"/>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8">
    <w:nsid w:val="4A3E0300"/>
    <w:multiLevelType w:val="hybridMultilevel"/>
    <w:tmpl w:val="AC642E88"/>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9">
    <w:nsid w:val="54FB5DF9"/>
    <w:multiLevelType w:val="hybridMultilevel"/>
    <w:tmpl w:val="BD9A4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58045824"/>
    <w:multiLevelType w:val="hybridMultilevel"/>
    <w:tmpl w:val="5DDEA2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CB023B0"/>
    <w:multiLevelType w:val="multilevel"/>
    <w:tmpl w:val="F5AEB06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624D69BA"/>
    <w:multiLevelType w:val="hybridMultilevel"/>
    <w:tmpl w:val="6BF03A42"/>
    <w:lvl w:ilvl="0" w:tplc="08090001">
      <w:start w:val="1"/>
      <w:numFmt w:val="bullet"/>
      <w:lvlText w:val=""/>
      <w:lvlJc w:val="left"/>
      <w:pPr>
        <w:ind w:left="1145" w:hanging="360"/>
      </w:pPr>
      <w:rPr>
        <w:rFonts w:ascii="Symbol" w:hAnsi="Symbol" w:hint="default"/>
      </w:rPr>
    </w:lvl>
    <w:lvl w:ilvl="1" w:tplc="08090003">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3">
    <w:nsid w:val="68D921A3"/>
    <w:multiLevelType w:val="hybridMultilevel"/>
    <w:tmpl w:val="536A92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6915121E"/>
    <w:multiLevelType w:val="hybridMultilevel"/>
    <w:tmpl w:val="9B6020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69E00C4B"/>
    <w:multiLevelType w:val="hybridMultilevel"/>
    <w:tmpl w:val="B93A98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1"/>
  </w:num>
  <w:num w:numId="3">
    <w:abstractNumId w:val="8"/>
  </w:num>
  <w:num w:numId="4">
    <w:abstractNumId w:val="12"/>
  </w:num>
  <w:num w:numId="5">
    <w:abstractNumId w:val="7"/>
  </w:num>
  <w:num w:numId="6">
    <w:abstractNumId w:val="5"/>
  </w:num>
  <w:num w:numId="7">
    <w:abstractNumId w:val="3"/>
  </w:num>
  <w:num w:numId="8">
    <w:abstractNumId w:val="0"/>
  </w:num>
  <w:num w:numId="9">
    <w:abstractNumId w:val="11"/>
  </w:num>
  <w:num w:numId="10">
    <w:abstractNumId w:val="2"/>
  </w:num>
  <w:num w:numId="11">
    <w:abstractNumId w:val="13"/>
  </w:num>
  <w:num w:numId="12">
    <w:abstractNumId w:val="4"/>
  </w:num>
  <w:num w:numId="13">
    <w:abstractNumId w:val="14"/>
  </w:num>
  <w:num w:numId="14">
    <w:abstractNumId w:val="9"/>
  </w:num>
  <w:num w:numId="15">
    <w:abstractNumId w:val="15"/>
  </w:num>
  <w:num w:numId="16">
    <w:abstractNumId w:val="1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ADC"/>
    <w:rsid w:val="00004E23"/>
    <w:rsid w:val="000062AC"/>
    <w:rsid w:val="00010974"/>
    <w:rsid w:val="00020BBC"/>
    <w:rsid w:val="00040720"/>
    <w:rsid w:val="00067464"/>
    <w:rsid w:val="000A17C4"/>
    <w:rsid w:val="000A39F8"/>
    <w:rsid w:val="000B2751"/>
    <w:rsid w:val="000B792B"/>
    <w:rsid w:val="000C7E69"/>
    <w:rsid w:val="000F69E5"/>
    <w:rsid w:val="000F7622"/>
    <w:rsid w:val="00103412"/>
    <w:rsid w:val="00131E4D"/>
    <w:rsid w:val="001412CC"/>
    <w:rsid w:val="00143086"/>
    <w:rsid w:val="00144FB1"/>
    <w:rsid w:val="00150364"/>
    <w:rsid w:val="00154EF2"/>
    <w:rsid w:val="001738B4"/>
    <w:rsid w:val="00190298"/>
    <w:rsid w:val="001A5308"/>
    <w:rsid w:val="001C0B4E"/>
    <w:rsid w:val="002147C5"/>
    <w:rsid w:val="00243BAF"/>
    <w:rsid w:val="00251B67"/>
    <w:rsid w:val="00252C84"/>
    <w:rsid w:val="00266A17"/>
    <w:rsid w:val="00272023"/>
    <w:rsid w:val="0028576F"/>
    <w:rsid w:val="002873BA"/>
    <w:rsid w:val="00291444"/>
    <w:rsid w:val="002B3C34"/>
    <w:rsid w:val="002B46BC"/>
    <w:rsid w:val="002D2AF8"/>
    <w:rsid w:val="002F4C23"/>
    <w:rsid w:val="002F5789"/>
    <w:rsid w:val="00306A5E"/>
    <w:rsid w:val="0031092B"/>
    <w:rsid w:val="00326D2E"/>
    <w:rsid w:val="00332C84"/>
    <w:rsid w:val="003471A5"/>
    <w:rsid w:val="003608A8"/>
    <w:rsid w:val="003B3545"/>
    <w:rsid w:val="0044718C"/>
    <w:rsid w:val="004545D4"/>
    <w:rsid w:val="0047646D"/>
    <w:rsid w:val="00494D64"/>
    <w:rsid w:val="004A1472"/>
    <w:rsid w:val="004A27DE"/>
    <w:rsid w:val="004A2B77"/>
    <w:rsid w:val="004A3491"/>
    <w:rsid w:val="004B64A3"/>
    <w:rsid w:val="004C416D"/>
    <w:rsid w:val="004D28BB"/>
    <w:rsid w:val="004E3708"/>
    <w:rsid w:val="00505F08"/>
    <w:rsid w:val="00510222"/>
    <w:rsid w:val="005173A3"/>
    <w:rsid w:val="00521546"/>
    <w:rsid w:val="00522E37"/>
    <w:rsid w:val="0052482D"/>
    <w:rsid w:val="00540646"/>
    <w:rsid w:val="00547C7F"/>
    <w:rsid w:val="00567F01"/>
    <w:rsid w:val="0057056B"/>
    <w:rsid w:val="00593549"/>
    <w:rsid w:val="005B1714"/>
    <w:rsid w:val="005C4CF9"/>
    <w:rsid w:val="005D2572"/>
    <w:rsid w:val="005D37F1"/>
    <w:rsid w:val="006019C5"/>
    <w:rsid w:val="00604379"/>
    <w:rsid w:val="00604DDF"/>
    <w:rsid w:val="00627893"/>
    <w:rsid w:val="00641CF6"/>
    <w:rsid w:val="00653A25"/>
    <w:rsid w:val="00662778"/>
    <w:rsid w:val="00673F91"/>
    <w:rsid w:val="0068641B"/>
    <w:rsid w:val="006A1686"/>
    <w:rsid w:val="006A1E18"/>
    <w:rsid w:val="006A398A"/>
    <w:rsid w:val="006B0F1B"/>
    <w:rsid w:val="006B6698"/>
    <w:rsid w:val="006B6F2E"/>
    <w:rsid w:val="006C1D8D"/>
    <w:rsid w:val="006C1FAC"/>
    <w:rsid w:val="006E45A6"/>
    <w:rsid w:val="006F6D10"/>
    <w:rsid w:val="00754A18"/>
    <w:rsid w:val="00780471"/>
    <w:rsid w:val="007A7C68"/>
    <w:rsid w:val="007C5A48"/>
    <w:rsid w:val="007E2F53"/>
    <w:rsid w:val="007E54FE"/>
    <w:rsid w:val="00806F9F"/>
    <w:rsid w:val="00824B54"/>
    <w:rsid w:val="00832819"/>
    <w:rsid w:val="00837EEC"/>
    <w:rsid w:val="008438D9"/>
    <w:rsid w:val="00864A18"/>
    <w:rsid w:val="00876B37"/>
    <w:rsid w:val="00885AD5"/>
    <w:rsid w:val="008A1D18"/>
    <w:rsid w:val="008C0912"/>
    <w:rsid w:val="008C0BBF"/>
    <w:rsid w:val="008E774D"/>
    <w:rsid w:val="00901170"/>
    <w:rsid w:val="00931BA6"/>
    <w:rsid w:val="009422D8"/>
    <w:rsid w:val="00945D25"/>
    <w:rsid w:val="00947079"/>
    <w:rsid w:val="0096176F"/>
    <w:rsid w:val="009648FE"/>
    <w:rsid w:val="00972847"/>
    <w:rsid w:val="009807E2"/>
    <w:rsid w:val="00986F25"/>
    <w:rsid w:val="009911AE"/>
    <w:rsid w:val="00993B60"/>
    <w:rsid w:val="009A05BF"/>
    <w:rsid w:val="009C1AE6"/>
    <w:rsid w:val="009C21F3"/>
    <w:rsid w:val="009C3006"/>
    <w:rsid w:val="009C7064"/>
    <w:rsid w:val="009F1002"/>
    <w:rsid w:val="009F7D9A"/>
    <w:rsid w:val="00A1473F"/>
    <w:rsid w:val="00A17A98"/>
    <w:rsid w:val="00A36E29"/>
    <w:rsid w:val="00A43E55"/>
    <w:rsid w:val="00A46DC6"/>
    <w:rsid w:val="00A612ED"/>
    <w:rsid w:val="00A77800"/>
    <w:rsid w:val="00A80523"/>
    <w:rsid w:val="00A84AE1"/>
    <w:rsid w:val="00A92A7E"/>
    <w:rsid w:val="00AB4A2E"/>
    <w:rsid w:val="00AC25BE"/>
    <w:rsid w:val="00AD30A7"/>
    <w:rsid w:val="00AD6AA1"/>
    <w:rsid w:val="00B01283"/>
    <w:rsid w:val="00B130AF"/>
    <w:rsid w:val="00B24D59"/>
    <w:rsid w:val="00B2788B"/>
    <w:rsid w:val="00B35612"/>
    <w:rsid w:val="00B35EF7"/>
    <w:rsid w:val="00B42228"/>
    <w:rsid w:val="00B422A4"/>
    <w:rsid w:val="00B56BE1"/>
    <w:rsid w:val="00B842B5"/>
    <w:rsid w:val="00B847C8"/>
    <w:rsid w:val="00B8740D"/>
    <w:rsid w:val="00B931AD"/>
    <w:rsid w:val="00BA4CFE"/>
    <w:rsid w:val="00BA6ADC"/>
    <w:rsid w:val="00BE1A84"/>
    <w:rsid w:val="00BE63FE"/>
    <w:rsid w:val="00C3300D"/>
    <w:rsid w:val="00C51781"/>
    <w:rsid w:val="00C61F8A"/>
    <w:rsid w:val="00C86CB6"/>
    <w:rsid w:val="00CA1196"/>
    <w:rsid w:val="00CB0002"/>
    <w:rsid w:val="00CB0A56"/>
    <w:rsid w:val="00CD21DB"/>
    <w:rsid w:val="00CE591D"/>
    <w:rsid w:val="00D076AC"/>
    <w:rsid w:val="00D1115A"/>
    <w:rsid w:val="00D14213"/>
    <w:rsid w:val="00D1678E"/>
    <w:rsid w:val="00D43469"/>
    <w:rsid w:val="00D43D46"/>
    <w:rsid w:val="00D56124"/>
    <w:rsid w:val="00D726C9"/>
    <w:rsid w:val="00DD0CF6"/>
    <w:rsid w:val="00DD2CC1"/>
    <w:rsid w:val="00DE411A"/>
    <w:rsid w:val="00E07CF3"/>
    <w:rsid w:val="00E61F01"/>
    <w:rsid w:val="00E93FBC"/>
    <w:rsid w:val="00EA537F"/>
    <w:rsid w:val="00EB50A3"/>
    <w:rsid w:val="00EB61B1"/>
    <w:rsid w:val="00F042CE"/>
    <w:rsid w:val="00F50A5C"/>
    <w:rsid w:val="00F552F6"/>
    <w:rsid w:val="00F7221E"/>
    <w:rsid w:val="00F86AD7"/>
    <w:rsid w:val="00FA10D8"/>
    <w:rsid w:val="00FB3303"/>
    <w:rsid w:val="00FB5C74"/>
    <w:rsid w:val="00FD0D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6ADC"/>
    <w:pPr>
      <w:ind w:left="720"/>
      <w:contextualSpacing/>
    </w:pPr>
  </w:style>
  <w:style w:type="paragraph" w:styleId="BalloonText">
    <w:name w:val="Balloon Text"/>
    <w:basedOn w:val="Normal"/>
    <w:link w:val="BalloonTextChar"/>
    <w:uiPriority w:val="99"/>
    <w:semiHidden/>
    <w:unhideWhenUsed/>
    <w:rsid w:val="003608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08A8"/>
    <w:rPr>
      <w:rFonts w:ascii="Tahoma" w:hAnsi="Tahoma" w:cs="Tahoma"/>
      <w:sz w:val="16"/>
      <w:szCs w:val="16"/>
    </w:rPr>
  </w:style>
  <w:style w:type="character" w:styleId="Hyperlink">
    <w:name w:val="Hyperlink"/>
    <w:basedOn w:val="DefaultParagraphFont"/>
    <w:uiPriority w:val="99"/>
    <w:unhideWhenUsed/>
    <w:rsid w:val="008E774D"/>
    <w:rPr>
      <w:color w:val="0000FF" w:themeColor="hyperlink"/>
      <w:u w:val="single"/>
    </w:rPr>
  </w:style>
  <w:style w:type="table" w:styleId="TableGrid">
    <w:name w:val="Table Grid"/>
    <w:basedOn w:val="TableNormal"/>
    <w:uiPriority w:val="59"/>
    <w:rsid w:val="00103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E63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63FE"/>
  </w:style>
  <w:style w:type="paragraph" w:styleId="Footer">
    <w:name w:val="footer"/>
    <w:basedOn w:val="Normal"/>
    <w:link w:val="FooterChar"/>
    <w:uiPriority w:val="99"/>
    <w:unhideWhenUsed/>
    <w:rsid w:val="00BE63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63FE"/>
  </w:style>
  <w:style w:type="table" w:styleId="MediumGrid3-Accent5">
    <w:name w:val="Medium Grid 3 Accent 5"/>
    <w:basedOn w:val="TableNormal"/>
    <w:uiPriority w:val="69"/>
    <w:rsid w:val="001412CC"/>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Caption">
    <w:name w:val="caption"/>
    <w:basedOn w:val="Normal"/>
    <w:next w:val="Normal"/>
    <w:uiPriority w:val="35"/>
    <w:unhideWhenUsed/>
    <w:qFormat/>
    <w:rsid w:val="00010974"/>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243BA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3BAF"/>
    <w:rPr>
      <w:sz w:val="20"/>
      <w:szCs w:val="20"/>
    </w:rPr>
  </w:style>
  <w:style w:type="character" w:styleId="FootnoteReference">
    <w:name w:val="footnote reference"/>
    <w:basedOn w:val="DefaultParagraphFont"/>
    <w:uiPriority w:val="99"/>
    <w:semiHidden/>
    <w:unhideWhenUsed/>
    <w:rsid w:val="00243BAF"/>
    <w:rPr>
      <w:vertAlign w:val="superscript"/>
    </w:rPr>
  </w:style>
  <w:style w:type="table" w:customStyle="1" w:styleId="TableGrid1">
    <w:name w:val="Table Grid1"/>
    <w:basedOn w:val="TableNormal"/>
    <w:next w:val="TableGrid"/>
    <w:uiPriority w:val="59"/>
    <w:rsid w:val="0004072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6ADC"/>
    <w:pPr>
      <w:ind w:left="720"/>
      <w:contextualSpacing/>
    </w:pPr>
  </w:style>
  <w:style w:type="paragraph" w:styleId="BalloonText">
    <w:name w:val="Balloon Text"/>
    <w:basedOn w:val="Normal"/>
    <w:link w:val="BalloonTextChar"/>
    <w:uiPriority w:val="99"/>
    <w:semiHidden/>
    <w:unhideWhenUsed/>
    <w:rsid w:val="003608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08A8"/>
    <w:rPr>
      <w:rFonts w:ascii="Tahoma" w:hAnsi="Tahoma" w:cs="Tahoma"/>
      <w:sz w:val="16"/>
      <w:szCs w:val="16"/>
    </w:rPr>
  </w:style>
  <w:style w:type="character" w:styleId="Hyperlink">
    <w:name w:val="Hyperlink"/>
    <w:basedOn w:val="DefaultParagraphFont"/>
    <w:uiPriority w:val="99"/>
    <w:unhideWhenUsed/>
    <w:rsid w:val="008E774D"/>
    <w:rPr>
      <w:color w:val="0000FF" w:themeColor="hyperlink"/>
      <w:u w:val="single"/>
    </w:rPr>
  </w:style>
  <w:style w:type="table" w:styleId="TableGrid">
    <w:name w:val="Table Grid"/>
    <w:basedOn w:val="TableNormal"/>
    <w:uiPriority w:val="59"/>
    <w:rsid w:val="00103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E63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63FE"/>
  </w:style>
  <w:style w:type="paragraph" w:styleId="Footer">
    <w:name w:val="footer"/>
    <w:basedOn w:val="Normal"/>
    <w:link w:val="FooterChar"/>
    <w:uiPriority w:val="99"/>
    <w:unhideWhenUsed/>
    <w:rsid w:val="00BE63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63FE"/>
  </w:style>
  <w:style w:type="table" w:styleId="MediumGrid3-Accent5">
    <w:name w:val="Medium Grid 3 Accent 5"/>
    <w:basedOn w:val="TableNormal"/>
    <w:uiPriority w:val="69"/>
    <w:rsid w:val="001412CC"/>
    <w:pPr>
      <w:spacing w:after="0" w:line="240" w:lineRule="auto"/>
    </w:pPr>
    <w:rPr>
      <w:rFonts w:eastAsia="Times New Roman"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rFonts w:cs="Times New Roman"/>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rFonts w:cs="Times New Roman"/>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rFonts w:cs="Times New Roman"/>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rFonts w:cs="Times New Roman"/>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rPr>
        <w:rFonts w:cs="Times New Roman"/>
      </w:rPr>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Caption">
    <w:name w:val="caption"/>
    <w:basedOn w:val="Normal"/>
    <w:next w:val="Normal"/>
    <w:uiPriority w:val="35"/>
    <w:unhideWhenUsed/>
    <w:qFormat/>
    <w:rsid w:val="00010974"/>
    <w:pPr>
      <w:spacing w:line="240" w:lineRule="auto"/>
    </w:pPr>
    <w:rPr>
      <w:b/>
      <w:bCs/>
      <w:color w:val="4F81BD" w:themeColor="accent1"/>
      <w:sz w:val="18"/>
      <w:szCs w:val="18"/>
    </w:rPr>
  </w:style>
  <w:style w:type="paragraph" w:styleId="FootnoteText">
    <w:name w:val="footnote text"/>
    <w:basedOn w:val="Normal"/>
    <w:link w:val="FootnoteTextChar"/>
    <w:uiPriority w:val="99"/>
    <w:semiHidden/>
    <w:unhideWhenUsed/>
    <w:rsid w:val="00243BA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43BAF"/>
    <w:rPr>
      <w:sz w:val="20"/>
      <w:szCs w:val="20"/>
    </w:rPr>
  </w:style>
  <w:style w:type="character" w:styleId="FootnoteReference">
    <w:name w:val="footnote reference"/>
    <w:basedOn w:val="DefaultParagraphFont"/>
    <w:uiPriority w:val="99"/>
    <w:semiHidden/>
    <w:unhideWhenUsed/>
    <w:rsid w:val="00243BAF"/>
    <w:rPr>
      <w:vertAlign w:val="superscript"/>
    </w:rPr>
  </w:style>
  <w:style w:type="table" w:customStyle="1" w:styleId="TableGrid1">
    <w:name w:val="Table Grid1"/>
    <w:basedOn w:val="TableNormal"/>
    <w:next w:val="TableGrid"/>
    <w:uiPriority w:val="59"/>
    <w:rsid w:val="0004072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4128737">
      <w:bodyDiv w:val="1"/>
      <w:marLeft w:val="0"/>
      <w:marRight w:val="0"/>
      <w:marTop w:val="0"/>
      <w:marBottom w:val="0"/>
      <w:divBdr>
        <w:top w:val="none" w:sz="0" w:space="0" w:color="auto"/>
        <w:left w:val="none" w:sz="0" w:space="0" w:color="auto"/>
        <w:bottom w:val="none" w:sz="0" w:space="0" w:color="auto"/>
        <w:right w:val="none" w:sz="0" w:space="0" w:color="auto"/>
      </w:divBdr>
    </w:div>
    <w:div w:id="533423317">
      <w:bodyDiv w:val="1"/>
      <w:marLeft w:val="0"/>
      <w:marRight w:val="0"/>
      <w:marTop w:val="0"/>
      <w:marBottom w:val="0"/>
      <w:divBdr>
        <w:top w:val="none" w:sz="0" w:space="0" w:color="auto"/>
        <w:left w:val="none" w:sz="0" w:space="0" w:color="auto"/>
        <w:bottom w:val="none" w:sz="0" w:space="0" w:color="auto"/>
        <w:right w:val="none" w:sz="0" w:space="0" w:color="auto"/>
      </w:divBdr>
    </w:div>
    <w:div w:id="1014654914">
      <w:bodyDiv w:val="1"/>
      <w:marLeft w:val="0"/>
      <w:marRight w:val="0"/>
      <w:marTop w:val="0"/>
      <w:marBottom w:val="0"/>
      <w:divBdr>
        <w:top w:val="none" w:sz="0" w:space="0" w:color="auto"/>
        <w:left w:val="none" w:sz="0" w:space="0" w:color="auto"/>
        <w:bottom w:val="none" w:sz="0" w:space="0" w:color="auto"/>
        <w:right w:val="none" w:sz="0" w:space="0" w:color="auto"/>
      </w:divBdr>
      <w:divsChild>
        <w:div w:id="115219019">
          <w:marLeft w:val="0"/>
          <w:marRight w:val="0"/>
          <w:marTop w:val="0"/>
          <w:marBottom w:val="165"/>
          <w:divBdr>
            <w:top w:val="none" w:sz="0" w:space="0" w:color="auto"/>
            <w:left w:val="none" w:sz="0" w:space="0" w:color="auto"/>
            <w:bottom w:val="none" w:sz="0" w:space="0" w:color="auto"/>
            <w:right w:val="none" w:sz="0" w:space="0" w:color="auto"/>
          </w:divBdr>
          <w:divsChild>
            <w:div w:id="275602762">
              <w:marLeft w:val="0"/>
              <w:marRight w:val="0"/>
              <w:marTop w:val="0"/>
              <w:marBottom w:val="0"/>
              <w:divBdr>
                <w:top w:val="none" w:sz="0" w:space="0" w:color="auto"/>
                <w:left w:val="none" w:sz="0" w:space="0" w:color="auto"/>
                <w:bottom w:val="none" w:sz="0" w:space="0" w:color="auto"/>
                <w:right w:val="none" w:sz="0" w:space="0" w:color="auto"/>
              </w:divBdr>
              <w:divsChild>
                <w:div w:id="217129556">
                  <w:marLeft w:val="0"/>
                  <w:marRight w:val="0"/>
                  <w:marTop w:val="0"/>
                  <w:marBottom w:val="0"/>
                  <w:divBdr>
                    <w:top w:val="none" w:sz="0" w:space="0" w:color="auto"/>
                    <w:left w:val="none" w:sz="0" w:space="0" w:color="auto"/>
                    <w:bottom w:val="none" w:sz="0" w:space="0" w:color="auto"/>
                    <w:right w:val="none" w:sz="0" w:space="0" w:color="auto"/>
                  </w:divBdr>
                  <w:divsChild>
                    <w:div w:id="1299604464">
                      <w:marLeft w:val="0"/>
                      <w:marRight w:val="0"/>
                      <w:marTop w:val="0"/>
                      <w:marBottom w:val="0"/>
                      <w:divBdr>
                        <w:top w:val="none" w:sz="0" w:space="0" w:color="auto"/>
                        <w:left w:val="none" w:sz="0" w:space="0" w:color="auto"/>
                        <w:bottom w:val="none" w:sz="0" w:space="0" w:color="auto"/>
                        <w:right w:val="none" w:sz="0" w:space="0" w:color="auto"/>
                      </w:divBdr>
                      <w:divsChild>
                        <w:div w:id="816268595">
                          <w:marLeft w:val="0"/>
                          <w:marRight w:val="0"/>
                          <w:marTop w:val="0"/>
                          <w:marBottom w:val="0"/>
                          <w:divBdr>
                            <w:top w:val="none" w:sz="0" w:space="0" w:color="auto"/>
                            <w:left w:val="none" w:sz="0" w:space="0" w:color="auto"/>
                            <w:bottom w:val="none" w:sz="0" w:space="0" w:color="auto"/>
                            <w:right w:val="none" w:sz="0" w:space="0" w:color="auto"/>
                          </w:divBdr>
                          <w:divsChild>
                            <w:div w:id="1260794781">
                              <w:marLeft w:val="0"/>
                              <w:marRight w:val="0"/>
                              <w:marTop w:val="0"/>
                              <w:marBottom w:val="0"/>
                              <w:divBdr>
                                <w:top w:val="none" w:sz="0" w:space="0" w:color="auto"/>
                                <w:left w:val="none" w:sz="0" w:space="0" w:color="auto"/>
                                <w:bottom w:val="none" w:sz="0" w:space="0" w:color="auto"/>
                                <w:right w:val="none" w:sz="0" w:space="0" w:color="auto"/>
                              </w:divBdr>
                              <w:divsChild>
                                <w:div w:id="1003162810">
                                  <w:marLeft w:val="0"/>
                                  <w:marRight w:val="0"/>
                                  <w:marTop w:val="0"/>
                                  <w:marBottom w:val="0"/>
                                  <w:divBdr>
                                    <w:top w:val="none" w:sz="0" w:space="0" w:color="auto"/>
                                    <w:left w:val="none" w:sz="0" w:space="0" w:color="auto"/>
                                    <w:bottom w:val="none" w:sz="0" w:space="0" w:color="auto"/>
                                    <w:right w:val="none" w:sz="0" w:space="0" w:color="auto"/>
                                  </w:divBdr>
                                  <w:divsChild>
                                    <w:div w:id="208525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67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041453">
          <w:marLeft w:val="0"/>
          <w:marRight w:val="0"/>
          <w:marTop w:val="0"/>
          <w:marBottom w:val="0"/>
          <w:divBdr>
            <w:top w:val="none" w:sz="0" w:space="0" w:color="auto"/>
            <w:left w:val="none" w:sz="0" w:space="0" w:color="auto"/>
            <w:bottom w:val="none" w:sz="0" w:space="0" w:color="auto"/>
            <w:right w:val="none" w:sz="0" w:space="0" w:color="auto"/>
          </w:divBdr>
        </w:div>
      </w:divsChild>
    </w:div>
    <w:div w:id="1235747495">
      <w:bodyDiv w:val="1"/>
      <w:marLeft w:val="0"/>
      <w:marRight w:val="0"/>
      <w:marTop w:val="0"/>
      <w:marBottom w:val="0"/>
      <w:divBdr>
        <w:top w:val="none" w:sz="0" w:space="0" w:color="auto"/>
        <w:left w:val="none" w:sz="0" w:space="0" w:color="auto"/>
        <w:bottom w:val="none" w:sz="0" w:space="0" w:color="auto"/>
        <w:right w:val="none" w:sz="0" w:space="0" w:color="auto"/>
      </w:divBdr>
    </w:div>
    <w:div w:id="1475681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http://www.discoverramsey.co.uk" TargetMode="External"/><Relationship Id="rId39" Type="http://schemas.openxmlformats.org/officeDocument/2006/relationships/image" Target="media/image26.jpe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hyperlink" Target="https://www.facebook.com/wfcafe/posts/1971923686367508" TargetMode="External"/><Relationship Id="rId47" Type="http://schemas.openxmlformats.org/officeDocument/2006/relationships/image" Target="media/image33.jpeg"/><Relationship Id="rId50" Type="http://schemas.openxmlformats.org/officeDocument/2006/relationships/image" Target="media/image36.JP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png"/><Relationship Id="rId76" Type="http://schemas.openxmlformats.org/officeDocument/2006/relationships/footer" Target="footer3.xml"/><Relationship Id="rId84" Type="http://schemas.openxmlformats.org/officeDocument/2006/relationships/image" Target="media/image65.gif"/><Relationship Id="rId89" Type="http://schemas.openxmlformats.org/officeDocument/2006/relationships/image" Target="media/image69.emf"/><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hyperlink" Target="http://www.discoverramsey.co.uk/days-out/"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footer" Target="footer2.xml"/><Relationship Id="rId79" Type="http://schemas.openxmlformats.org/officeDocument/2006/relationships/image" Target="media/image60.png"/><Relationship Id="rId87" Type="http://schemas.openxmlformats.org/officeDocument/2006/relationships/image" Target="media/image68.emf"/><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3.jpeg"/><Relationship Id="rId90" Type="http://schemas.openxmlformats.org/officeDocument/2006/relationships/oleObject" Target="embeddings/oleObject2.bin"/><Relationship Id="rId19" Type="http://schemas.openxmlformats.org/officeDocument/2006/relationships/image" Target="media/image9.pn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hyperlink" Target="http://www.discoverramsey.co.uk" TargetMode="External"/><Relationship Id="rId35" Type="http://schemas.openxmlformats.org/officeDocument/2006/relationships/image" Target="media/image22.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jpg"/><Relationship Id="rId64" Type="http://schemas.openxmlformats.org/officeDocument/2006/relationships/image" Target="media/image50.png"/><Relationship Id="rId69" Type="http://schemas.openxmlformats.org/officeDocument/2006/relationships/image" Target="media/image55.jpeg"/><Relationship Id="rId77" Type="http://schemas.openxmlformats.org/officeDocument/2006/relationships/image" Target="media/image59.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0.jp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header" Target="header4.xml"/><Relationship Id="rId83" Type="http://schemas.openxmlformats.org/officeDocument/2006/relationships/image" Target="media/image64.jpeg"/><Relationship Id="rId88" Type="http://schemas.openxmlformats.org/officeDocument/2006/relationships/oleObject" Target="embeddings/oleObject1.bin"/><Relationship Id="rId91" Type="http://schemas.openxmlformats.org/officeDocument/2006/relationships/hyperlink" Target="http://www.discoverramsey.co.uk/leaflet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chart" Target="charts/chart1.xml"/><Relationship Id="rId36" Type="http://schemas.openxmlformats.org/officeDocument/2006/relationships/image" Target="media/image23.jpe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eader" Target="header3.xml"/><Relationship Id="rId78" Type="http://schemas.openxmlformats.org/officeDocument/2006/relationships/hyperlink" Target="https://www.facebook.com/Spottedinramsey?fref=photo" TargetMode="External"/><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n-GB" sz="1100"/>
              <a:t>Website:  55,084 page views</a:t>
            </a:r>
          </a:p>
        </c:rich>
      </c:tx>
      <c:overlay val="0"/>
    </c:title>
    <c:autoTitleDeleted val="0"/>
    <c:plotArea>
      <c:layout/>
      <c:barChart>
        <c:barDir val="col"/>
        <c:grouping val="clustered"/>
        <c:varyColors val="0"/>
        <c:ser>
          <c:idx val="0"/>
          <c:order val="0"/>
          <c:spPr>
            <a:solidFill>
              <a:srgbClr val="645D9C"/>
            </a:solidFill>
          </c:spPr>
          <c:invertIfNegative val="0"/>
          <c:cat>
            <c:numRef>
              <c:f>Sheet1!$A$34:$A$58</c:f>
              <c:numCache>
                <c:formatCode>mmm\-yy</c:formatCode>
                <c:ptCount val="25"/>
                <c:pt idx="0">
                  <c:v>42278</c:v>
                </c:pt>
                <c:pt idx="1">
                  <c:v>42309</c:v>
                </c:pt>
                <c:pt idx="2">
                  <c:v>42339</c:v>
                </c:pt>
                <c:pt idx="3">
                  <c:v>42370</c:v>
                </c:pt>
                <c:pt idx="4">
                  <c:v>42401</c:v>
                </c:pt>
                <c:pt idx="5">
                  <c:v>42430</c:v>
                </c:pt>
                <c:pt idx="6">
                  <c:v>42461</c:v>
                </c:pt>
                <c:pt idx="7">
                  <c:v>42491</c:v>
                </c:pt>
                <c:pt idx="8">
                  <c:v>42522</c:v>
                </c:pt>
                <c:pt idx="9">
                  <c:v>42552</c:v>
                </c:pt>
                <c:pt idx="10">
                  <c:v>42583</c:v>
                </c:pt>
                <c:pt idx="11">
                  <c:v>42614</c:v>
                </c:pt>
                <c:pt idx="12">
                  <c:v>42644</c:v>
                </c:pt>
                <c:pt idx="13">
                  <c:v>42675</c:v>
                </c:pt>
                <c:pt idx="14">
                  <c:v>42705</c:v>
                </c:pt>
                <c:pt idx="15">
                  <c:v>42736</c:v>
                </c:pt>
                <c:pt idx="16">
                  <c:v>42767</c:v>
                </c:pt>
                <c:pt idx="17">
                  <c:v>42795</c:v>
                </c:pt>
                <c:pt idx="18">
                  <c:v>42826</c:v>
                </c:pt>
                <c:pt idx="19">
                  <c:v>42856</c:v>
                </c:pt>
                <c:pt idx="20">
                  <c:v>42887</c:v>
                </c:pt>
                <c:pt idx="21">
                  <c:v>42917</c:v>
                </c:pt>
                <c:pt idx="22">
                  <c:v>42948</c:v>
                </c:pt>
                <c:pt idx="23">
                  <c:v>42979</c:v>
                </c:pt>
                <c:pt idx="24">
                  <c:v>43009</c:v>
                </c:pt>
              </c:numCache>
            </c:numRef>
          </c:cat>
          <c:val>
            <c:numRef>
              <c:f>Sheet1!$B$34:$B$58</c:f>
              <c:numCache>
                <c:formatCode>#,##0</c:formatCode>
                <c:ptCount val="25"/>
                <c:pt idx="0" formatCode="General">
                  <c:v>0</c:v>
                </c:pt>
                <c:pt idx="1">
                  <c:v>2443</c:v>
                </c:pt>
                <c:pt idx="2">
                  <c:v>1669</c:v>
                </c:pt>
                <c:pt idx="3">
                  <c:v>2778</c:v>
                </c:pt>
                <c:pt idx="4">
                  <c:v>1368</c:v>
                </c:pt>
                <c:pt idx="5">
                  <c:v>1388</c:v>
                </c:pt>
                <c:pt idx="6">
                  <c:v>1274</c:v>
                </c:pt>
                <c:pt idx="7">
                  <c:v>1311</c:v>
                </c:pt>
                <c:pt idx="8">
                  <c:v>2431</c:v>
                </c:pt>
                <c:pt idx="9">
                  <c:v>2549</c:v>
                </c:pt>
                <c:pt idx="10">
                  <c:v>2662</c:v>
                </c:pt>
                <c:pt idx="11">
                  <c:v>3028</c:v>
                </c:pt>
                <c:pt idx="12">
                  <c:v>1732</c:v>
                </c:pt>
                <c:pt idx="13">
                  <c:v>2276</c:v>
                </c:pt>
                <c:pt idx="14">
                  <c:v>1624</c:v>
                </c:pt>
                <c:pt idx="15">
                  <c:v>2336</c:v>
                </c:pt>
                <c:pt idx="16">
                  <c:v>1538</c:v>
                </c:pt>
                <c:pt idx="17">
                  <c:v>2656</c:v>
                </c:pt>
                <c:pt idx="18">
                  <c:v>2770</c:v>
                </c:pt>
                <c:pt idx="19">
                  <c:v>2401</c:v>
                </c:pt>
                <c:pt idx="20">
                  <c:v>2955</c:v>
                </c:pt>
                <c:pt idx="21">
                  <c:v>4257</c:v>
                </c:pt>
                <c:pt idx="22">
                  <c:v>3495</c:v>
                </c:pt>
                <c:pt idx="23">
                  <c:v>3017</c:v>
                </c:pt>
                <c:pt idx="24">
                  <c:v>1126</c:v>
                </c:pt>
              </c:numCache>
            </c:numRef>
          </c:val>
        </c:ser>
        <c:dLbls>
          <c:showLegendKey val="0"/>
          <c:showVal val="0"/>
          <c:showCatName val="0"/>
          <c:showSerName val="0"/>
          <c:showPercent val="0"/>
          <c:showBubbleSize val="0"/>
        </c:dLbls>
        <c:gapWidth val="150"/>
        <c:axId val="80835328"/>
        <c:axId val="80836864"/>
      </c:barChart>
      <c:dateAx>
        <c:axId val="80835328"/>
        <c:scaling>
          <c:orientation val="minMax"/>
        </c:scaling>
        <c:delete val="0"/>
        <c:axPos val="b"/>
        <c:numFmt formatCode="mmm\-yy" sourceLinked="1"/>
        <c:majorTickMark val="none"/>
        <c:minorTickMark val="none"/>
        <c:tickLblPos val="nextTo"/>
        <c:crossAx val="80836864"/>
        <c:crosses val="autoZero"/>
        <c:auto val="1"/>
        <c:lblOffset val="100"/>
        <c:baseTimeUnit val="months"/>
      </c:dateAx>
      <c:valAx>
        <c:axId val="80836864"/>
        <c:scaling>
          <c:orientation val="minMax"/>
        </c:scaling>
        <c:delete val="0"/>
        <c:axPos val="l"/>
        <c:majorGridlines/>
        <c:numFmt formatCode="General" sourceLinked="1"/>
        <c:majorTickMark val="none"/>
        <c:minorTickMark val="none"/>
        <c:tickLblPos val="nextTo"/>
        <c:crossAx val="8083532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63A085-2E84-4DF1-B8A6-0B39BF40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D9EA5403</Template>
  <TotalTime>1209</TotalTime>
  <Pages>44</Pages>
  <Words>7611</Words>
  <Characters>43388</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 Cuthbert</dc:creator>
  <cp:lastModifiedBy>Ann Cuthbert</cp:lastModifiedBy>
  <cp:revision>22</cp:revision>
  <cp:lastPrinted>2017-10-24T11:11:00Z</cp:lastPrinted>
  <dcterms:created xsi:type="dcterms:W3CDTF">2017-03-13T09:26:00Z</dcterms:created>
  <dcterms:modified xsi:type="dcterms:W3CDTF">2017-12-20T13:25:00Z</dcterms:modified>
</cp:coreProperties>
</file>